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1B25A" w14:textId="77777777" w:rsidR="000E337A" w:rsidRPr="007726DA" w:rsidRDefault="000E337A" w:rsidP="00DC17F4">
      <w:pPr>
        <w:rPr>
          <w:rFonts w:ascii="Aptos" w:hAnsi="Aptos"/>
        </w:rPr>
      </w:pPr>
    </w:p>
    <w:tbl>
      <w:tblPr>
        <w:tblW w:w="4917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6363"/>
      </w:tblGrid>
      <w:tr w:rsidR="000E337A" w:rsidRPr="007726DA" w14:paraId="3FEF4296" w14:textId="77777777" w:rsidTr="009E5CE2">
        <w:tc>
          <w:tcPr>
            <w:tcW w:w="2552" w:type="dxa"/>
          </w:tcPr>
          <w:p w14:paraId="7991FCB9" w14:textId="114F2BBC" w:rsidR="000E337A" w:rsidRPr="007726DA" w:rsidRDefault="000E337A" w:rsidP="00753DEC">
            <w:pPr>
              <w:pStyle w:val="TtulodoFormulrio"/>
              <w:spacing w:after="0"/>
              <w:rPr>
                <w:rFonts w:ascii="Aptos" w:hAnsi="Aptos"/>
                <w:noProof/>
                <w:sz w:val="24"/>
                <w:szCs w:val="24"/>
              </w:rPr>
            </w:pPr>
            <w:r w:rsidRPr="007726DA">
              <w:rPr>
                <w:rFonts w:ascii="Aptos" w:hAnsi="Aptos"/>
                <w:b/>
                <w:bCs/>
                <w:smallCaps/>
                <w:noProof/>
                <w:color w:val="auto"/>
                <w:sz w:val="24"/>
                <w:szCs w:val="24"/>
                <w:lang w:bidi="pt-PT"/>
              </w:rPr>
              <w:t>Designação Projeto</w:t>
            </w:r>
            <w:r w:rsidRPr="007726DA">
              <w:rPr>
                <w:rFonts w:ascii="Aptos" w:hAnsi="Aptos"/>
                <w:noProof/>
                <w:color w:val="auto"/>
                <w:sz w:val="24"/>
                <w:szCs w:val="24"/>
                <w:lang w:bidi="pt-PT"/>
              </w:rPr>
              <w:t>:</w:t>
            </w:r>
          </w:p>
        </w:tc>
        <w:tc>
          <w:tcPr>
            <w:tcW w:w="6369" w:type="dxa"/>
          </w:tcPr>
          <w:p w14:paraId="709930BA" w14:textId="61372B67" w:rsidR="000E337A" w:rsidRPr="007726DA" w:rsidRDefault="000E337A" w:rsidP="00753DEC">
            <w:pPr>
              <w:pStyle w:val="TextodaTabela"/>
              <w:spacing w:after="0"/>
              <w:rPr>
                <w:rFonts w:ascii="Aptos" w:hAnsi="Aptos"/>
                <w:i/>
                <w:iCs/>
                <w:noProof/>
              </w:rPr>
            </w:pPr>
            <w:r w:rsidRPr="007726DA">
              <w:rPr>
                <w:rFonts w:ascii="Aptos" w:hAnsi="Aptos"/>
                <w:i/>
                <w:iCs/>
                <w:noProof/>
                <w:lang w:bidi="pt-PT"/>
              </w:rPr>
              <w:t>[nome curto</w:t>
            </w:r>
            <w:r w:rsidR="005D76FC" w:rsidRPr="007726DA">
              <w:rPr>
                <w:rFonts w:ascii="Aptos" w:hAnsi="Aptos"/>
                <w:i/>
                <w:iCs/>
                <w:noProof/>
                <w:lang w:bidi="pt-PT"/>
              </w:rPr>
              <w:t>; ou designação por extenso</w:t>
            </w:r>
            <w:r w:rsidRPr="007726DA">
              <w:rPr>
                <w:rFonts w:ascii="Aptos" w:hAnsi="Aptos"/>
                <w:i/>
                <w:iCs/>
                <w:noProof/>
                <w:lang w:bidi="pt-PT"/>
              </w:rPr>
              <w:t xml:space="preserve"> do projeto]</w:t>
            </w:r>
          </w:p>
        </w:tc>
      </w:tr>
      <w:tr w:rsidR="000E337A" w:rsidRPr="007726DA" w14:paraId="3B6CC037" w14:textId="77777777" w:rsidTr="009E5CE2">
        <w:tc>
          <w:tcPr>
            <w:tcW w:w="2552" w:type="dxa"/>
          </w:tcPr>
          <w:p w14:paraId="6E50A096" w14:textId="2E554E06" w:rsidR="000E337A" w:rsidRPr="007726DA" w:rsidRDefault="000E337A" w:rsidP="00753DEC">
            <w:pPr>
              <w:pStyle w:val="TtulodoFormulrio"/>
              <w:spacing w:after="0"/>
              <w:rPr>
                <w:rFonts w:ascii="Aptos" w:hAnsi="Aptos"/>
                <w:b/>
                <w:bCs/>
                <w:noProof/>
                <w:sz w:val="24"/>
                <w:szCs w:val="24"/>
                <w:lang w:bidi="pt-PT"/>
              </w:rPr>
            </w:pPr>
            <w:r w:rsidRPr="007726DA">
              <w:rPr>
                <w:rFonts w:ascii="Aptos" w:hAnsi="Aptos"/>
                <w:b/>
                <w:bCs/>
                <w:smallCaps/>
                <w:noProof/>
                <w:color w:val="auto"/>
                <w:sz w:val="24"/>
                <w:szCs w:val="24"/>
                <w:lang w:bidi="pt-PT"/>
              </w:rPr>
              <w:t>Localização</w:t>
            </w:r>
            <w:r w:rsidRPr="007726DA">
              <w:rPr>
                <w:rFonts w:ascii="Aptos" w:hAnsi="Aptos"/>
                <w:b/>
                <w:bCs/>
                <w:noProof/>
                <w:color w:val="auto"/>
                <w:sz w:val="24"/>
                <w:szCs w:val="24"/>
                <w:lang w:bidi="pt-PT"/>
              </w:rPr>
              <w:t>:</w:t>
            </w:r>
          </w:p>
        </w:tc>
        <w:tc>
          <w:tcPr>
            <w:tcW w:w="6369" w:type="dxa"/>
          </w:tcPr>
          <w:p w14:paraId="262D85A5" w14:textId="4AF984FE" w:rsidR="000E337A" w:rsidRPr="007726DA" w:rsidRDefault="000E337A" w:rsidP="00753DEC">
            <w:pPr>
              <w:pStyle w:val="TextodaTabela"/>
              <w:spacing w:after="0"/>
              <w:rPr>
                <w:rFonts w:ascii="Aptos" w:hAnsi="Aptos"/>
                <w:i/>
                <w:iCs/>
                <w:noProof/>
                <w:lang w:bidi="pt-PT"/>
              </w:rPr>
            </w:pPr>
            <w:r w:rsidRPr="007726DA">
              <w:rPr>
                <w:rFonts w:ascii="Aptos" w:hAnsi="Aptos"/>
                <w:i/>
                <w:iCs/>
                <w:noProof/>
                <w:lang w:bidi="pt-PT"/>
              </w:rPr>
              <w:t>[online</w:t>
            </w:r>
            <w:r w:rsidR="00753DEC" w:rsidRPr="007726DA">
              <w:rPr>
                <w:rFonts w:ascii="Aptos" w:hAnsi="Aptos"/>
                <w:i/>
                <w:iCs/>
                <w:noProof/>
                <w:lang w:bidi="pt-PT"/>
              </w:rPr>
              <w:t>;</w:t>
            </w:r>
            <w:r w:rsidRPr="007726DA">
              <w:rPr>
                <w:rFonts w:ascii="Aptos" w:hAnsi="Aptos"/>
                <w:i/>
                <w:iCs/>
                <w:noProof/>
                <w:lang w:bidi="pt-PT"/>
              </w:rPr>
              <w:t xml:space="preserve"> ou nome da entidade onde decorreu a reunião]</w:t>
            </w:r>
          </w:p>
        </w:tc>
      </w:tr>
      <w:tr w:rsidR="000E337A" w:rsidRPr="007726DA" w14:paraId="3E2DC0AC" w14:textId="77777777" w:rsidTr="009E5CE2">
        <w:tc>
          <w:tcPr>
            <w:tcW w:w="2552" w:type="dxa"/>
          </w:tcPr>
          <w:p w14:paraId="58DA4770" w14:textId="4008D392" w:rsidR="000E337A" w:rsidRPr="007726DA" w:rsidRDefault="000E337A" w:rsidP="00753DEC">
            <w:pPr>
              <w:pStyle w:val="TtulodoFormulrio"/>
              <w:spacing w:after="0"/>
              <w:rPr>
                <w:rFonts w:ascii="Aptos" w:hAnsi="Aptos"/>
                <w:b/>
                <w:bCs/>
                <w:noProof/>
                <w:sz w:val="24"/>
                <w:szCs w:val="24"/>
              </w:rPr>
            </w:pPr>
            <w:r w:rsidRPr="007726DA">
              <w:rPr>
                <w:rFonts w:ascii="Aptos" w:hAnsi="Aptos"/>
                <w:b/>
                <w:bCs/>
                <w:smallCaps/>
                <w:noProof/>
                <w:color w:val="auto"/>
                <w:sz w:val="24"/>
                <w:szCs w:val="24"/>
                <w:lang w:bidi="pt-PT"/>
              </w:rPr>
              <w:t>Data</w:t>
            </w:r>
            <w:r w:rsidR="00DF41BB" w:rsidRPr="007726DA">
              <w:rPr>
                <w:rFonts w:ascii="Aptos" w:hAnsi="Aptos"/>
                <w:b/>
                <w:bCs/>
                <w:smallCaps/>
                <w:noProof/>
                <w:color w:val="auto"/>
                <w:sz w:val="24"/>
                <w:szCs w:val="24"/>
                <w:lang w:bidi="pt-PT"/>
              </w:rPr>
              <w:t>/Hora</w:t>
            </w:r>
            <w:r w:rsidRPr="007726DA">
              <w:rPr>
                <w:rFonts w:ascii="Aptos" w:hAnsi="Aptos"/>
                <w:b/>
                <w:bCs/>
                <w:noProof/>
                <w:color w:val="auto"/>
                <w:sz w:val="24"/>
                <w:szCs w:val="24"/>
                <w:lang w:bidi="pt-PT"/>
              </w:rPr>
              <w:t>:</w:t>
            </w:r>
          </w:p>
        </w:tc>
        <w:tc>
          <w:tcPr>
            <w:tcW w:w="6369" w:type="dxa"/>
          </w:tcPr>
          <w:p w14:paraId="48F37073" w14:textId="5E10A3D5" w:rsidR="000E337A" w:rsidRPr="007726DA" w:rsidRDefault="000E337A" w:rsidP="00753DEC">
            <w:pPr>
              <w:pStyle w:val="TextodaTabela"/>
              <w:spacing w:after="0"/>
              <w:rPr>
                <w:rFonts w:ascii="Aptos" w:hAnsi="Aptos"/>
                <w:i/>
                <w:iCs/>
                <w:noProof/>
              </w:rPr>
            </w:pPr>
            <w:r w:rsidRPr="007726DA">
              <w:rPr>
                <w:rFonts w:ascii="Aptos" w:hAnsi="Aptos"/>
                <w:i/>
                <w:iCs/>
                <w:noProof/>
                <w:lang w:bidi="pt-PT"/>
              </w:rPr>
              <w:t>[data da reunião]</w:t>
            </w:r>
            <w:r w:rsidR="00DF41BB" w:rsidRPr="007726DA">
              <w:rPr>
                <w:rFonts w:ascii="Aptos" w:hAnsi="Aptos"/>
                <w:i/>
                <w:iCs/>
                <w:noProof/>
                <w:lang w:bidi="pt-PT"/>
              </w:rPr>
              <w:t>/[hora da reunião]</w:t>
            </w:r>
          </w:p>
        </w:tc>
      </w:tr>
      <w:tr w:rsidR="006C303E" w:rsidRPr="007726DA" w14:paraId="45C92E9F" w14:textId="77777777" w:rsidTr="009E5CE2">
        <w:tc>
          <w:tcPr>
            <w:tcW w:w="2552" w:type="dxa"/>
          </w:tcPr>
          <w:p w14:paraId="39302D6B" w14:textId="27C55513" w:rsidR="006C303E" w:rsidRPr="007726DA" w:rsidRDefault="006C303E" w:rsidP="00753DEC">
            <w:pPr>
              <w:pStyle w:val="TtulodoFormulrio"/>
              <w:spacing w:after="0"/>
              <w:rPr>
                <w:rFonts w:ascii="Aptos" w:hAnsi="Aptos"/>
                <w:b/>
                <w:bCs/>
                <w:noProof/>
                <w:sz w:val="24"/>
                <w:szCs w:val="24"/>
              </w:rPr>
            </w:pPr>
            <w:r w:rsidRPr="007726DA">
              <w:rPr>
                <w:rFonts w:ascii="Aptos" w:hAnsi="Aptos"/>
                <w:b/>
                <w:bCs/>
                <w:smallCaps/>
                <w:noProof/>
                <w:color w:val="auto"/>
                <w:sz w:val="24"/>
                <w:szCs w:val="24"/>
                <w:lang w:bidi="pt-PT"/>
              </w:rPr>
              <w:t>Objetivo da Reunião</w:t>
            </w:r>
            <w:r w:rsidRPr="007726DA">
              <w:rPr>
                <w:rFonts w:ascii="Aptos" w:hAnsi="Aptos"/>
                <w:b/>
                <w:bCs/>
                <w:noProof/>
                <w:color w:val="auto"/>
                <w:sz w:val="24"/>
                <w:szCs w:val="24"/>
                <w:lang w:bidi="pt-PT"/>
              </w:rPr>
              <w:t>:</w:t>
            </w:r>
          </w:p>
        </w:tc>
        <w:tc>
          <w:tcPr>
            <w:tcW w:w="6369" w:type="dxa"/>
          </w:tcPr>
          <w:p w14:paraId="084B24A3" w14:textId="7F4BF000" w:rsidR="006C303E" w:rsidRPr="007726DA" w:rsidRDefault="006C303E" w:rsidP="00753DEC">
            <w:pPr>
              <w:pStyle w:val="TextodaTabela"/>
              <w:spacing w:after="0"/>
              <w:rPr>
                <w:rFonts w:ascii="Aptos" w:hAnsi="Aptos"/>
                <w:i/>
                <w:iCs/>
                <w:noProof/>
              </w:rPr>
            </w:pPr>
            <w:r w:rsidRPr="007726DA">
              <w:rPr>
                <w:rFonts w:ascii="Aptos" w:hAnsi="Aptos"/>
                <w:i/>
                <w:iCs/>
                <w:noProof/>
                <w:lang w:bidi="pt-PT"/>
              </w:rPr>
              <w:t>[</w:t>
            </w:r>
            <w:r w:rsidR="00753DEC" w:rsidRPr="007726DA">
              <w:rPr>
                <w:rFonts w:ascii="Aptos" w:hAnsi="Aptos"/>
                <w:i/>
                <w:iCs/>
                <w:noProof/>
                <w:lang w:bidi="pt-PT"/>
              </w:rPr>
              <w:t>reunião de kickoff; reunião de steering</w:t>
            </w:r>
            <w:r w:rsidR="00B06592" w:rsidRPr="007726DA">
              <w:rPr>
                <w:rFonts w:ascii="Aptos" w:hAnsi="Aptos"/>
                <w:i/>
                <w:iCs/>
                <w:noProof/>
                <w:lang w:bidi="pt-PT"/>
              </w:rPr>
              <w:t>,</w:t>
            </w:r>
            <w:r w:rsidR="00753DEC" w:rsidRPr="007726DA">
              <w:rPr>
                <w:rFonts w:ascii="Aptos" w:hAnsi="Aptos"/>
                <w:i/>
                <w:iCs/>
                <w:noProof/>
                <w:lang w:bidi="pt-PT"/>
              </w:rPr>
              <w:t xml:space="preserve"> reunião de status ou reunião de projeto]</w:t>
            </w:r>
          </w:p>
        </w:tc>
      </w:tr>
    </w:tbl>
    <w:p w14:paraId="6164A91E" w14:textId="0F8CB135" w:rsidR="001D060B" w:rsidRPr="001964A8" w:rsidRDefault="006C4B60" w:rsidP="001964A8">
      <w:pPr>
        <w:pStyle w:val="TituloControloDocumental2"/>
      </w:pPr>
      <w:r w:rsidRPr="001964A8">
        <w:t>A</w:t>
      </w:r>
      <w:r w:rsidR="001D060B" w:rsidRPr="001964A8">
        <w:t>genda</w:t>
      </w:r>
    </w:p>
    <w:p w14:paraId="0DF39D34" w14:textId="49351B79" w:rsidR="009B355E" w:rsidRPr="007726DA" w:rsidRDefault="007742BF" w:rsidP="007742BF">
      <w:pPr>
        <w:pStyle w:val="ListParagraph"/>
        <w:numPr>
          <w:ilvl w:val="0"/>
          <w:numId w:val="74"/>
        </w:numPr>
        <w:rPr>
          <w:rFonts w:ascii="Aptos" w:hAnsi="Aptos"/>
          <w:b/>
          <w:bCs/>
          <w:i/>
          <w:iCs/>
          <w:sz w:val="22"/>
          <w:szCs w:val="22"/>
        </w:rPr>
      </w:pPr>
      <w:r w:rsidRPr="007726DA">
        <w:rPr>
          <w:rFonts w:ascii="Aptos" w:hAnsi="Aptos"/>
          <w:i/>
          <w:iCs/>
          <w:sz w:val="22"/>
          <w:szCs w:val="22"/>
        </w:rPr>
        <w:t>[item de agenda]</w:t>
      </w:r>
    </w:p>
    <w:p w14:paraId="61F6D54C" w14:textId="2351B6FC" w:rsidR="007742BF" w:rsidRPr="007726DA" w:rsidRDefault="007742BF" w:rsidP="007742BF">
      <w:pPr>
        <w:pStyle w:val="ListParagraph"/>
        <w:numPr>
          <w:ilvl w:val="0"/>
          <w:numId w:val="74"/>
        </w:numPr>
        <w:rPr>
          <w:rFonts w:ascii="Aptos" w:hAnsi="Aptos"/>
          <w:b/>
          <w:bCs/>
          <w:i/>
          <w:iCs/>
          <w:sz w:val="22"/>
          <w:szCs w:val="22"/>
        </w:rPr>
      </w:pPr>
      <w:r w:rsidRPr="007726DA">
        <w:rPr>
          <w:rFonts w:ascii="Aptos" w:hAnsi="Aptos"/>
          <w:i/>
          <w:iCs/>
          <w:sz w:val="22"/>
          <w:szCs w:val="22"/>
        </w:rPr>
        <w:t>[…]</w:t>
      </w:r>
    </w:p>
    <w:p w14:paraId="08B07529" w14:textId="6D6AFCD9" w:rsidR="00140FF2" w:rsidRPr="001964A8" w:rsidRDefault="00140FF2" w:rsidP="00753DEC">
      <w:pPr>
        <w:pStyle w:val="TituloControloDocumental"/>
        <w:rPr>
          <w:rFonts w:ascii="Aptos" w:hAnsi="Aptos"/>
          <w:sz w:val="24"/>
          <w:szCs w:val="24"/>
        </w:rPr>
      </w:pPr>
      <w:r w:rsidRPr="001964A8">
        <w:rPr>
          <w:rFonts w:ascii="Aptos" w:hAnsi="Aptos"/>
          <w:sz w:val="24"/>
          <w:szCs w:val="24"/>
        </w:rPr>
        <w:t>P</w:t>
      </w:r>
      <w:r w:rsidR="006C4B60" w:rsidRPr="001964A8">
        <w:rPr>
          <w:rFonts w:ascii="Aptos" w:hAnsi="Aptos"/>
          <w:sz w:val="24"/>
          <w:szCs w:val="24"/>
        </w:rPr>
        <w:t>articipantes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4248"/>
      </w:tblGrid>
      <w:tr w:rsidR="009B355E" w:rsidRPr="007726DA" w14:paraId="5741277B" w14:textId="77777777" w:rsidTr="00772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6" w:type="dxa"/>
          </w:tcPr>
          <w:p w14:paraId="640B6F4B" w14:textId="77777777" w:rsidR="009B355E" w:rsidRPr="007726DA" w:rsidRDefault="00000000">
            <w:pPr>
              <w:rPr>
                <w:rFonts w:ascii="Aptos" w:hAnsi="Aptos"/>
              </w:rPr>
            </w:pPr>
            <w:r w:rsidRPr="007726DA">
              <w:rPr>
                <w:rFonts w:ascii="Aptos" w:hAnsi="Aptos"/>
              </w:rPr>
              <w:t>Nome</w:t>
            </w:r>
          </w:p>
        </w:tc>
        <w:tc>
          <w:tcPr>
            <w:tcW w:w="4248" w:type="dxa"/>
          </w:tcPr>
          <w:p w14:paraId="25B97819" w14:textId="316B13B8" w:rsidR="009B355E" w:rsidRPr="007726DA" w:rsidRDefault="00140FF2">
            <w:pPr>
              <w:rPr>
                <w:rFonts w:ascii="Aptos" w:hAnsi="Aptos"/>
              </w:rPr>
            </w:pPr>
            <w:r w:rsidRPr="007726DA">
              <w:rPr>
                <w:rFonts w:ascii="Aptos" w:hAnsi="Aptos"/>
              </w:rPr>
              <w:t>Entidade</w:t>
            </w:r>
          </w:p>
        </w:tc>
      </w:tr>
      <w:tr w:rsidR="009B355E" w:rsidRPr="007726DA" w14:paraId="3BA016BD" w14:textId="77777777" w:rsidTr="007726DA">
        <w:tc>
          <w:tcPr>
            <w:tcW w:w="4536" w:type="dxa"/>
          </w:tcPr>
          <w:p w14:paraId="79946FB3" w14:textId="7A2FD70D" w:rsidR="009B355E" w:rsidRPr="007726DA" w:rsidRDefault="00140FF2">
            <w:pPr>
              <w:rPr>
                <w:rFonts w:ascii="Aptos" w:hAnsi="Aptos"/>
                <w:i/>
                <w:iCs/>
              </w:rPr>
            </w:pPr>
            <w:r w:rsidRPr="007726DA">
              <w:rPr>
                <w:rFonts w:ascii="Aptos" w:hAnsi="Aptos"/>
                <w:i/>
                <w:iCs/>
              </w:rPr>
              <w:t>[nome 1]</w:t>
            </w:r>
          </w:p>
        </w:tc>
        <w:tc>
          <w:tcPr>
            <w:tcW w:w="4248" w:type="dxa"/>
          </w:tcPr>
          <w:p w14:paraId="4E8E13F2" w14:textId="44858B7A" w:rsidR="009B355E" w:rsidRPr="007726DA" w:rsidRDefault="00140FF2">
            <w:pPr>
              <w:rPr>
                <w:rFonts w:ascii="Aptos" w:hAnsi="Aptos"/>
                <w:i/>
                <w:iCs/>
              </w:rPr>
            </w:pPr>
            <w:r w:rsidRPr="007726DA">
              <w:rPr>
                <w:rFonts w:ascii="Aptos" w:hAnsi="Aptos"/>
                <w:i/>
                <w:iCs/>
              </w:rPr>
              <w:t xml:space="preserve">[entidade </w:t>
            </w:r>
            <w:r w:rsidR="000917FC" w:rsidRPr="007726DA">
              <w:rPr>
                <w:rFonts w:ascii="Aptos" w:hAnsi="Aptos"/>
                <w:i/>
                <w:iCs/>
              </w:rPr>
              <w:t>A</w:t>
            </w:r>
            <w:r w:rsidRPr="007726DA">
              <w:rPr>
                <w:rFonts w:ascii="Aptos" w:hAnsi="Aptos"/>
                <w:i/>
                <w:iCs/>
              </w:rPr>
              <w:t>]</w:t>
            </w:r>
          </w:p>
        </w:tc>
      </w:tr>
      <w:tr w:rsidR="009B355E" w:rsidRPr="007726DA" w14:paraId="2A097450" w14:textId="77777777" w:rsidTr="007726DA">
        <w:tc>
          <w:tcPr>
            <w:tcW w:w="4536" w:type="dxa"/>
          </w:tcPr>
          <w:p w14:paraId="774BBFD2" w14:textId="7B416D20" w:rsidR="009B355E" w:rsidRPr="007726DA" w:rsidRDefault="00140FF2">
            <w:pPr>
              <w:rPr>
                <w:rFonts w:ascii="Aptos" w:hAnsi="Aptos"/>
                <w:i/>
                <w:iCs/>
              </w:rPr>
            </w:pPr>
            <w:r w:rsidRPr="007726DA">
              <w:rPr>
                <w:rFonts w:ascii="Aptos" w:hAnsi="Aptos"/>
                <w:i/>
                <w:iCs/>
              </w:rPr>
              <w:t>[</w:t>
            </w:r>
            <w:r w:rsidR="000917FC" w:rsidRPr="007726DA">
              <w:rPr>
                <w:rFonts w:ascii="Aptos" w:hAnsi="Aptos"/>
                <w:i/>
                <w:iCs/>
              </w:rPr>
              <w:t>…</w:t>
            </w:r>
            <w:r w:rsidRPr="007726DA">
              <w:rPr>
                <w:rFonts w:ascii="Aptos" w:hAnsi="Aptos"/>
                <w:i/>
                <w:iCs/>
              </w:rPr>
              <w:t>]</w:t>
            </w:r>
          </w:p>
        </w:tc>
        <w:tc>
          <w:tcPr>
            <w:tcW w:w="4248" w:type="dxa"/>
          </w:tcPr>
          <w:p w14:paraId="300AD13A" w14:textId="1D2493D6" w:rsidR="009B355E" w:rsidRPr="007726DA" w:rsidRDefault="00140FF2">
            <w:pPr>
              <w:rPr>
                <w:rFonts w:ascii="Aptos" w:hAnsi="Aptos"/>
                <w:i/>
                <w:iCs/>
              </w:rPr>
            </w:pPr>
            <w:r w:rsidRPr="007726DA">
              <w:rPr>
                <w:rFonts w:ascii="Aptos" w:hAnsi="Aptos"/>
                <w:i/>
                <w:iCs/>
              </w:rPr>
              <w:t>[</w:t>
            </w:r>
            <w:r w:rsidR="000917FC" w:rsidRPr="007726DA">
              <w:rPr>
                <w:rFonts w:ascii="Aptos" w:hAnsi="Aptos"/>
                <w:i/>
                <w:iCs/>
              </w:rPr>
              <w:t>…</w:t>
            </w:r>
            <w:r w:rsidRPr="007726DA">
              <w:rPr>
                <w:rFonts w:ascii="Aptos" w:hAnsi="Aptos"/>
                <w:i/>
                <w:iCs/>
              </w:rPr>
              <w:t>]</w:t>
            </w:r>
          </w:p>
        </w:tc>
      </w:tr>
    </w:tbl>
    <w:p w14:paraId="762B442F" w14:textId="6679DD52" w:rsidR="006C4B60" w:rsidRPr="001964A8" w:rsidRDefault="006C4B60" w:rsidP="00753DEC">
      <w:pPr>
        <w:pStyle w:val="TituloControloDocumental"/>
        <w:rPr>
          <w:rFonts w:ascii="Aptos" w:hAnsi="Aptos"/>
          <w:sz w:val="24"/>
          <w:szCs w:val="24"/>
        </w:rPr>
      </w:pPr>
      <w:r w:rsidRPr="001964A8">
        <w:rPr>
          <w:rFonts w:ascii="Aptos" w:hAnsi="Aptos"/>
          <w:sz w:val="24"/>
          <w:szCs w:val="24"/>
        </w:rPr>
        <w:t>Pontos discutidos/principais decisões</w:t>
      </w:r>
    </w:p>
    <w:p w14:paraId="2B6DDD11" w14:textId="2A3EE7D2" w:rsidR="009B355E" w:rsidRPr="007726DA" w:rsidRDefault="006C4B60" w:rsidP="006C4B60">
      <w:pPr>
        <w:pStyle w:val="ListParagraph"/>
        <w:numPr>
          <w:ilvl w:val="0"/>
          <w:numId w:val="71"/>
        </w:numPr>
        <w:rPr>
          <w:rFonts w:ascii="Aptos" w:hAnsi="Aptos"/>
          <w:i/>
          <w:iCs/>
        </w:rPr>
      </w:pPr>
      <w:r w:rsidRPr="007726DA">
        <w:rPr>
          <w:rFonts w:ascii="Aptos" w:hAnsi="Aptos"/>
          <w:i/>
          <w:iCs/>
        </w:rPr>
        <w:t>[ponto 1]</w:t>
      </w:r>
    </w:p>
    <w:p w14:paraId="0C25E025" w14:textId="218EF0AA" w:rsidR="006C4B60" w:rsidRPr="007726DA" w:rsidRDefault="006C4B60" w:rsidP="000917FC">
      <w:pPr>
        <w:pStyle w:val="ListParagraph"/>
        <w:numPr>
          <w:ilvl w:val="0"/>
          <w:numId w:val="71"/>
        </w:numPr>
        <w:rPr>
          <w:rFonts w:ascii="Aptos" w:hAnsi="Aptos"/>
          <w:i/>
          <w:iCs/>
        </w:rPr>
      </w:pPr>
      <w:r w:rsidRPr="007726DA">
        <w:rPr>
          <w:rFonts w:ascii="Aptos" w:hAnsi="Aptos"/>
          <w:i/>
          <w:iCs/>
        </w:rPr>
        <w:t>[</w:t>
      </w:r>
      <w:r w:rsidR="000917FC" w:rsidRPr="007726DA">
        <w:rPr>
          <w:rFonts w:ascii="Aptos" w:hAnsi="Aptos"/>
          <w:i/>
          <w:iCs/>
        </w:rPr>
        <w:t>…</w:t>
      </w:r>
      <w:r w:rsidRPr="007726DA">
        <w:rPr>
          <w:rFonts w:ascii="Aptos" w:hAnsi="Aptos"/>
          <w:i/>
          <w:iCs/>
        </w:rPr>
        <w:t>]</w:t>
      </w:r>
    </w:p>
    <w:p w14:paraId="4AC9687A" w14:textId="75F1BE4A" w:rsidR="000917FC" w:rsidRPr="001964A8" w:rsidRDefault="000917FC" w:rsidP="00753DEC">
      <w:pPr>
        <w:pStyle w:val="TituloControloDocumental"/>
        <w:rPr>
          <w:rFonts w:ascii="Aptos" w:hAnsi="Aptos"/>
          <w:sz w:val="24"/>
          <w:szCs w:val="24"/>
        </w:rPr>
      </w:pPr>
      <w:r w:rsidRPr="001964A8">
        <w:rPr>
          <w:rFonts w:ascii="Aptos" w:hAnsi="Aptos"/>
          <w:sz w:val="24"/>
          <w:szCs w:val="24"/>
        </w:rPr>
        <w:t>Ações a desenvolver e responsabilidades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0"/>
        <w:gridCol w:w="2832"/>
        <w:gridCol w:w="2832"/>
      </w:tblGrid>
      <w:tr w:rsidR="009B355E" w:rsidRPr="007726DA" w14:paraId="117CE2B4" w14:textId="77777777" w:rsidTr="00772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20" w:type="dxa"/>
          </w:tcPr>
          <w:p w14:paraId="5C560696" w14:textId="77777777" w:rsidR="009B355E" w:rsidRPr="007726DA" w:rsidRDefault="00000000">
            <w:pPr>
              <w:rPr>
                <w:rFonts w:ascii="Aptos" w:hAnsi="Aptos"/>
              </w:rPr>
            </w:pPr>
            <w:r w:rsidRPr="007726DA">
              <w:rPr>
                <w:rFonts w:ascii="Aptos" w:hAnsi="Aptos"/>
              </w:rPr>
              <w:t>Ação</w:t>
            </w:r>
          </w:p>
        </w:tc>
        <w:tc>
          <w:tcPr>
            <w:tcW w:w="2832" w:type="dxa"/>
          </w:tcPr>
          <w:p w14:paraId="6B477E35" w14:textId="77777777" w:rsidR="009B355E" w:rsidRPr="007726DA" w:rsidRDefault="00000000">
            <w:pPr>
              <w:rPr>
                <w:rFonts w:ascii="Aptos" w:hAnsi="Aptos"/>
              </w:rPr>
            </w:pPr>
            <w:r w:rsidRPr="007726DA">
              <w:rPr>
                <w:rFonts w:ascii="Aptos" w:hAnsi="Aptos"/>
              </w:rPr>
              <w:t>Responsável</w:t>
            </w:r>
          </w:p>
        </w:tc>
        <w:tc>
          <w:tcPr>
            <w:tcW w:w="2832" w:type="dxa"/>
          </w:tcPr>
          <w:p w14:paraId="30C1AFAA" w14:textId="07664666" w:rsidR="009B355E" w:rsidRPr="007726DA" w:rsidRDefault="000917FC">
            <w:pPr>
              <w:rPr>
                <w:rFonts w:ascii="Aptos" w:hAnsi="Aptos"/>
              </w:rPr>
            </w:pPr>
            <w:r w:rsidRPr="007726DA">
              <w:rPr>
                <w:rFonts w:ascii="Aptos" w:hAnsi="Aptos"/>
              </w:rPr>
              <w:t>Entidade</w:t>
            </w:r>
          </w:p>
        </w:tc>
      </w:tr>
      <w:tr w:rsidR="009B355E" w:rsidRPr="007726DA" w14:paraId="470B414A" w14:textId="77777777" w:rsidTr="007726DA">
        <w:tc>
          <w:tcPr>
            <w:tcW w:w="3120" w:type="dxa"/>
          </w:tcPr>
          <w:p w14:paraId="7F11D3FA" w14:textId="77F64EFD" w:rsidR="009B355E" w:rsidRPr="007726DA" w:rsidRDefault="000917FC">
            <w:pPr>
              <w:rPr>
                <w:rFonts w:ascii="Aptos" w:hAnsi="Aptos"/>
                <w:i/>
                <w:iCs/>
              </w:rPr>
            </w:pPr>
            <w:r w:rsidRPr="007726DA">
              <w:rPr>
                <w:rFonts w:ascii="Aptos" w:hAnsi="Aptos"/>
                <w:i/>
                <w:iCs/>
              </w:rPr>
              <w:t>[ação 1]</w:t>
            </w:r>
          </w:p>
        </w:tc>
        <w:tc>
          <w:tcPr>
            <w:tcW w:w="2832" w:type="dxa"/>
          </w:tcPr>
          <w:p w14:paraId="69FE0DB0" w14:textId="4E75136C" w:rsidR="009B355E" w:rsidRPr="007726DA" w:rsidRDefault="000917FC">
            <w:pPr>
              <w:rPr>
                <w:rFonts w:ascii="Aptos" w:hAnsi="Aptos"/>
                <w:i/>
                <w:iCs/>
              </w:rPr>
            </w:pPr>
            <w:r w:rsidRPr="007726DA">
              <w:rPr>
                <w:rFonts w:ascii="Aptos" w:hAnsi="Aptos"/>
                <w:i/>
                <w:iCs/>
              </w:rPr>
              <w:t>[nome X]</w:t>
            </w:r>
          </w:p>
        </w:tc>
        <w:tc>
          <w:tcPr>
            <w:tcW w:w="2832" w:type="dxa"/>
          </w:tcPr>
          <w:p w14:paraId="525FFA1E" w14:textId="1A4962DF" w:rsidR="009B355E" w:rsidRPr="007726DA" w:rsidRDefault="000917FC">
            <w:pPr>
              <w:rPr>
                <w:rFonts w:ascii="Aptos" w:hAnsi="Aptos"/>
                <w:i/>
                <w:iCs/>
              </w:rPr>
            </w:pPr>
            <w:r w:rsidRPr="007726DA">
              <w:rPr>
                <w:rFonts w:ascii="Aptos" w:hAnsi="Aptos"/>
                <w:i/>
                <w:iCs/>
              </w:rPr>
              <w:t>[entidade A]</w:t>
            </w:r>
          </w:p>
        </w:tc>
      </w:tr>
      <w:tr w:rsidR="009B355E" w:rsidRPr="007726DA" w14:paraId="6C150E2C" w14:textId="77777777" w:rsidTr="007726DA">
        <w:tc>
          <w:tcPr>
            <w:tcW w:w="3120" w:type="dxa"/>
          </w:tcPr>
          <w:p w14:paraId="7FC7FCD0" w14:textId="255FD3D3" w:rsidR="009B355E" w:rsidRPr="007726DA" w:rsidRDefault="000917FC">
            <w:pPr>
              <w:rPr>
                <w:rFonts w:ascii="Aptos" w:hAnsi="Aptos"/>
                <w:i/>
                <w:iCs/>
              </w:rPr>
            </w:pPr>
            <w:r w:rsidRPr="007726DA">
              <w:rPr>
                <w:rFonts w:ascii="Aptos" w:hAnsi="Aptos"/>
                <w:i/>
                <w:iCs/>
              </w:rPr>
              <w:t>[…]</w:t>
            </w:r>
          </w:p>
        </w:tc>
        <w:tc>
          <w:tcPr>
            <w:tcW w:w="2832" w:type="dxa"/>
          </w:tcPr>
          <w:p w14:paraId="363AB332" w14:textId="4D75B979" w:rsidR="009B355E" w:rsidRPr="007726DA" w:rsidRDefault="000917FC">
            <w:pPr>
              <w:rPr>
                <w:rFonts w:ascii="Aptos" w:hAnsi="Aptos"/>
                <w:i/>
                <w:iCs/>
              </w:rPr>
            </w:pPr>
            <w:r w:rsidRPr="007726DA">
              <w:rPr>
                <w:rFonts w:ascii="Aptos" w:hAnsi="Aptos"/>
                <w:i/>
                <w:iCs/>
              </w:rPr>
              <w:t>[…]</w:t>
            </w:r>
          </w:p>
        </w:tc>
        <w:tc>
          <w:tcPr>
            <w:tcW w:w="2832" w:type="dxa"/>
          </w:tcPr>
          <w:p w14:paraId="04F953EB" w14:textId="390690A3" w:rsidR="009B355E" w:rsidRPr="007726DA" w:rsidRDefault="000917FC">
            <w:pPr>
              <w:rPr>
                <w:rFonts w:ascii="Aptos" w:hAnsi="Aptos"/>
                <w:i/>
                <w:iCs/>
              </w:rPr>
            </w:pPr>
            <w:r w:rsidRPr="007726DA">
              <w:rPr>
                <w:rFonts w:ascii="Aptos" w:hAnsi="Aptos"/>
                <w:i/>
                <w:iCs/>
              </w:rPr>
              <w:t>[…]</w:t>
            </w:r>
          </w:p>
        </w:tc>
      </w:tr>
    </w:tbl>
    <w:p w14:paraId="6A5C2A3A" w14:textId="50E8F8CE" w:rsidR="000917FC" w:rsidRPr="001964A8" w:rsidRDefault="000460C4" w:rsidP="00753DEC">
      <w:pPr>
        <w:pStyle w:val="TituloControloDocumental"/>
        <w:rPr>
          <w:rFonts w:ascii="Aptos" w:hAnsi="Aptos"/>
          <w:sz w:val="24"/>
          <w:szCs w:val="24"/>
        </w:rPr>
      </w:pPr>
      <w:r w:rsidRPr="001964A8">
        <w:rPr>
          <w:rFonts w:ascii="Aptos" w:hAnsi="Aptos"/>
          <w:sz w:val="24"/>
          <w:szCs w:val="24"/>
        </w:rPr>
        <w:t>Notas adicionais</w:t>
      </w:r>
    </w:p>
    <w:p w14:paraId="0A8FB948" w14:textId="385C28FF" w:rsidR="000917FC" w:rsidRPr="007726DA" w:rsidRDefault="000460C4" w:rsidP="000917FC">
      <w:pPr>
        <w:rPr>
          <w:rFonts w:ascii="Aptos" w:hAnsi="Aptos"/>
          <w:i/>
          <w:iCs/>
        </w:rPr>
      </w:pPr>
      <w:r w:rsidRPr="007726DA">
        <w:rPr>
          <w:rFonts w:ascii="Aptos" w:hAnsi="Aptos"/>
          <w:i/>
          <w:iCs/>
        </w:rPr>
        <w:t>[notas adicionais]</w:t>
      </w:r>
    </w:p>
    <w:p w14:paraId="051A96CB" w14:textId="77777777" w:rsidR="007726DA" w:rsidRPr="007726DA" w:rsidRDefault="007726DA" w:rsidP="000917FC">
      <w:pPr>
        <w:rPr>
          <w:rFonts w:ascii="Aptos" w:hAnsi="Aptos"/>
        </w:rPr>
      </w:pPr>
    </w:p>
    <w:sectPr w:rsidR="007726DA" w:rsidRPr="007726DA" w:rsidSect="007726DA">
      <w:headerReference w:type="default" r:id="rId8"/>
      <w:footerReference w:type="default" r:id="rId9"/>
      <w:pgSz w:w="11907" w:h="16840" w:code="9"/>
      <w:pgMar w:top="1985" w:right="1701" w:bottom="1701" w:left="1134" w:header="851" w:footer="8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BB402" w14:textId="77777777" w:rsidR="003E62B7" w:rsidRDefault="003E62B7" w:rsidP="00051B2B">
      <w:r>
        <w:separator/>
      </w:r>
    </w:p>
    <w:p w14:paraId="4EC55FEE" w14:textId="77777777" w:rsidR="003E62B7" w:rsidRDefault="003E62B7" w:rsidP="00051B2B"/>
    <w:p w14:paraId="04FE17F0" w14:textId="77777777" w:rsidR="003E62B7" w:rsidRDefault="003E62B7" w:rsidP="00051B2B"/>
  </w:endnote>
  <w:endnote w:type="continuationSeparator" w:id="0">
    <w:p w14:paraId="612EF50E" w14:textId="77777777" w:rsidR="003E62B7" w:rsidRDefault="003E62B7" w:rsidP="00051B2B">
      <w:r>
        <w:continuationSeparator/>
      </w:r>
    </w:p>
    <w:p w14:paraId="617C151E" w14:textId="77777777" w:rsidR="003E62B7" w:rsidRDefault="003E62B7" w:rsidP="00051B2B"/>
    <w:p w14:paraId="7043037A" w14:textId="77777777" w:rsidR="003E62B7" w:rsidRDefault="003E62B7" w:rsidP="00051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620B8" w14:textId="3AFCEF2E" w:rsidR="00BA1112" w:rsidRPr="00DD3B84" w:rsidRDefault="007726DA" w:rsidP="00D9687C">
    <w:pPr>
      <w:pStyle w:val="Rodap"/>
      <w:tabs>
        <w:tab w:val="clear" w:pos="8306"/>
        <w:tab w:val="right" w:pos="8505"/>
      </w:tabs>
      <w:jc w:val="lef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B6AFBA6" wp14:editId="5848F3E2">
              <wp:simplePos x="0" y="0"/>
              <wp:positionH relativeFrom="column">
                <wp:posOffset>-88900</wp:posOffset>
              </wp:positionH>
              <wp:positionV relativeFrom="page">
                <wp:posOffset>10001250</wp:posOffset>
              </wp:positionV>
              <wp:extent cx="1152525" cy="1404620"/>
              <wp:effectExtent l="0" t="0" r="9525" b="7620"/>
              <wp:wrapSquare wrapText="bothSides"/>
              <wp:docPr id="10044313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3D9C6" w14:textId="77777777" w:rsidR="007726DA" w:rsidRPr="007726DA" w:rsidRDefault="007726DA" w:rsidP="007726DA">
                          <w:pPr>
                            <w:spacing w:after="0"/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</w:pP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PMO@INESC TEC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6AFBA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pt;margin-top:787.5pt;width:90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" stroked="f">
              <v:textbox style="mso-fit-shape-to-text:t">
                <w:txbxContent>
                  <w:p w14:paraId="1903D9C6" w14:textId="77777777" w:rsidR="007726DA" w:rsidRPr="007726DA" w:rsidRDefault="007726DA" w:rsidP="007726DA">
                    <w:pPr>
                      <w:spacing w:after="0"/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</w:pP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PMO@INESC TEC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572477C" wp14:editId="7859CEC3">
              <wp:simplePos x="0" y="0"/>
              <wp:positionH relativeFrom="column">
                <wp:posOffset>5405120</wp:posOffset>
              </wp:positionH>
              <wp:positionV relativeFrom="page">
                <wp:posOffset>10001250</wp:posOffset>
              </wp:positionV>
              <wp:extent cx="517525" cy="1404620"/>
              <wp:effectExtent l="0" t="0" r="0" b="7620"/>
              <wp:wrapSquare wrapText="bothSides"/>
              <wp:docPr id="13437066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3172D4" w14:textId="77777777" w:rsidR="007726DA" w:rsidRPr="007726DA" w:rsidRDefault="007726DA" w:rsidP="007726DA">
                          <w:pPr>
                            <w:spacing w:after="0"/>
                            <w:jc w:val="center"/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</w:pP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t xml:space="preserve">- </w:t>
                          </w: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fldChar w:fldCharType="begin"/>
                          </w: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instrText>PAGE  \* Arabic  \* MERGEFORMAT</w:instrText>
                          </w: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fldChar w:fldCharType="separate"/>
                          </w: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t>1</w:t>
                          </w: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fldChar w:fldCharType="end"/>
                          </w: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fldChar w:fldCharType="begin"/>
                          </w: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instrText>NUMPAGES  \* Arabic  \* MERGEFORMAT</w:instrText>
                          </w: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fldChar w:fldCharType="separate"/>
                          </w: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t>2</w:t>
                          </w: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fldChar w:fldCharType="end"/>
                          </w: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572477C" id="_x0000_s1028" type="#_x0000_t202" style="position:absolute;margin-left:425.6pt;margin-top:787.5pt;width:40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" stroked="f">
              <v:textbox style="mso-fit-shape-to-text:t">
                <w:txbxContent>
                  <w:p w14:paraId="253172D4" w14:textId="77777777" w:rsidR="007726DA" w:rsidRPr="007726DA" w:rsidRDefault="007726DA" w:rsidP="007726DA">
                    <w:pPr>
                      <w:spacing w:after="0"/>
                      <w:jc w:val="center"/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</w:pP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t xml:space="preserve">- </w:t>
                    </w: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fldChar w:fldCharType="begin"/>
                    </w: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instrText>PAGE  \* Arabic  \* MERGEFORMAT</w:instrText>
                    </w: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fldChar w:fldCharType="separate"/>
                    </w: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t>1</w:t>
                    </w: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fldChar w:fldCharType="end"/>
                    </w: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t>/</w:t>
                    </w: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fldChar w:fldCharType="begin"/>
                    </w: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instrText>NUMPAGES  \* Arabic  \* MERGEFORMAT</w:instrText>
                    </w: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fldChar w:fldCharType="separate"/>
                    </w: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t>2</w:t>
                    </w: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fldChar w:fldCharType="end"/>
                    </w:r>
                    <w:r w:rsidRPr="007726DA">
                      <w:rPr>
                        <w:rFonts w:ascii="Aptos" w:hAnsi="Aptos"/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t xml:space="preserve"> -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559E6" w14:textId="77777777" w:rsidR="003E62B7" w:rsidRDefault="003E62B7" w:rsidP="00090BBE">
      <w:pPr>
        <w:spacing w:after="60"/>
      </w:pPr>
      <w:r>
        <w:separator/>
      </w:r>
    </w:p>
  </w:footnote>
  <w:footnote w:type="continuationSeparator" w:id="0">
    <w:p w14:paraId="3D12E63A" w14:textId="77777777" w:rsidR="003E62B7" w:rsidRDefault="003E62B7" w:rsidP="00051B2B">
      <w:r>
        <w:continuationSeparator/>
      </w:r>
    </w:p>
  </w:footnote>
  <w:footnote w:type="continuationNotice" w:id="1">
    <w:p w14:paraId="265A11DC" w14:textId="77777777" w:rsidR="003E62B7" w:rsidRDefault="003E62B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52BDA" w14:textId="374DB3F1" w:rsidR="00522235" w:rsidRDefault="007726DA" w:rsidP="00522235">
    <w:pPr>
      <w:pStyle w:val="Header"/>
      <w:jc w:val="right"/>
    </w:pPr>
    <w:r w:rsidRPr="004D3135">
      <w:rPr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6EE8C886" wp14:editId="3BBBC76F">
          <wp:simplePos x="0" y="0"/>
          <wp:positionH relativeFrom="column">
            <wp:posOffset>-85725</wp:posOffset>
          </wp:positionH>
          <wp:positionV relativeFrom="page">
            <wp:posOffset>739775</wp:posOffset>
          </wp:positionV>
          <wp:extent cx="1651635" cy="230505"/>
          <wp:effectExtent l="0" t="0" r="5715" b="0"/>
          <wp:wrapNone/>
          <wp:docPr id="6207280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600360" name="Picture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635" cy="230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353ACFF" wp14:editId="3CE1CBE6">
              <wp:simplePos x="0" y="0"/>
              <wp:positionH relativeFrom="column">
                <wp:posOffset>2414270</wp:posOffset>
              </wp:positionH>
              <wp:positionV relativeFrom="paragraph">
                <wp:posOffset>156845</wp:posOffset>
              </wp:positionV>
              <wp:extent cx="3619500" cy="140462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D6237" w14:textId="053481E2" w:rsidR="007726DA" w:rsidRPr="007726DA" w:rsidRDefault="007726DA" w:rsidP="007726DA">
                          <w:pPr>
                            <w:spacing w:after="0"/>
                            <w:jc w:val="right"/>
                            <w:rPr>
                              <w:rFonts w:ascii="Aptos" w:hAnsi="Aptos"/>
                              <w:b/>
                              <w:bCs/>
                              <w:color w:val="0091BE"/>
                              <w:sz w:val="28"/>
                              <w:szCs w:val="28"/>
                              <w:lang w:val="en-GB"/>
                            </w:rPr>
                          </w:pPr>
                          <w:r w:rsidRPr="007726DA">
                            <w:rPr>
                              <w:rFonts w:ascii="Aptos" w:hAnsi="Aptos"/>
                              <w:b/>
                              <w:bCs/>
                              <w:color w:val="0091BE"/>
                              <w:sz w:val="28"/>
                              <w:szCs w:val="28"/>
                            </w:rPr>
                            <w:t>ATA DE REUNIÃO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53AC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90.1pt;margin-top:12.35pt;width:28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" stroked="f">
              <v:textbox style="mso-fit-shape-to-text:t">
                <w:txbxContent>
                  <w:p w14:paraId="6BCD6237" w14:textId="053481E2" w:rsidR="007726DA" w:rsidRPr="007726DA" w:rsidRDefault="007726DA" w:rsidP="007726DA">
                    <w:pPr>
                      <w:spacing w:after="0"/>
                      <w:jc w:val="right"/>
                      <w:rPr>
                        <w:rFonts w:ascii="Aptos" w:hAnsi="Aptos"/>
                        <w:b/>
                        <w:bCs/>
                        <w:color w:val="0091BE"/>
                        <w:sz w:val="28"/>
                        <w:szCs w:val="28"/>
                        <w:lang w:val="en-GB"/>
                      </w:rPr>
                    </w:pPr>
                    <w:r w:rsidRPr="007726DA">
                      <w:rPr>
                        <w:rFonts w:ascii="Aptos" w:hAnsi="Aptos"/>
                        <w:b/>
                        <w:bCs/>
                        <w:color w:val="0091BE"/>
                        <w:sz w:val="28"/>
                        <w:szCs w:val="28"/>
                      </w:rPr>
                      <w:t>ATA DE REUNIÃO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B18DF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E72E2"/>
    <w:multiLevelType w:val="hybridMultilevel"/>
    <w:tmpl w:val="1E2603A0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B46D01"/>
    <w:multiLevelType w:val="hybridMultilevel"/>
    <w:tmpl w:val="9960A7D6"/>
    <w:lvl w:ilvl="0" w:tplc="3A5C5F1A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674146"/>
    <w:multiLevelType w:val="hybridMultilevel"/>
    <w:tmpl w:val="A5B6D1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7B0CD3"/>
    <w:multiLevelType w:val="multilevel"/>
    <w:tmpl w:val="F5C647EA"/>
    <w:styleLink w:val="Numb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4EA250A"/>
    <w:multiLevelType w:val="hybridMultilevel"/>
    <w:tmpl w:val="3A2654E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506565A"/>
    <w:multiLevelType w:val="multilevel"/>
    <w:tmpl w:val="537298F6"/>
    <w:styleLink w:val="Alnea"/>
    <w:lvl w:ilvl="0">
      <w:start w:val="1"/>
      <w:numFmt w:val="decimal"/>
      <w:lvlText w:val="%1."/>
      <w:lvlJc w:val="left"/>
      <w:pPr>
        <w:ind w:left="567" w:hanging="283"/>
      </w:pPr>
      <w:rPr>
        <w:rFonts w:hint="default"/>
        <w:b/>
        <w:i w:val="0"/>
        <w:color w:val="0091BE"/>
        <w:sz w:val="21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7" w15:restartNumberingAfterBreak="0">
    <w:nsid w:val="068137DD"/>
    <w:multiLevelType w:val="hybridMultilevel"/>
    <w:tmpl w:val="046E366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F511A8"/>
    <w:multiLevelType w:val="hybridMultilevel"/>
    <w:tmpl w:val="2FB6C00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C71A0D"/>
    <w:multiLevelType w:val="hybridMultilevel"/>
    <w:tmpl w:val="2BDAB32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616A50"/>
    <w:multiLevelType w:val="hybridMultilevel"/>
    <w:tmpl w:val="ABB02E6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560D33"/>
    <w:multiLevelType w:val="hybridMultilevel"/>
    <w:tmpl w:val="472859C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58052E"/>
    <w:multiLevelType w:val="hybridMultilevel"/>
    <w:tmpl w:val="B61601AE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3B1908"/>
    <w:multiLevelType w:val="hybridMultilevel"/>
    <w:tmpl w:val="61927178"/>
    <w:lvl w:ilvl="0" w:tplc="6824BCDC">
      <w:start w:val="1"/>
      <w:numFmt w:val="lowerRoman"/>
      <w:pStyle w:val="Sub-alnea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0D186D"/>
    <w:multiLevelType w:val="hybridMultilevel"/>
    <w:tmpl w:val="5F60815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9C6420"/>
    <w:multiLevelType w:val="hybridMultilevel"/>
    <w:tmpl w:val="16DC32E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8983788"/>
    <w:multiLevelType w:val="hybridMultilevel"/>
    <w:tmpl w:val="6D4A147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C57609B"/>
    <w:multiLevelType w:val="hybridMultilevel"/>
    <w:tmpl w:val="FE06C96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18000A"/>
    <w:multiLevelType w:val="hybridMultilevel"/>
    <w:tmpl w:val="F75C3B9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7A1FC6"/>
    <w:multiLevelType w:val="hybridMultilevel"/>
    <w:tmpl w:val="64406228"/>
    <w:lvl w:ilvl="0" w:tplc="F328D49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A860C6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600D06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DACA17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1CA770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C5E2BA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D86898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A749C6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AA63C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 w15:restartNumberingAfterBreak="0">
    <w:nsid w:val="21D7622B"/>
    <w:multiLevelType w:val="hybridMultilevel"/>
    <w:tmpl w:val="48DA4EE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52532F"/>
    <w:multiLevelType w:val="hybridMultilevel"/>
    <w:tmpl w:val="6A907CE6"/>
    <w:lvl w:ilvl="0" w:tplc="9A82EFB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7FE91F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1862BE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EE6AC9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92AD51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9E87C6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3E868C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D247DC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6BE66D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2" w15:restartNumberingAfterBreak="0">
    <w:nsid w:val="23937819"/>
    <w:multiLevelType w:val="hybridMultilevel"/>
    <w:tmpl w:val="F416960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46615AC"/>
    <w:multiLevelType w:val="hybridMultilevel"/>
    <w:tmpl w:val="C0505B5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DB2C54"/>
    <w:multiLevelType w:val="hybridMultilevel"/>
    <w:tmpl w:val="7DBE53F8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7F815B9"/>
    <w:multiLevelType w:val="hybridMultilevel"/>
    <w:tmpl w:val="7D0EE8DC"/>
    <w:lvl w:ilvl="0" w:tplc="256ABB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0B48D2"/>
    <w:multiLevelType w:val="hybridMultilevel"/>
    <w:tmpl w:val="B2D2A13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B74485B"/>
    <w:multiLevelType w:val="hybridMultilevel"/>
    <w:tmpl w:val="8C3C3FF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BC13A74"/>
    <w:multiLevelType w:val="hybridMultilevel"/>
    <w:tmpl w:val="544EB3B4"/>
    <w:styleLink w:val="alnea0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BDD0A62"/>
    <w:multiLevelType w:val="hybridMultilevel"/>
    <w:tmpl w:val="C826F3F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E023F13"/>
    <w:multiLevelType w:val="hybridMultilevel"/>
    <w:tmpl w:val="23B67B8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1246BAD"/>
    <w:multiLevelType w:val="hybridMultilevel"/>
    <w:tmpl w:val="652812F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1FB284D"/>
    <w:multiLevelType w:val="multilevel"/>
    <w:tmpl w:val="0409001D"/>
    <w:styleLink w:val="Bullete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331C6DA2"/>
    <w:multiLevelType w:val="hybridMultilevel"/>
    <w:tmpl w:val="0BF623E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4BB1AB2"/>
    <w:multiLevelType w:val="hybridMultilevel"/>
    <w:tmpl w:val="AFF6EB3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54D12C1"/>
    <w:multiLevelType w:val="hybridMultilevel"/>
    <w:tmpl w:val="32BA57C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8770C7"/>
    <w:multiLevelType w:val="hybridMultilevel"/>
    <w:tmpl w:val="C6AC60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C8249E"/>
    <w:multiLevelType w:val="hybridMultilevel"/>
    <w:tmpl w:val="D3607F8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F612D25"/>
    <w:multiLevelType w:val="hybridMultilevel"/>
    <w:tmpl w:val="3B00D65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BB1DE2"/>
    <w:multiLevelType w:val="hybridMultilevel"/>
    <w:tmpl w:val="F58C886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0A53B6E"/>
    <w:multiLevelType w:val="hybridMultilevel"/>
    <w:tmpl w:val="431267D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13A1042"/>
    <w:multiLevelType w:val="hybridMultilevel"/>
    <w:tmpl w:val="4D66AE9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42865A1"/>
    <w:multiLevelType w:val="hybridMultilevel"/>
    <w:tmpl w:val="605AC9D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5BE57D0"/>
    <w:multiLevelType w:val="hybridMultilevel"/>
    <w:tmpl w:val="167C0F18"/>
    <w:lvl w:ilvl="0" w:tplc="5D3AFF9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2FABD5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C42B9E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EBA02C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A50C3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6288B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2A0B0C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AA4204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30A48E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4" w15:restartNumberingAfterBreak="0">
    <w:nsid w:val="46DB0F7D"/>
    <w:multiLevelType w:val="hybridMultilevel"/>
    <w:tmpl w:val="B63C9EB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8C6200E"/>
    <w:multiLevelType w:val="hybridMultilevel"/>
    <w:tmpl w:val="B6CE9CB6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CA92300"/>
    <w:multiLevelType w:val="hybridMultilevel"/>
    <w:tmpl w:val="6C742CF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CDA7E5A"/>
    <w:multiLevelType w:val="hybridMultilevel"/>
    <w:tmpl w:val="0B2AAEE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D090AE4"/>
    <w:multiLevelType w:val="hybridMultilevel"/>
    <w:tmpl w:val="3A84385E"/>
    <w:lvl w:ilvl="0" w:tplc="FC62BDFC">
      <w:start w:val="1"/>
      <w:numFmt w:val="upperLetter"/>
      <w:pStyle w:val="Anexos"/>
      <w:lvlText w:val="Anexo %1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EF12832"/>
    <w:multiLevelType w:val="hybridMultilevel"/>
    <w:tmpl w:val="DC94954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051724C"/>
    <w:multiLevelType w:val="hybridMultilevel"/>
    <w:tmpl w:val="2AE873A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3DA2C37"/>
    <w:multiLevelType w:val="hybridMultilevel"/>
    <w:tmpl w:val="CF383F2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5A5EFC"/>
    <w:multiLevelType w:val="hybridMultilevel"/>
    <w:tmpl w:val="84A66598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7C90A86"/>
    <w:multiLevelType w:val="hybridMultilevel"/>
    <w:tmpl w:val="6E6A763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7DC6989"/>
    <w:multiLevelType w:val="hybridMultilevel"/>
    <w:tmpl w:val="15223FB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8EA41BB"/>
    <w:multiLevelType w:val="hybridMultilevel"/>
    <w:tmpl w:val="9748207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9B36008"/>
    <w:multiLevelType w:val="hybridMultilevel"/>
    <w:tmpl w:val="7C04304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A606179"/>
    <w:multiLevelType w:val="hybridMultilevel"/>
    <w:tmpl w:val="A614D9FA"/>
    <w:lvl w:ilvl="0" w:tplc="C74ADE6C">
      <w:start w:val="1"/>
      <w:numFmt w:val="bullet"/>
      <w:pStyle w:val="listemtabel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BC8500E"/>
    <w:multiLevelType w:val="hybridMultilevel"/>
    <w:tmpl w:val="9C86272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BF518D6"/>
    <w:multiLevelType w:val="multilevel"/>
    <w:tmpl w:val="306875D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91BE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sz w:val="21"/>
        <w:szCs w:val="21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Restart w:val="0"/>
      <w:pStyle w:val="Heading8"/>
      <w:lvlText w:val="Req.%8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8">
      <w:start w:val="1"/>
      <w:numFmt w:val="decimal"/>
      <w:pStyle w:val="Heading9"/>
      <w:lvlText w:val="Com.%9."/>
      <w:lvlJc w:val="left"/>
      <w:pPr>
        <w:tabs>
          <w:tab w:val="num" w:pos="1021"/>
        </w:tabs>
        <w:ind w:left="1021" w:hanging="1021"/>
      </w:pPr>
      <w:rPr>
        <w:rFonts w:hint="default"/>
        <w:sz w:val="20"/>
      </w:rPr>
    </w:lvl>
  </w:abstractNum>
  <w:abstractNum w:abstractNumId="60" w15:restartNumberingAfterBreak="0">
    <w:nsid w:val="5C16751F"/>
    <w:multiLevelType w:val="hybridMultilevel"/>
    <w:tmpl w:val="E9F2A97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F8368FD"/>
    <w:multiLevelType w:val="hybridMultilevel"/>
    <w:tmpl w:val="15A4B764"/>
    <w:lvl w:ilvl="0" w:tplc="E8409AF4">
      <w:start w:val="1"/>
      <w:numFmt w:val="decimal"/>
      <w:pStyle w:val="Condie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C00233"/>
    <w:multiLevelType w:val="hybridMultilevel"/>
    <w:tmpl w:val="37DEB76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4BF437D"/>
    <w:multiLevelType w:val="hybridMultilevel"/>
    <w:tmpl w:val="9DAA051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ACD17B9"/>
    <w:multiLevelType w:val="hybridMultilevel"/>
    <w:tmpl w:val="F566E4D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AF33DC1"/>
    <w:multiLevelType w:val="hybridMultilevel"/>
    <w:tmpl w:val="D52A4612"/>
    <w:lvl w:ilvl="0" w:tplc="945024FC">
      <w:start w:val="1"/>
      <w:numFmt w:val="lowerLetter"/>
      <w:pStyle w:val="Alineas"/>
      <w:lvlText w:val="%1)"/>
      <w:lvlJc w:val="left"/>
      <w:pPr>
        <w:ind w:left="360" w:hanging="360"/>
      </w:pPr>
      <w:rPr>
        <w:rFonts w:hint="default"/>
        <w:caps w:val="0"/>
        <w:strike w:val="0"/>
        <w:dstrike w:val="0"/>
        <w:vanish w:val="0"/>
        <w:color w:val="0091BE"/>
        <w:vertAlign w:val="baseline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4621CB"/>
    <w:multiLevelType w:val="hybridMultilevel"/>
    <w:tmpl w:val="0D086E1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C914DDA"/>
    <w:multiLevelType w:val="hybridMultilevel"/>
    <w:tmpl w:val="E4F2C79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F5608F2"/>
    <w:multiLevelType w:val="hybridMultilevel"/>
    <w:tmpl w:val="E178365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5FC0BE5"/>
    <w:multiLevelType w:val="hybridMultilevel"/>
    <w:tmpl w:val="4C82670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B860C05"/>
    <w:multiLevelType w:val="hybridMultilevel"/>
    <w:tmpl w:val="E12842E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732BA5"/>
    <w:multiLevelType w:val="hybridMultilevel"/>
    <w:tmpl w:val="01FA1A6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D211F4F"/>
    <w:multiLevelType w:val="hybridMultilevel"/>
    <w:tmpl w:val="AACCD7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F536D8B"/>
    <w:multiLevelType w:val="hybridMultilevel"/>
    <w:tmpl w:val="988CB9A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4820560">
    <w:abstractNumId w:val="6"/>
  </w:num>
  <w:num w:numId="2" w16cid:durableId="1986742035">
    <w:abstractNumId w:val="4"/>
  </w:num>
  <w:num w:numId="3" w16cid:durableId="2026861470">
    <w:abstractNumId w:val="32"/>
  </w:num>
  <w:num w:numId="4" w16cid:durableId="51199380">
    <w:abstractNumId w:val="59"/>
  </w:num>
  <w:num w:numId="5" w16cid:durableId="813260505">
    <w:abstractNumId w:val="28"/>
  </w:num>
  <w:num w:numId="6" w16cid:durableId="613749120">
    <w:abstractNumId w:val="61"/>
  </w:num>
  <w:num w:numId="7" w16cid:durableId="48848812">
    <w:abstractNumId w:val="65"/>
  </w:num>
  <w:num w:numId="8" w16cid:durableId="949816890">
    <w:abstractNumId w:val="13"/>
  </w:num>
  <w:num w:numId="9" w16cid:durableId="1766150047">
    <w:abstractNumId w:val="48"/>
  </w:num>
  <w:num w:numId="10" w16cid:durableId="143544021">
    <w:abstractNumId w:val="2"/>
  </w:num>
  <w:num w:numId="11" w16cid:durableId="657268358">
    <w:abstractNumId w:val="57"/>
  </w:num>
  <w:num w:numId="12" w16cid:durableId="1106652948">
    <w:abstractNumId w:val="38"/>
  </w:num>
  <w:num w:numId="13" w16cid:durableId="1304698070">
    <w:abstractNumId w:val="19"/>
  </w:num>
  <w:num w:numId="14" w16cid:durableId="1861778765">
    <w:abstractNumId w:val="21"/>
  </w:num>
  <w:num w:numId="15" w16cid:durableId="1739278529">
    <w:abstractNumId w:val="43"/>
  </w:num>
  <w:num w:numId="16" w16cid:durableId="1846357937">
    <w:abstractNumId w:val="63"/>
  </w:num>
  <w:num w:numId="17" w16cid:durableId="835610511">
    <w:abstractNumId w:val="18"/>
  </w:num>
  <w:num w:numId="18" w16cid:durableId="1955870011">
    <w:abstractNumId w:val="45"/>
  </w:num>
  <w:num w:numId="19" w16cid:durableId="788279928">
    <w:abstractNumId w:val="68"/>
  </w:num>
  <w:num w:numId="20" w16cid:durableId="891649076">
    <w:abstractNumId w:val="26"/>
  </w:num>
  <w:num w:numId="21" w16cid:durableId="1336424502">
    <w:abstractNumId w:val="20"/>
  </w:num>
  <w:num w:numId="22" w16cid:durableId="1212035866">
    <w:abstractNumId w:val="30"/>
  </w:num>
  <w:num w:numId="23" w16cid:durableId="824204208">
    <w:abstractNumId w:val="36"/>
  </w:num>
  <w:num w:numId="24" w16cid:durableId="2140108927">
    <w:abstractNumId w:val="5"/>
  </w:num>
  <w:num w:numId="25" w16cid:durableId="1384282915">
    <w:abstractNumId w:val="34"/>
  </w:num>
  <w:num w:numId="26" w16cid:durableId="1727029873">
    <w:abstractNumId w:val="42"/>
  </w:num>
  <w:num w:numId="27" w16cid:durableId="731390955">
    <w:abstractNumId w:val="24"/>
  </w:num>
  <w:num w:numId="28" w16cid:durableId="908424228">
    <w:abstractNumId w:val="50"/>
  </w:num>
  <w:num w:numId="29" w16cid:durableId="1701930194">
    <w:abstractNumId w:val="12"/>
  </w:num>
  <w:num w:numId="30" w16cid:durableId="2033336492">
    <w:abstractNumId w:val="47"/>
  </w:num>
  <w:num w:numId="31" w16cid:durableId="633950454">
    <w:abstractNumId w:val="33"/>
  </w:num>
  <w:num w:numId="32" w16cid:durableId="1987661556">
    <w:abstractNumId w:val="29"/>
  </w:num>
  <w:num w:numId="33" w16cid:durableId="2071270556">
    <w:abstractNumId w:val="55"/>
  </w:num>
  <w:num w:numId="34" w16cid:durableId="601258517">
    <w:abstractNumId w:val="49"/>
  </w:num>
  <w:num w:numId="35" w16cid:durableId="2053731363">
    <w:abstractNumId w:val="39"/>
  </w:num>
  <w:num w:numId="36" w16cid:durableId="1322201738">
    <w:abstractNumId w:val="22"/>
  </w:num>
  <w:num w:numId="37" w16cid:durableId="500775850">
    <w:abstractNumId w:val="37"/>
  </w:num>
  <w:num w:numId="38" w16cid:durableId="1017272514">
    <w:abstractNumId w:val="60"/>
  </w:num>
  <w:num w:numId="39" w16cid:durableId="2086761613">
    <w:abstractNumId w:val="11"/>
  </w:num>
  <w:num w:numId="40" w16cid:durableId="1245839787">
    <w:abstractNumId w:val="23"/>
  </w:num>
  <w:num w:numId="41" w16cid:durableId="196049533">
    <w:abstractNumId w:val="54"/>
  </w:num>
  <w:num w:numId="42" w16cid:durableId="859856172">
    <w:abstractNumId w:val="16"/>
  </w:num>
  <w:num w:numId="43" w16cid:durableId="202787758">
    <w:abstractNumId w:val="7"/>
  </w:num>
  <w:num w:numId="44" w16cid:durableId="1462839471">
    <w:abstractNumId w:val="69"/>
  </w:num>
  <w:num w:numId="45" w16cid:durableId="1008140388">
    <w:abstractNumId w:val="27"/>
  </w:num>
  <w:num w:numId="46" w16cid:durableId="1956711091">
    <w:abstractNumId w:val="35"/>
  </w:num>
  <w:num w:numId="47" w16cid:durableId="1193106832">
    <w:abstractNumId w:val="15"/>
  </w:num>
  <w:num w:numId="48" w16cid:durableId="383792977">
    <w:abstractNumId w:val="51"/>
  </w:num>
  <w:num w:numId="49" w16cid:durableId="1352335632">
    <w:abstractNumId w:val="67"/>
  </w:num>
  <w:num w:numId="50" w16cid:durableId="1130434505">
    <w:abstractNumId w:val="53"/>
  </w:num>
  <w:num w:numId="51" w16cid:durableId="276134751">
    <w:abstractNumId w:val="44"/>
  </w:num>
  <w:num w:numId="52" w16cid:durableId="1300307372">
    <w:abstractNumId w:val="70"/>
  </w:num>
  <w:num w:numId="53" w16cid:durableId="1365866465">
    <w:abstractNumId w:val="46"/>
  </w:num>
  <w:num w:numId="54" w16cid:durableId="1346706168">
    <w:abstractNumId w:val="58"/>
  </w:num>
  <w:num w:numId="55" w16cid:durableId="561983875">
    <w:abstractNumId w:val="31"/>
  </w:num>
  <w:num w:numId="56" w16cid:durableId="66735536">
    <w:abstractNumId w:val="10"/>
  </w:num>
  <w:num w:numId="57" w16cid:durableId="826627642">
    <w:abstractNumId w:val="41"/>
  </w:num>
  <w:num w:numId="58" w16cid:durableId="288165023">
    <w:abstractNumId w:val="62"/>
  </w:num>
  <w:num w:numId="59" w16cid:durableId="689918180">
    <w:abstractNumId w:val="9"/>
  </w:num>
  <w:num w:numId="60" w16cid:durableId="647169560">
    <w:abstractNumId w:val="71"/>
  </w:num>
  <w:num w:numId="61" w16cid:durableId="1372420737">
    <w:abstractNumId w:val="73"/>
  </w:num>
  <w:num w:numId="62" w16cid:durableId="653142133">
    <w:abstractNumId w:val="40"/>
  </w:num>
  <w:num w:numId="63" w16cid:durableId="2037080916">
    <w:abstractNumId w:val="66"/>
  </w:num>
  <w:num w:numId="64" w16cid:durableId="139467013">
    <w:abstractNumId w:val="17"/>
  </w:num>
  <w:num w:numId="65" w16cid:durableId="1373463761">
    <w:abstractNumId w:val="3"/>
  </w:num>
  <w:num w:numId="66" w16cid:durableId="1090470319">
    <w:abstractNumId w:val="14"/>
  </w:num>
  <w:num w:numId="67" w16cid:durableId="143593855">
    <w:abstractNumId w:val="56"/>
  </w:num>
  <w:num w:numId="68" w16cid:durableId="95489611">
    <w:abstractNumId w:val="8"/>
  </w:num>
  <w:num w:numId="69" w16cid:durableId="72746817">
    <w:abstractNumId w:val="64"/>
  </w:num>
  <w:num w:numId="70" w16cid:durableId="1121992704">
    <w:abstractNumId w:val="0"/>
  </w:num>
  <w:num w:numId="71" w16cid:durableId="454061142">
    <w:abstractNumId w:val="72"/>
  </w:num>
  <w:num w:numId="72" w16cid:durableId="808326804">
    <w:abstractNumId w:val="52"/>
  </w:num>
  <w:num w:numId="73" w16cid:durableId="161092112">
    <w:abstractNumId w:val="25"/>
  </w:num>
  <w:num w:numId="74" w16cid:durableId="1724450855">
    <w:abstractNumId w:val="1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BE"/>
    <w:rsid w:val="000000AD"/>
    <w:rsid w:val="0000097E"/>
    <w:rsid w:val="000014D7"/>
    <w:rsid w:val="00001A0E"/>
    <w:rsid w:val="00001C1F"/>
    <w:rsid w:val="00001DA0"/>
    <w:rsid w:val="00001FA2"/>
    <w:rsid w:val="00002011"/>
    <w:rsid w:val="00002A56"/>
    <w:rsid w:val="00002A7D"/>
    <w:rsid w:val="00002D7A"/>
    <w:rsid w:val="000031FB"/>
    <w:rsid w:val="00003689"/>
    <w:rsid w:val="00003993"/>
    <w:rsid w:val="000039D9"/>
    <w:rsid w:val="0000445C"/>
    <w:rsid w:val="00004673"/>
    <w:rsid w:val="00004C17"/>
    <w:rsid w:val="00005035"/>
    <w:rsid w:val="0000505A"/>
    <w:rsid w:val="00005211"/>
    <w:rsid w:val="0000531D"/>
    <w:rsid w:val="0000573E"/>
    <w:rsid w:val="000065E6"/>
    <w:rsid w:val="00006E3B"/>
    <w:rsid w:val="00006E71"/>
    <w:rsid w:val="00006F03"/>
    <w:rsid w:val="00007C7C"/>
    <w:rsid w:val="00007D25"/>
    <w:rsid w:val="00007DDF"/>
    <w:rsid w:val="000100D8"/>
    <w:rsid w:val="0001082E"/>
    <w:rsid w:val="00010847"/>
    <w:rsid w:val="00010B07"/>
    <w:rsid w:val="00011215"/>
    <w:rsid w:val="00011975"/>
    <w:rsid w:val="00012C4A"/>
    <w:rsid w:val="00012DBA"/>
    <w:rsid w:val="00012F0B"/>
    <w:rsid w:val="0001309E"/>
    <w:rsid w:val="000130AA"/>
    <w:rsid w:val="000138AC"/>
    <w:rsid w:val="00013C44"/>
    <w:rsid w:val="000148D8"/>
    <w:rsid w:val="00014EB6"/>
    <w:rsid w:val="00014F5D"/>
    <w:rsid w:val="00015EBD"/>
    <w:rsid w:val="00015EDE"/>
    <w:rsid w:val="00015FDB"/>
    <w:rsid w:val="00016F34"/>
    <w:rsid w:val="000171DE"/>
    <w:rsid w:val="00017670"/>
    <w:rsid w:val="00020C7B"/>
    <w:rsid w:val="000217ED"/>
    <w:rsid w:val="00021B07"/>
    <w:rsid w:val="00021B3B"/>
    <w:rsid w:val="00021C55"/>
    <w:rsid w:val="000221E7"/>
    <w:rsid w:val="00022351"/>
    <w:rsid w:val="000226CA"/>
    <w:rsid w:val="000228EC"/>
    <w:rsid w:val="00022994"/>
    <w:rsid w:val="000237B5"/>
    <w:rsid w:val="00024183"/>
    <w:rsid w:val="00024653"/>
    <w:rsid w:val="00024BDE"/>
    <w:rsid w:val="00024F4A"/>
    <w:rsid w:val="00025615"/>
    <w:rsid w:val="0002565D"/>
    <w:rsid w:val="00025B61"/>
    <w:rsid w:val="0002622B"/>
    <w:rsid w:val="0002679A"/>
    <w:rsid w:val="00026D45"/>
    <w:rsid w:val="00027A41"/>
    <w:rsid w:val="00027D47"/>
    <w:rsid w:val="00030264"/>
    <w:rsid w:val="000308F9"/>
    <w:rsid w:val="00030A80"/>
    <w:rsid w:val="00030E6A"/>
    <w:rsid w:val="0003122A"/>
    <w:rsid w:val="000314AA"/>
    <w:rsid w:val="000314D5"/>
    <w:rsid w:val="000318D1"/>
    <w:rsid w:val="0003259D"/>
    <w:rsid w:val="00032CA3"/>
    <w:rsid w:val="00032D4D"/>
    <w:rsid w:val="000330C6"/>
    <w:rsid w:val="00033100"/>
    <w:rsid w:val="00033136"/>
    <w:rsid w:val="00033240"/>
    <w:rsid w:val="000338EF"/>
    <w:rsid w:val="00033E49"/>
    <w:rsid w:val="00034428"/>
    <w:rsid w:val="000345D2"/>
    <w:rsid w:val="00034A39"/>
    <w:rsid w:val="00034AFE"/>
    <w:rsid w:val="00035564"/>
    <w:rsid w:val="00035D14"/>
    <w:rsid w:val="00035D9B"/>
    <w:rsid w:val="0003607C"/>
    <w:rsid w:val="00036293"/>
    <w:rsid w:val="00036416"/>
    <w:rsid w:val="00036668"/>
    <w:rsid w:val="000371C3"/>
    <w:rsid w:val="000378C5"/>
    <w:rsid w:val="0003795B"/>
    <w:rsid w:val="00037B77"/>
    <w:rsid w:val="0004066F"/>
    <w:rsid w:val="00040CED"/>
    <w:rsid w:val="00041285"/>
    <w:rsid w:val="00041A4C"/>
    <w:rsid w:val="00041AE9"/>
    <w:rsid w:val="00041BAC"/>
    <w:rsid w:val="00041D87"/>
    <w:rsid w:val="000421FA"/>
    <w:rsid w:val="00042901"/>
    <w:rsid w:val="00042CD6"/>
    <w:rsid w:val="000430A8"/>
    <w:rsid w:val="0004314F"/>
    <w:rsid w:val="00043229"/>
    <w:rsid w:val="00043367"/>
    <w:rsid w:val="00043A51"/>
    <w:rsid w:val="00043FEA"/>
    <w:rsid w:val="00044177"/>
    <w:rsid w:val="000448B5"/>
    <w:rsid w:val="00044979"/>
    <w:rsid w:val="00045A6B"/>
    <w:rsid w:val="00045BA6"/>
    <w:rsid w:val="00045D14"/>
    <w:rsid w:val="00045F42"/>
    <w:rsid w:val="000460C4"/>
    <w:rsid w:val="000460E8"/>
    <w:rsid w:val="00046E3D"/>
    <w:rsid w:val="00047188"/>
    <w:rsid w:val="00047487"/>
    <w:rsid w:val="00047D27"/>
    <w:rsid w:val="00050D0E"/>
    <w:rsid w:val="00051353"/>
    <w:rsid w:val="000515A3"/>
    <w:rsid w:val="00051B2B"/>
    <w:rsid w:val="00051E13"/>
    <w:rsid w:val="000521DF"/>
    <w:rsid w:val="000524AB"/>
    <w:rsid w:val="00052672"/>
    <w:rsid w:val="00052848"/>
    <w:rsid w:val="00053482"/>
    <w:rsid w:val="00053703"/>
    <w:rsid w:val="00053A54"/>
    <w:rsid w:val="00053FEA"/>
    <w:rsid w:val="0005408A"/>
    <w:rsid w:val="00054295"/>
    <w:rsid w:val="000544D3"/>
    <w:rsid w:val="00054671"/>
    <w:rsid w:val="000547FE"/>
    <w:rsid w:val="000549AA"/>
    <w:rsid w:val="00054B64"/>
    <w:rsid w:val="00054F12"/>
    <w:rsid w:val="00054F98"/>
    <w:rsid w:val="00054FFE"/>
    <w:rsid w:val="00055288"/>
    <w:rsid w:val="00055919"/>
    <w:rsid w:val="00055A5C"/>
    <w:rsid w:val="00055D70"/>
    <w:rsid w:val="000564EF"/>
    <w:rsid w:val="000565E5"/>
    <w:rsid w:val="00057134"/>
    <w:rsid w:val="00057551"/>
    <w:rsid w:val="000576BD"/>
    <w:rsid w:val="000578CB"/>
    <w:rsid w:val="00057B08"/>
    <w:rsid w:val="00060ACB"/>
    <w:rsid w:val="00060C1E"/>
    <w:rsid w:val="00060F6F"/>
    <w:rsid w:val="000611E9"/>
    <w:rsid w:val="00061805"/>
    <w:rsid w:val="00061B50"/>
    <w:rsid w:val="00062395"/>
    <w:rsid w:val="0006274E"/>
    <w:rsid w:val="00063047"/>
    <w:rsid w:val="00063304"/>
    <w:rsid w:val="00064353"/>
    <w:rsid w:val="00064B90"/>
    <w:rsid w:val="00064F96"/>
    <w:rsid w:val="00064FA8"/>
    <w:rsid w:val="0006513E"/>
    <w:rsid w:val="0006575E"/>
    <w:rsid w:val="0006671F"/>
    <w:rsid w:val="00066841"/>
    <w:rsid w:val="00066B9F"/>
    <w:rsid w:val="00066E95"/>
    <w:rsid w:val="00067153"/>
    <w:rsid w:val="000674C2"/>
    <w:rsid w:val="00067BE2"/>
    <w:rsid w:val="0007031E"/>
    <w:rsid w:val="000708A6"/>
    <w:rsid w:val="00070F1A"/>
    <w:rsid w:val="000714E0"/>
    <w:rsid w:val="00071D04"/>
    <w:rsid w:val="00071DFC"/>
    <w:rsid w:val="00072D7B"/>
    <w:rsid w:val="000730B6"/>
    <w:rsid w:val="0007330F"/>
    <w:rsid w:val="000734DB"/>
    <w:rsid w:val="000734E1"/>
    <w:rsid w:val="000745E9"/>
    <w:rsid w:val="00074FC1"/>
    <w:rsid w:val="000750C0"/>
    <w:rsid w:val="0007549D"/>
    <w:rsid w:val="00075588"/>
    <w:rsid w:val="00076081"/>
    <w:rsid w:val="00076426"/>
    <w:rsid w:val="00076681"/>
    <w:rsid w:val="0007668C"/>
    <w:rsid w:val="00076727"/>
    <w:rsid w:val="00076781"/>
    <w:rsid w:val="000767C0"/>
    <w:rsid w:val="00076C38"/>
    <w:rsid w:val="000779D4"/>
    <w:rsid w:val="00080C61"/>
    <w:rsid w:val="00080DB0"/>
    <w:rsid w:val="00080F21"/>
    <w:rsid w:val="0008153D"/>
    <w:rsid w:val="00081908"/>
    <w:rsid w:val="000820AD"/>
    <w:rsid w:val="00082842"/>
    <w:rsid w:val="00084120"/>
    <w:rsid w:val="00084424"/>
    <w:rsid w:val="00084A7E"/>
    <w:rsid w:val="00084E2C"/>
    <w:rsid w:val="00084FC3"/>
    <w:rsid w:val="00085210"/>
    <w:rsid w:val="00085249"/>
    <w:rsid w:val="00085FAA"/>
    <w:rsid w:val="0008613E"/>
    <w:rsid w:val="00086D3F"/>
    <w:rsid w:val="0008729D"/>
    <w:rsid w:val="000878DB"/>
    <w:rsid w:val="000879B5"/>
    <w:rsid w:val="000901EA"/>
    <w:rsid w:val="00090312"/>
    <w:rsid w:val="00090420"/>
    <w:rsid w:val="0009047C"/>
    <w:rsid w:val="0009063A"/>
    <w:rsid w:val="00090954"/>
    <w:rsid w:val="00090BBE"/>
    <w:rsid w:val="00090BF3"/>
    <w:rsid w:val="00091523"/>
    <w:rsid w:val="000917FC"/>
    <w:rsid w:val="00092166"/>
    <w:rsid w:val="00092891"/>
    <w:rsid w:val="00092E63"/>
    <w:rsid w:val="00094058"/>
    <w:rsid w:val="0009469D"/>
    <w:rsid w:val="00094861"/>
    <w:rsid w:val="00094B00"/>
    <w:rsid w:val="00094B9B"/>
    <w:rsid w:val="000959C0"/>
    <w:rsid w:val="00095F31"/>
    <w:rsid w:val="00096433"/>
    <w:rsid w:val="000965E5"/>
    <w:rsid w:val="00096AEA"/>
    <w:rsid w:val="00097A65"/>
    <w:rsid w:val="00097CC3"/>
    <w:rsid w:val="00097CFE"/>
    <w:rsid w:val="000A074B"/>
    <w:rsid w:val="000A08D9"/>
    <w:rsid w:val="000A0940"/>
    <w:rsid w:val="000A0C7F"/>
    <w:rsid w:val="000A15E9"/>
    <w:rsid w:val="000A1A5C"/>
    <w:rsid w:val="000A1C12"/>
    <w:rsid w:val="000A208B"/>
    <w:rsid w:val="000A23BA"/>
    <w:rsid w:val="000A2485"/>
    <w:rsid w:val="000A24BD"/>
    <w:rsid w:val="000A26A6"/>
    <w:rsid w:val="000A26EF"/>
    <w:rsid w:val="000A2AF9"/>
    <w:rsid w:val="000A2B4C"/>
    <w:rsid w:val="000A2C0F"/>
    <w:rsid w:val="000A2C77"/>
    <w:rsid w:val="000A304B"/>
    <w:rsid w:val="000A3B5E"/>
    <w:rsid w:val="000A3FC6"/>
    <w:rsid w:val="000A4608"/>
    <w:rsid w:val="000A476E"/>
    <w:rsid w:val="000A4A39"/>
    <w:rsid w:val="000A5E28"/>
    <w:rsid w:val="000A66BF"/>
    <w:rsid w:val="000A6BDD"/>
    <w:rsid w:val="000A7227"/>
    <w:rsid w:val="000A72BE"/>
    <w:rsid w:val="000A7950"/>
    <w:rsid w:val="000B06AF"/>
    <w:rsid w:val="000B0900"/>
    <w:rsid w:val="000B0CAA"/>
    <w:rsid w:val="000B0E12"/>
    <w:rsid w:val="000B0E93"/>
    <w:rsid w:val="000B12CF"/>
    <w:rsid w:val="000B2B8B"/>
    <w:rsid w:val="000B3284"/>
    <w:rsid w:val="000B339F"/>
    <w:rsid w:val="000B41C7"/>
    <w:rsid w:val="000B48B8"/>
    <w:rsid w:val="000B50E2"/>
    <w:rsid w:val="000B5AF5"/>
    <w:rsid w:val="000B5FCF"/>
    <w:rsid w:val="000B60E2"/>
    <w:rsid w:val="000B615B"/>
    <w:rsid w:val="000B64F2"/>
    <w:rsid w:val="000B743B"/>
    <w:rsid w:val="000B768B"/>
    <w:rsid w:val="000C02D3"/>
    <w:rsid w:val="000C0447"/>
    <w:rsid w:val="000C0977"/>
    <w:rsid w:val="000C09C6"/>
    <w:rsid w:val="000C1015"/>
    <w:rsid w:val="000C1290"/>
    <w:rsid w:val="000C1D79"/>
    <w:rsid w:val="000C24C5"/>
    <w:rsid w:val="000C2520"/>
    <w:rsid w:val="000C2A3F"/>
    <w:rsid w:val="000C2A64"/>
    <w:rsid w:val="000C2DE3"/>
    <w:rsid w:val="000C2F11"/>
    <w:rsid w:val="000C3618"/>
    <w:rsid w:val="000C364F"/>
    <w:rsid w:val="000C4327"/>
    <w:rsid w:val="000C48FA"/>
    <w:rsid w:val="000C512C"/>
    <w:rsid w:val="000C5F18"/>
    <w:rsid w:val="000C6569"/>
    <w:rsid w:val="000C7318"/>
    <w:rsid w:val="000C7561"/>
    <w:rsid w:val="000C78E2"/>
    <w:rsid w:val="000C7D26"/>
    <w:rsid w:val="000C7F7D"/>
    <w:rsid w:val="000D0410"/>
    <w:rsid w:val="000D0C6B"/>
    <w:rsid w:val="000D0F9E"/>
    <w:rsid w:val="000D1B11"/>
    <w:rsid w:val="000D2311"/>
    <w:rsid w:val="000D258B"/>
    <w:rsid w:val="000D2A36"/>
    <w:rsid w:val="000D3A96"/>
    <w:rsid w:val="000D4348"/>
    <w:rsid w:val="000D475A"/>
    <w:rsid w:val="000D4D88"/>
    <w:rsid w:val="000D4E98"/>
    <w:rsid w:val="000D52B9"/>
    <w:rsid w:val="000D5C18"/>
    <w:rsid w:val="000D5E60"/>
    <w:rsid w:val="000D5F6A"/>
    <w:rsid w:val="000D6081"/>
    <w:rsid w:val="000D61DE"/>
    <w:rsid w:val="000D63D9"/>
    <w:rsid w:val="000D7121"/>
    <w:rsid w:val="000D76DB"/>
    <w:rsid w:val="000D7FC1"/>
    <w:rsid w:val="000E0086"/>
    <w:rsid w:val="000E14C6"/>
    <w:rsid w:val="000E1CA4"/>
    <w:rsid w:val="000E235F"/>
    <w:rsid w:val="000E241F"/>
    <w:rsid w:val="000E2437"/>
    <w:rsid w:val="000E337A"/>
    <w:rsid w:val="000E357B"/>
    <w:rsid w:val="000E40CA"/>
    <w:rsid w:val="000E4F1D"/>
    <w:rsid w:val="000E5393"/>
    <w:rsid w:val="000E53C9"/>
    <w:rsid w:val="000E55D9"/>
    <w:rsid w:val="000E712E"/>
    <w:rsid w:val="000E71CE"/>
    <w:rsid w:val="000E7558"/>
    <w:rsid w:val="000F0419"/>
    <w:rsid w:val="000F10E8"/>
    <w:rsid w:val="000F11B8"/>
    <w:rsid w:val="000F135D"/>
    <w:rsid w:val="000F1408"/>
    <w:rsid w:val="000F1927"/>
    <w:rsid w:val="000F1C73"/>
    <w:rsid w:val="000F2394"/>
    <w:rsid w:val="000F2A06"/>
    <w:rsid w:val="000F2BAF"/>
    <w:rsid w:val="000F37B7"/>
    <w:rsid w:val="000F3CC5"/>
    <w:rsid w:val="000F400E"/>
    <w:rsid w:val="000F40AA"/>
    <w:rsid w:val="000F4152"/>
    <w:rsid w:val="000F4312"/>
    <w:rsid w:val="000F43CF"/>
    <w:rsid w:val="000F4846"/>
    <w:rsid w:val="000F4D29"/>
    <w:rsid w:val="000F5618"/>
    <w:rsid w:val="000F5621"/>
    <w:rsid w:val="000F6D32"/>
    <w:rsid w:val="000F7146"/>
    <w:rsid w:val="000F722F"/>
    <w:rsid w:val="000F7B72"/>
    <w:rsid w:val="000F7D03"/>
    <w:rsid w:val="001002F6"/>
    <w:rsid w:val="001003D8"/>
    <w:rsid w:val="001004C0"/>
    <w:rsid w:val="00100585"/>
    <w:rsid w:val="00100B11"/>
    <w:rsid w:val="00100B2A"/>
    <w:rsid w:val="00100BB0"/>
    <w:rsid w:val="00101258"/>
    <w:rsid w:val="00101669"/>
    <w:rsid w:val="001016E4"/>
    <w:rsid w:val="00101D8B"/>
    <w:rsid w:val="0010201B"/>
    <w:rsid w:val="00102206"/>
    <w:rsid w:val="0010252A"/>
    <w:rsid w:val="001026D4"/>
    <w:rsid w:val="001034D8"/>
    <w:rsid w:val="00103520"/>
    <w:rsid w:val="00103E1F"/>
    <w:rsid w:val="0010433C"/>
    <w:rsid w:val="00104650"/>
    <w:rsid w:val="00105815"/>
    <w:rsid w:val="00105C86"/>
    <w:rsid w:val="001061A8"/>
    <w:rsid w:val="00106261"/>
    <w:rsid w:val="001069F6"/>
    <w:rsid w:val="00106E8F"/>
    <w:rsid w:val="00106F6B"/>
    <w:rsid w:val="00106FD5"/>
    <w:rsid w:val="001070ED"/>
    <w:rsid w:val="0010778B"/>
    <w:rsid w:val="00107854"/>
    <w:rsid w:val="00107A2E"/>
    <w:rsid w:val="00107C83"/>
    <w:rsid w:val="00107C9A"/>
    <w:rsid w:val="001108E5"/>
    <w:rsid w:val="00110A37"/>
    <w:rsid w:val="00111A3A"/>
    <w:rsid w:val="00111B0E"/>
    <w:rsid w:val="00111C7F"/>
    <w:rsid w:val="00112B41"/>
    <w:rsid w:val="0011441B"/>
    <w:rsid w:val="00114B07"/>
    <w:rsid w:val="00114B26"/>
    <w:rsid w:val="00114D81"/>
    <w:rsid w:val="0011501E"/>
    <w:rsid w:val="001150BF"/>
    <w:rsid w:val="0011540D"/>
    <w:rsid w:val="00115588"/>
    <w:rsid w:val="00115A39"/>
    <w:rsid w:val="00115C1D"/>
    <w:rsid w:val="00116268"/>
    <w:rsid w:val="00116C73"/>
    <w:rsid w:val="00117746"/>
    <w:rsid w:val="00117CC0"/>
    <w:rsid w:val="00117E4C"/>
    <w:rsid w:val="00120262"/>
    <w:rsid w:val="00120A2A"/>
    <w:rsid w:val="00121196"/>
    <w:rsid w:val="0012122B"/>
    <w:rsid w:val="001212CF"/>
    <w:rsid w:val="00121954"/>
    <w:rsid w:val="00121A9A"/>
    <w:rsid w:val="00122100"/>
    <w:rsid w:val="001228CA"/>
    <w:rsid w:val="0012335B"/>
    <w:rsid w:val="00123829"/>
    <w:rsid w:val="00123BF8"/>
    <w:rsid w:val="00123CC4"/>
    <w:rsid w:val="00123E27"/>
    <w:rsid w:val="00124C48"/>
    <w:rsid w:val="00124DCC"/>
    <w:rsid w:val="0012571A"/>
    <w:rsid w:val="00125AA7"/>
    <w:rsid w:val="00126531"/>
    <w:rsid w:val="001267CA"/>
    <w:rsid w:val="001272F5"/>
    <w:rsid w:val="00127959"/>
    <w:rsid w:val="00127A3E"/>
    <w:rsid w:val="00130312"/>
    <w:rsid w:val="00130472"/>
    <w:rsid w:val="00130927"/>
    <w:rsid w:val="001311BA"/>
    <w:rsid w:val="00131917"/>
    <w:rsid w:val="00132667"/>
    <w:rsid w:val="00132671"/>
    <w:rsid w:val="00133351"/>
    <w:rsid w:val="00133FD9"/>
    <w:rsid w:val="0013431E"/>
    <w:rsid w:val="001344BF"/>
    <w:rsid w:val="001345CA"/>
    <w:rsid w:val="00135E20"/>
    <w:rsid w:val="001367AB"/>
    <w:rsid w:val="00136C13"/>
    <w:rsid w:val="00136F0A"/>
    <w:rsid w:val="001372D5"/>
    <w:rsid w:val="00137304"/>
    <w:rsid w:val="00140909"/>
    <w:rsid w:val="00140AED"/>
    <w:rsid w:val="00140FF2"/>
    <w:rsid w:val="001412E7"/>
    <w:rsid w:val="00141514"/>
    <w:rsid w:val="00141845"/>
    <w:rsid w:val="00141C81"/>
    <w:rsid w:val="00141F48"/>
    <w:rsid w:val="00142244"/>
    <w:rsid w:val="00142341"/>
    <w:rsid w:val="00142351"/>
    <w:rsid w:val="00142A8F"/>
    <w:rsid w:val="00143514"/>
    <w:rsid w:val="00143B33"/>
    <w:rsid w:val="00143CA2"/>
    <w:rsid w:val="00143DD6"/>
    <w:rsid w:val="00143E95"/>
    <w:rsid w:val="00144A13"/>
    <w:rsid w:val="00144C83"/>
    <w:rsid w:val="00145321"/>
    <w:rsid w:val="00145687"/>
    <w:rsid w:val="00146C83"/>
    <w:rsid w:val="00150CE2"/>
    <w:rsid w:val="001513A1"/>
    <w:rsid w:val="001519EC"/>
    <w:rsid w:val="00151C95"/>
    <w:rsid w:val="00151F0E"/>
    <w:rsid w:val="00152B03"/>
    <w:rsid w:val="00152BAC"/>
    <w:rsid w:val="00152F77"/>
    <w:rsid w:val="00153063"/>
    <w:rsid w:val="0015331E"/>
    <w:rsid w:val="0015392F"/>
    <w:rsid w:val="00153F55"/>
    <w:rsid w:val="00154705"/>
    <w:rsid w:val="00154CFC"/>
    <w:rsid w:val="001554D8"/>
    <w:rsid w:val="00155828"/>
    <w:rsid w:val="00155A7F"/>
    <w:rsid w:val="001562F2"/>
    <w:rsid w:val="00156617"/>
    <w:rsid w:val="0015672C"/>
    <w:rsid w:val="001572A1"/>
    <w:rsid w:val="00157483"/>
    <w:rsid w:val="001577EA"/>
    <w:rsid w:val="00157C48"/>
    <w:rsid w:val="00160181"/>
    <w:rsid w:val="001608B2"/>
    <w:rsid w:val="00160950"/>
    <w:rsid w:val="001609A8"/>
    <w:rsid w:val="00161242"/>
    <w:rsid w:val="00161A21"/>
    <w:rsid w:val="00161B90"/>
    <w:rsid w:val="001631F0"/>
    <w:rsid w:val="00163288"/>
    <w:rsid w:val="00163F6E"/>
    <w:rsid w:val="0016434F"/>
    <w:rsid w:val="0016493A"/>
    <w:rsid w:val="00164A00"/>
    <w:rsid w:val="00164B3D"/>
    <w:rsid w:val="001656D2"/>
    <w:rsid w:val="001661FB"/>
    <w:rsid w:val="00166456"/>
    <w:rsid w:val="0016658D"/>
    <w:rsid w:val="00166676"/>
    <w:rsid w:val="00166AB2"/>
    <w:rsid w:val="00166BB7"/>
    <w:rsid w:val="001670B4"/>
    <w:rsid w:val="0016712F"/>
    <w:rsid w:val="0016729B"/>
    <w:rsid w:val="00170033"/>
    <w:rsid w:val="0017050B"/>
    <w:rsid w:val="00170901"/>
    <w:rsid w:val="0017091D"/>
    <w:rsid w:val="00170AC7"/>
    <w:rsid w:val="00171917"/>
    <w:rsid w:val="00171EFE"/>
    <w:rsid w:val="00172303"/>
    <w:rsid w:val="00172306"/>
    <w:rsid w:val="001723DE"/>
    <w:rsid w:val="0017269A"/>
    <w:rsid w:val="0017274B"/>
    <w:rsid w:val="00173AA6"/>
    <w:rsid w:val="001740DD"/>
    <w:rsid w:val="001741D0"/>
    <w:rsid w:val="00174491"/>
    <w:rsid w:val="00174E93"/>
    <w:rsid w:val="00174F91"/>
    <w:rsid w:val="00175403"/>
    <w:rsid w:val="00175560"/>
    <w:rsid w:val="00176273"/>
    <w:rsid w:val="00176579"/>
    <w:rsid w:val="001765EB"/>
    <w:rsid w:val="001772A4"/>
    <w:rsid w:val="001807A2"/>
    <w:rsid w:val="00180996"/>
    <w:rsid w:val="00180AAA"/>
    <w:rsid w:val="00180D0B"/>
    <w:rsid w:val="00180EAC"/>
    <w:rsid w:val="00181EAC"/>
    <w:rsid w:val="0018253B"/>
    <w:rsid w:val="00182AAC"/>
    <w:rsid w:val="00182BA6"/>
    <w:rsid w:val="00182C65"/>
    <w:rsid w:val="00182EF9"/>
    <w:rsid w:val="0018360F"/>
    <w:rsid w:val="00183F1B"/>
    <w:rsid w:val="001840D2"/>
    <w:rsid w:val="00184D45"/>
    <w:rsid w:val="00184D73"/>
    <w:rsid w:val="00184D9A"/>
    <w:rsid w:val="00185686"/>
    <w:rsid w:val="001857C5"/>
    <w:rsid w:val="00185CB9"/>
    <w:rsid w:val="00186005"/>
    <w:rsid w:val="00186180"/>
    <w:rsid w:val="00186855"/>
    <w:rsid w:val="00186A21"/>
    <w:rsid w:val="00186F62"/>
    <w:rsid w:val="001872A0"/>
    <w:rsid w:val="0018756F"/>
    <w:rsid w:val="00187B33"/>
    <w:rsid w:val="00187C78"/>
    <w:rsid w:val="0019015B"/>
    <w:rsid w:val="00190AAB"/>
    <w:rsid w:val="00190D62"/>
    <w:rsid w:val="0019168E"/>
    <w:rsid w:val="00191749"/>
    <w:rsid w:val="0019250F"/>
    <w:rsid w:val="00192719"/>
    <w:rsid w:val="001941D2"/>
    <w:rsid w:val="0019463D"/>
    <w:rsid w:val="001947C6"/>
    <w:rsid w:val="00194BCE"/>
    <w:rsid w:val="00194EEB"/>
    <w:rsid w:val="001951F2"/>
    <w:rsid w:val="00195464"/>
    <w:rsid w:val="00195634"/>
    <w:rsid w:val="00195978"/>
    <w:rsid w:val="0019597F"/>
    <w:rsid w:val="00195D6D"/>
    <w:rsid w:val="00196421"/>
    <w:rsid w:val="00196494"/>
    <w:rsid w:val="001964A8"/>
    <w:rsid w:val="001971A9"/>
    <w:rsid w:val="001978B3"/>
    <w:rsid w:val="00197E61"/>
    <w:rsid w:val="001A0104"/>
    <w:rsid w:val="001A029E"/>
    <w:rsid w:val="001A0352"/>
    <w:rsid w:val="001A03B1"/>
    <w:rsid w:val="001A0586"/>
    <w:rsid w:val="001A0992"/>
    <w:rsid w:val="001A1086"/>
    <w:rsid w:val="001A12CD"/>
    <w:rsid w:val="001A187A"/>
    <w:rsid w:val="001A1F77"/>
    <w:rsid w:val="001A2564"/>
    <w:rsid w:val="001A2966"/>
    <w:rsid w:val="001A2A8F"/>
    <w:rsid w:val="001A2CEF"/>
    <w:rsid w:val="001A2D02"/>
    <w:rsid w:val="001A357B"/>
    <w:rsid w:val="001A376B"/>
    <w:rsid w:val="001A383C"/>
    <w:rsid w:val="001A386E"/>
    <w:rsid w:val="001A3C66"/>
    <w:rsid w:val="001A3F99"/>
    <w:rsid w:val="001A48D7"/>
    <w:rsid w:val="001A4BA2"/>
    <w:rsid w:val="001A4E4D"/>
    <w:rsid w:val="001A50A3"/>
    <w:rsid w:val="001A5967"/>
    <w:rsid w:val="001A5B34"/>
    <w:rsid w:val="001A5C93"/>
    <w:rsid w:val="001A6022"/>
    <w:rsid w:val="001A6210"/>
    <w:rsid w:val="001A647F"/>
    <w:rsid w:val="001A6B38"/>
    <w:rsid w:val="001A6EF4"/>
    <w:rsid w:val="001A7B58"/>
    <w:rsid w:val="001A7C3F"/>
    <w:rsid w:val="001A7DDA"/>
    <w:rsid w:val="001B0996"/>
    <w:rsid w:val="001B09D1"/>
    <w:rsid w:val="001B0F6F"/>
    <w:rsid w:val="001B1083"/>
    <w:rsid w:val="001B11AD"/>
    <w:rsid w:val="001B179E"/>
    <w:rsid w:val="001B2703"/>
    <w:rsid w:val="001B2739"/>
    <w:rsid w:val="001B3490"/>
    <w:rsid w:val="001B358D"/>
    <w:rsid w:val="001B3B41"/>
    <w:rsid w:val="001B3BCA"/>
    <w:rsid w:val="001B3EA6"/>
    <w:rsid w:val="001B3EE7"/>
    <w:rsid w:val="001B444D"/>
    <w:rsid w:val="001B4540"/>
    <w:rsid w:val="001B4ABB"/>
    <w:rsid w:val="001B50EB"/>
    <w:rsid w:val="001B55F9"/>
    <w:rsid w:val="001B5755"/>
    <w:rsid w:val="001B5C88"/>
    <w:rsid w:val="001B5DD7"/>
    <w:rsid w:val="001B60B3"/>
    <w:rsid w:val="001B72E6"/>
    <w:rsid w:val="001B73D9"/>
    <w:rsid w:val="001B7525"/>
    <w:rsid w:val="001B7E57"/>
    <w:rsid w:val="001B7E82"/>
    <w:rsid w:val="001C15D5"/>
    <w:rsid w:val="001C173D"/>
    <w:rsid w:val="001C17E8"/>
    <w:rsid w:val="001C17F5"/>
    <w:rsid w:val="001C1892"/>
    <w:rsid w:val="001C2279"/>
    <w:rsid w:val="001C24E0"/>
    <w:rsid w:val="001C2A6C"/>
    <w:rsid w:val="001C2ACA"/>
    <w:rsid w:val="001C2AFE"/>
    <w:rsid w:val="001C2F54"/>
    <w:rsid w:val="001C30C8"/>
    <w:rsid w:val="001C385F"/>
    <w:rsid w:val="001C3E75"/>
    <w:rsid w:val="001C3FC6"/>
    <w:rsid w:val="001C41E4"/>
    <w:rsid w:val="001C444E"/>
    <w:rsid w:val="001C4625"/>
    <w:rsid w:val="001C52A6"/>
    <w:rsid w:val="001C5478"/>
    <w:rsid w:val="001C5522"/>
    <w:rsid w:val="001C5A4C"/>
    <w:rsid w:val="001C5BCB"/>
    <w:rsid w:val="001C639B"/>
    <w:rsid w:val="001C658F"/>
    <w:rsid w:val="001C672A"/>
    <w:rsid w:val="001C6FC0"/>
    <w:rsid w:val="001C7478"/>
    <w:rsid w:val="001C780E"/>
    <w:rsid w:val="001C7968"/>
    <w:rsid w:val="001C7DA4"/>
    <w:rsid w:val="001D060B"/>
    <w:rsid w:val="001D0CD3"/>
    <w:rsid w:val="001D0FF0"/>
    <w:rsid w:val="001D1180"/>
    <w:rsid w:val="001D1240"/>
    <w:rsid w:val="001D14D6"/>
    <w:rsid w:val="001D14DE"/>
    <w:rsid w:val="001D22A5"/>
    <w:rsid w:val="001D22DE"/>
    <w:rsid w:val="001D22E7"/>
    <w:rsid w:val="001D23B9"/>
    <w:rsid w:val="001D3274"/>
    <w:rsid w:val="001D3869"/>
    <w:rsid w:val="001D3A5B"/>
    <w:rsid w:val="001D3B9D"/>
    <w:rsid w:val="001D3EA9"/>
    <w:rsid w:val="001D4472"/>
    <w:rsid w:val="001D4C20"/>
    <w:rsid w:val="001D4E62"/>
    <w:rsid w:val="001D504B"/>
    <w:rsid w:val="001D5553"/>
    <w:rsid w:val="001D55C0"/>
    <w:rsid w:val="001D55C1"/>
    <w:rsid w:val="001D5AA0"/>
    <w:rsid w:val="001D5C9D"/>
    <w:rsid w:val="001D5DFC"/>
    <w:rsid w:val="001D5EBB"/>
    <w:rsid w:val="001D64CF"/>
    <w:rsid w:val="001D662D"/>
    <w:rsid w:val="001D6BA2"/>
    <w:rsid w:val="001D7257"/>
    <w:rsid w:val="001D7507"/>
    <w:rsid w:val="001D7880"/>
    <w:rsid w:val="001D7E90"/>
    <w:rsid w:val="001D7FB4"/>
    <w:rsid w:val="001E0AEC"/>
    <w:rsid w:val="001E154F"/>
    <w:rsid w:val="001E1D6B"/>
    <w:rsid w:val="001E1E21"/>
    <w:rsid w:val="001E249E"/>
    <w:rsid w:val="001E275F"/>
    <w:rsid w:val="001E2E03"/>
    <w:rsid w:val="001E3095"/>
    <w:rsid w:val="001E36EC"/>
    <w:rsid w:val="001E3945"/>
    <w:rsid w:val="001E4296"/>
    <w:rsid w:val="001E4530"/>
    <w:rsid w:val="001E4708"/>
    <w:rsid w:val="001E4BE1"/>
    <w:rsid w:val="001E508B"/>
    <w:rsid w:val="001E51FC"/>
    <w:rsid w:val="001E52F4"/>
    <w:rsid w:val="001E5952"/>
    <w:rsid w:val="001E5D7D"/>
    <w:rsid w:val="001E6085"/>
    <w:rsid w:val="001E64A4"/>
    <w:rsid w:val="001E69C1"/>
    <w:rsid w:val="001E7338"/>
    <w:rsid w:val="001E79F7"/>
    <w:rsid w:val="001E7C78"/>
    <w:rsid w:val="001E7D86"/>
    <w:rsid w:val="001F0006"/>
    <w:rsid w:val="001F05CD"/>
    <w:rsid w:val="001F0977"/>
    <w:rsid w:val="001F0D68"/>
    <w:rsid w:val="001F1775"/>
    <w:rsid w:val="001F1AA2"/>
    <w:rsid w:val="001F1FEE"/>
    <w:rsid w:val="001F2617"/>
    <w:rsid w:val="001F3264"/>
    <w:rsid w:val="001F368E"/>
    <w:rsid w:val="001F3D01"/>
    <w:rsid w:val="001F5CF2"/>
    <w:rsid w:val="001F60D6"/>
    <w:rsid w:val="001F6484"/>
    <w:rsid w:val="001F690C"/>
    <w:rsid w:val="001F6C81"/>
    <w:rsid w:val="001F730D"/>
    <w:rsid w:val="001F734B"/>
    <w:rsid w:val="001F7D7A"/>
    <w:rsid w:val="001F7DB1"/>
    <w:rsid w:val="002008A6"/>
    <w:rsid w:val="002014D6"/>
    <w:rsid w:val="00201794"/>
    <w:rsid w:val="00201873"/>
    <w:rsid w:val="00202CB8"/>
    <w:rsid w:val="00202D72"/>
    <w:rsid w:val="0020326B"/>
    <w:rsid w:val="002032E8"/>
    <w:rsid w:val="002038E5"/>
    <w:rsid w:val="002039C5"/>
    <w:rsid w:val="00204350"/>
    <w:rsid w:val="00205227"/>
    <w:rsid w:val="00205329"/>
    <w:rsid w:val="002059CF"/>
    <w:rsid w:val="00205C76"/>
    <w:rsid w:val="00206711"/>
    <w:rsid w:val="00206756"/>
    <w:rsid w:val="00206827"/>
    <w:rsid w:val="00207679"/>
    <w:rsid w:val="00207FC7"/>
    <w:rsid w:val="00207FCA"/>
    <w:rsid w:val="002100FA"/>
    <w:rsid w:val="00210560"/>
    <w:rsid w:val="00210844"/>
    <w:rsid w:val="00211283"/>
    <w:rsid w:val="00211D46"/>
    <w:rsid w:val="00212318"/>
    <w:rsid w:val="00212486"/>
    <w:rsid w:val="0021313A"/>
    <w:rsid w:val="00214675"/>
    <w:rsid w:val="002147C6"/>
    <w:rsid w:val="00214B2D"/>
    <w:rsid w:val="00214EED"/>
    <w:rsid w:val="002154E9"/>
    <w:rsid w:val="0021591A"/>
    <w:rsid w:val="00215AD3"/>
    <w:rsid w:val="00216CE1"/>
    <w:rsid w:val="00216D2B"/>
    <w:rsid w:val="00216E5D"/>
    <w:rsid w:val="00216F40"/>
    <w:rsid w:val="0021711A"/>
    <w:rsid w:val="002171B2"/>
    <w:rsid w:val="00217414"/>
    <w:rsid w:val="00217441"/>
    <w:rsid w:val="0021750C"/>
    <w:rsid w:val="00217DB6"/>
    <w:rsid w:val="0022008C"/>
    <w:rsid w:val="0022065A"/>
    <w:rsid w:val="00220888"/>
    <w:rsid w:val="00220925"/>
    <w:rsid w:val="00220CFF"/>
    <w:rsid w:val="002213B4"/>
    <w:rsid w:val="002216E5"/>
    <w:rsid w:val="0022194A"/>
    <w:rsid w:val="00221B5B"/>
    <w:rsid w:val="0022212D"/>
    <w:rsid w:val="00222631"/>
    <w:rsid w:val="00222DA6"/>
    <w:rsid w:val="0022313C"/>
    <w:rsid w:val="00223905"/>
    <w:rsid w:val="00224D86"/>
    <w:rsid w:val="00224E67"/>
    <w:rsid w:val="002253AE"/>
    <w:rsid w:val="00225678"/>
    <w:rsid w:val="00225AC9"/>
    <w:rsid w:val="00226084"/>
    <w:rsid w:val="002261DD"/>
    <w:rsid w:val="002267E4"/>
    <w:rsid w:val="00226829"/>
    <w:rsid w:val="002274A6"/>
    <w:rsid w:val="002278FE"/>
    <w:rsid w:val="00227F1C"/>
    <w:rsid w:val="00230AA2"/>
    <w:rsid w:val="002312A2"/>
    <w:rsid w:val="002315D7"/>
    <w:rsid w:val="00231B28"/>
    <w:rsid w:val="00232514"/>
    <w:rsid w:val="0023292E"/>
    <w:rsid w:val="00233617"/>
    <w:rsid w:val="00233875"/>
    <w:rsid w:val="00234F35"/>
    <w:rsid w:val="002355D4"/>
    <w:rsid w:val="00236E01"/>
    <w:rsid w:val="002371BD"/>
    <w:rsid w:val="002372A2"/>
    <w:rsid w:val="0023765A"/>
    <w:rsid w:val="00237D4E"/>
    <w:rsid w:val="00237EC0"/>
    <w:rsid w:val="00240153"/>
    <w:rsid w:val="0024032E"/>
    <w:rsid w:val="00240841"/>
    <w:rsid w:val="00240DFC"/>
    <w:rsid w:val="00240FF4"/>
    <w:rsid w:val="002413B4"/>
    <w:rsid w:val="002419A4"/>
    <w:rsid w:val="00241A9E"/>
    <w:rsid w:val="00241C8C"/>
    <w:rsid w:val="0024265F"/>
    <w:rsid w:val="00242703"/>
    <w:rsid w:val="00242DC5"/>
    <w:rsid w:val="00242F39"/>
    <w:rsid w:val="00243122"/>
    <w:rsid w:val="00243760"/>
    <w:rsid w:val="0024407F"/>
    <w:rsid w:val="00244935"/>
    <w:rsid w:val="00244A7B"/>
    <w:rsid w:val="00244B7F"/>
    <w:rsid w:val="00244CA7"/>
    <w:rsid w:val="00244E2D"/>
    <w:rsid w:val="0024502C"/>
    <w:rsid w:val="00245211"/>
    <w:rsid w:val="002457BF"/>
    <w:rsid w:val="002460C5"/>
    <w:rsid w:val="002460E4"/>
    <w:rsid w:val="00246780"/>
    <w:rsid w:val="00246ED1"/>
    <w:rsid w:val="00246F9F"/>
    <w:rsid w:val="0024728A"/>
    <w:rsid w:val="0024760A"/>
    <w:rsid w:val="002477FA"/>
    <w:rsid w:val="00247D99"/>
    <w:rsid w:val="00247DFA"/>
    <w:rsid w:val="0025058E"/>
    <w:rsid w:val="002514D2"/>
    <w:rsid w:val="002520C9"/>
    <w:rsid w:val="002529B3"/>
    <w:rsid w:val="00253396"/>
    <w:rsid w:val="0025340B"/>
    <w:rsid w:val="0025380C"/>
    <w:rsid w:val="00253A0C"/>
    <w:rsid w:val="0025437C"/>
    <w:rsid w:val="0025487F"/>
    <w:rsid w:val="00254A9C"/>
    <w:rsid w:val="00254BA1"/>
    <w:rsid w:val="002551BA"/>
    <w:rsid w:val="002552CF"/>
    <w:rsid w:val="00255CC2"/>
    <w:rsid w:val="00256B75"/>
    <w:rsid w:val="0025701C"/>
    <w:rsid w:val="002572B9"/>
    <w:rsid w:val="0025799C"/>
    <w:rsid w:val="00257D36"/>
    <w:rsid w:val="00257D6E"/>
    <w:rsid w:val="00257E3C"/>
    <w:rsid w:val="00257E8F"/>
    <w:rsid w:val="002607BE"/>
    <w:rsid w:val="00261613"/>
    <w:rsid w:val="00262192"/>
    <w:rsid w:val="0026363F"/>
    <w:rsid w:val="002638B2"/>
    <w:rsid w:val="0026392A"/>
    <w:rsid w:val="00263CA4"/>
    <w:rsid w:val="00263EDE"/>
    <w:rsid w:val="0026459D"/>
    <w:rsid w:val="00264630"/>
    <w:rsid w:val="0026479B"/>
    <w:rsid w:val="002648C5"/>
    <w:rsid w:val="002657AE"/>
    <w:rsid w:val="00265D28"/>
    <w:rsid w:val="002661D0"/>
    <w:rsid w:val="00266B17"/>
    <w:rsid w:val="00266DE0"/>
    <w:rsid w:val="002671B2"/>
    <w:rsid w:val="002679E8"/>
    <w:rsid w:val="00267D7D"/>
    <w:rsid w:val="00270BE0"/>
    <w:rsid w:val="00271403"/>
    <w:rsid w:val="00271AE2"/>
    <w:rsid w:val="00271BF4"/>
    <w:rsid w:val="0027232F"/>
    <w:rsid w:val="00272A79"/>
    <w:rsid w:val="00272EF6"/>
    <w:rsid w:val="00274035"/>
    <w:rsid w:val="00274104"/>
    <w:rsid w:val="00274194"/>
    <w:rsid w:val="002742AD"/>
    <w:rsid w:val="00274326"/>
    <w:rsid w:val="00274365"/>
    <w:rsid w:val="00274819"/>
    <w:rsid w:val="00275511"/>
    <w:rsid w:val="002757CF"/>
    <w:rsid w:val="00276A7A"/>
    <w:rsid w:val="00276CD1"/>
    <w:rsid w:val="0027702B"/>
    <w:rsid w:val="00277086"/>
    <w:rsid w:val="002771EF"/>
    <w:rsid w:val="002772E0"/>
    <w:rsid w:val="002777BB"/>
    <w:rsid w:val="002779DF"/>
    <w:rsid w:val="00277C60"/>
    <w:rsid w:val="00277D34"/>
    <w:rsid w:val="00277DC1"/>
    <w:rsid w:val="00280175"/>
    <w:rsid w:val="002805B5"/>
    <w:rsid w:val="0028079C"/>
    <w:rsid w:val="00280B40"/>
    <w:rsid w:val="00281742"/>
    <w:rsid w:val="00281D35"/>
    <w:rsid w:val="002823F9"/>
    <w:rsid w:val="002824A2"/>
    <w:rsid w:val="002827F7"/>
    <w:rsid w:val="00282C78"/>
    <w:rsid w:val="00282E3C"/>
    <w:rsid w:val="00283273"/>
    <w:rsid w:val="00283500"/>
    <w:rsid w:val="00283658"/>
    <w:rsid w:val="002837EB"/>
    <w:rsid w:val="00284981"/>
    <w:rsid w:val="002849FB"/>
    <w:rsid w:val="00285283"/>
    <w:rsid w:val="00285B2E"/>
    <w:rsid w:val="00285B8F"/>
    <w:rsid w:val="00285E99"/>
    <w:rsid w:val="00285FEC"/>
    <w:rsid w:val="002862E6"/>
    <w:rsid w:val="00286606"/>
    <w:rsid w:val="0028688A"/>
    <w:rsid w:val="00286B63"/>
    <w:rsid w:val="0028710B"/>
    <w:rsid w:val="00287726"/>
    <w:rsid w:val="002903E2"/>
    <w:rsid w:val="00290B30"/>
    <w:rsid w:val="002912E2"/>
    <w:rsid w:val="0029152F"/>
    <w:rsid w:val="002916D1"/>
    <w:rsid w:val="002918D7"/>
    <w:rsid w:val="00291C73"/>
    <w:rsid w:val="00291EF4"/>
    <w:rsid w:val="0029249C"/>
    <w:rsid w:val="00292AC7"/>
    <w:rsid w:val="00292D80"/>
    <w:rsid w:val="00293134"/>
    <w:rsid w:val="002934B5"/>
    <w:rsid w:val="00293755"/>
    <w:rsid w:val="0029394A"/>
    <w:rsid w:val="0029422A"/>
    <w:rsid w:val="002945A6"/>
    <w:rsid w:val="00294669"/>
    <w:rsid w:val="00294872"/>
    <w:rsid w:val="00294BF5"/>
    <w:rsid w:val="0029513B"/>
    <w:rsid w:val="002955FE"/>
    <w:rsid w:val="00295C87"/>
    <w:rsid w:val="00295F8F"/>
    <w:rsid w:val="00296866"/>
    <w:rsid w:val="00296E91"/>
    <w:rsid w:val="00296F09"/>
    <w:rsid w:val="00297B55"/>
    <w:rsid w:val="002A018D"/>
    <w:rsid w:val="002A0F41"/>
    <w:rsid w:val="002A103A"/>
    <w:rsid w:val="002A19AF"/>
    <w:rsid w:val="002A1AF0"/>
    <w:rsid w:val="002A22B6"/>
    <w:rsid w:val="002A26FC"/>
    <w:rsid w:val="002A2AF8"/>
    <w:rsid w:val="002A390E"/>
    <w:rsid w:val="002A4BD5"/>
    <w:rsid w:val="002A4C31"/>
    <w:rsid w:val="002A51EE"/>
    <w:rsid w:val="002A540D"/>
    <w:rsid w:val="002A5A0B"/>
    <w:rsid w:val="002A64F8"/>
    <w:rsid w:val="002A7474"/>
    <w:rsid w:val="002A77A8"/>
    <w:rsid w:val="002B00EE"/>
    <w:rsid w:val="002B0565"/>
    <w:rsid w:val="002B06B8"/>
    <w:rsid w:val="002B0A3F"/>
    <w:rsid w:val="002B11D6"/>
    <w:rsid w:val="002B1A73"/>
    <w:rsid w:val="002B23F7"/>
    <w:rsid w:val="002B2ABE"/>
    <w:rsid w:val="002B2EEE"/>
    <w:rsid w:val="002B367B"/>
    <w:rsid w:val="002B433D"/>
    <w:rsid w:val="002B4958"/>
    <w:rsid w:val="002B4AC6"/>
    <w:rsid w:val="002B4F05"/>
    <w:rsid w:val="002B5D88"/>
    <w:rsid w:val="002B5E6F"/>
    <w:rsid w:val="002B650F"/>
    <w:rsid w:val="002B67FB"/>
    <w:rsid w:val="002B7C28"/>
    <w:rsid w:val="002B7C6A"/>
    <w:rsid w:val="002C0259"/>
    <w:rsid w:val="002C02BB"/>
    <w:rsid w:val="002C0402"/>
    <w:rsid w:val="002C067A"/>
    <w:rsid w:val="002C08A6"/>
    <w:rsid w:val="002C09EA"/>
    <w:rsid w:val="002C0B68"/>
    <w:rsid w:val="002C1234"/>
    <w:rsid w:val="002C1303"/>
    <w:rsid w:val="002C1675"/>
    <w:rsid w:val="002C1866"/>
    <w:rsid w:val="002C1EC3"/>
    <w:rsid w:val="002C2751"/>
    <w:rsid w:val="002C2B74"/>
    <w:rsid w:val="002C2D74"/>
    <w:rsid w:val="002C2DAA"/>
    <w:rsid w:val="002C3037"/>
    <w:rsid w:val="002C33EF"/>
    <w:rsid w:val="002C344D"/>
    <w:rsid w:val="002C373D"/>
    <w:rsid w:val="002C42A1"/>
    <w:rsid w:val="002C4458"/>
    <w:rsid w:val="002C47B0"/>
    <w:rsid w:val="002C5458"/>
    <w:rsid w:val="002C56D4"/>
    <w:rsid w:val="002C579D"/>
    <w:rsid w:val="002C6307"/>
    <w:rsid w:val="002C7550"/>
    <w:rsid w:val="002C79E7"/>
    <w:rsid w:val="002D0314"/>
    <w:rsid w:val="002D0B72"/>
    <w:rsid w:val="002D0DBC"/>
    <w:rsid w:val="002D0F49"/>
    <w:rsid w:val="002D2961"/>
    <w:rsid w:val="002D29E5"/>
    <w:rsid w:val="002D2E3E"/>
    <w:rsid w:val="002D30B4"/>
    <w:rsid w:val="002D3535"/>
    <w:rsid w:val="002D3F1C"/>
    <w:rsid w:val="002D4461"/>
    <w:rsid w:val="002D4917"/>
    <w:rsid w:val="002D4CF0"/>
    <w:rsid w:val="002D53C7"/>
    <w:rsid w:val="002D62F8"/>
    <w:rsid w:val="002D75FE"/>
    <w:rsid w:val="002D7EDB"/>
    <w:rsid w:val="002E048B"/>
    <w:rsid w:val="002E082F"/>
    <w:rsid w:val="002E0843"/>
    <w:rsid w:val="002E0E3B"/>
    <w:rsid w:val="002E1728"/>
    <w:rsid w:val="002E1738"/>
    <w:rsid w:val="002E21BB"/>
    <w:rsid w:val="002E265B"/>
    <w:rsid w:val="002E3987"/>
    <w:rsid w:val="002E42F4"/>
    <w:rsid w:val="002E4D6F"/>
    <w:rsid w:val="002E4DA7"/>
    <w:rsid w:val="002E545A"/>
    <w:rsid w:val="002E5606"/>
    <w:rsid w:val="002E593F"/>
    <w:rsid w:val="002E5CD7"/>
    <w:rsid w:val="002E626E"/>
    <w:rsid w:val="002E654C"/>
    <w:rsid w:val="002E68CF"/>
    <w:rsid w:val="002E6DF3"/>
    <w:rsid w:val="002E6E9A"/>
    <w:rsid w:val="002E6FF6"/>
    <w:rsid w:val="002E7527"/>
    <w:rsid w:val="002E7952"/>
    <w:rsid w:val="002F0082"/>
    <w:rsid w:val="002F0493"/>
    <w:rsid w:val="002F0E6E"/>
    <w:rsid w:val="002F1665"/>
    <w:rsid w:val="002F16F4"/>
    <w:rsid w:val="002F1BA1"/>
    <w:rsid w:val="002F1D47"/>
    <w:rsid w:val="002F3071"/>
    <w:rsid w:val="002F3B07"/>
    <w:rsid w:val="002F3F60"/>
    <w:rsid w:val="002F3F71"/>
    <w:rsid w:val="002F43E3"/>
    <w:rsid w:val="002F4814"/>
    <w:rsid w:val="002F4A6D"/>
    <w:rsid w:val="002F5213"/>
    <w:rsid w:val="002F5E1A"/>
    <w:rsid w:val="002F5E9D"/>
    <w:rsid w:val="002F6D48"/>
    <w:rsid w:val="002F70B3"/>
    <w:rsid w:val="002F7325"/>
    <w:rsid w:val="002F7358"/>
    <w:rsid w:val="002F7AD2"/>
    <w:rsid w:val="002F7CE6"/>
    <w:rsid w:val="002F7E01"/>
    <w:rsid w:val="003001A8"/>
    <w:rsid w:val="003006E1"/>
    <w:rsid w:val="00300BC5"/>
    <w:rsid w:val="00300DBA"/>
    <w:rsid w:val="00300EDE"/>
    <w:rsid w:val="00300F13"/>
    <w:rsid w:val="00301A09"/>
    <w:rsid w:val="003026E5"/>
    <w:rsid w:val="003034B8"/>
    <w:rsid w:val="00303546"/>
    <w:rsid w:val="003035BC"/>
    <w:rsid w:val="003039AD"/>
    <w:rsid w:val="00303F92"/>
    <w:rsid w:val="0030417F"/>
    <w:rsid w:val="0030424B"/>
    <w:rsid w:val="00304C7A"/>
    <w:rsid w:val="00304E92"/>
    <w:rsid w:val="00304F43"/>
    <w:rsid w:val="00305344"/>
    <w:rsid w:val="0030553D"/>
    <w:rsid w:val="00305703"/>
    <w:rsid w:val="0030607B"/>
    <w:rsid w:val="00306D40"/>
    <w:rsid w:val="00307B66"/>
    <w:rsid w:val="00310CD6"/>
    <w:rsid w:val="0031171A"/>
    <w:rsid w:val="00311786"/>
    <w:rsid w:val="00311A78"/>
    <w:rsid w:val="00311D0C"/>
    <w:rsid w:val="003120CD"/>
    <w:rsid w:val="00312850"/>
    <w:rsid w:val="003130E4"/>
    <w:rsid w:val="00313AFE"/>
    <w:rsid w:val="00314374"/>
    <w:rsid w:val="003148A0"/>
    <w:rsid w:val="00314955"/>
    <w:rsid w:val="0031627D"/>
    <w:rsid w:val="00316422"/>
    <w:rsid w:val="0031665A"/>
    <w:rsid w:val="00316BD5"/>
    <w:rsid w:val="00317486"/>
    <w:rsid w:val="00320733"/>
    <w:rsid w:val="00320923"/>
    <w:rsid w:val="00320A88"/>
    <w:rsid w:val="00320CA4"/>
    <w:rsid w:val="00320DCA"/>
    <w:rsid w:val="003215DC"/>
    <w:rsid w:val="00321654"/>
    <w:rsid w:val="00321A94"/>
    <w:rsid w:val="00322470"/>
    <w:rsid w:val="003226D2"/>
    <w:rsid w:val="00322D99"/>
    <w:rsid w:val="00322F85"/>
    <w:rsid w:val="003230C3"/>
    <w:rsid w:val="00323373"/>
    <w:rsid w:val="00323EE4"/>
    <w:rsid w:val="00323FB0"/>
    <w:rsid w:val="00324561"/>
    <w:rsid w:val="003249EF"/>
    <w:rsid w:val="00325310"/>
    <w:rsid w:val="0032538D"/>
    <w:rsid w:val="003255F8"/>
    <w:rsid w:val="003256A4"/>
    <w:rsid w:val="00325C09"/>
    <w:rsid w:val="00326291"/>
    <w:rsid w:val="0032634E"/>
    <w:rsid w:val="003268F0"/>
    <w:rsid w:val="00326A26"/>
    <w:rsid w:val="00326AF5"/>
    <w:rsid w:val="00326ECE"/>
    <w:rsid w:val="00327353"/>
    <w:rsid w:val="00327C32"/>
    <w:rsid w:val="00327DD8"/>
    <w:rsid w:val="00330035"/>
    <w:rsid w:val="0033015A"/>
    <w:rsid w:val="00330298"/>
    <w:rsid w:val="00330CC8"/>
    <w:rsid w:val="00330D72"/>
    <w:rsid w:val="0033142E"/>
    <w:rsid w:val="003318FA"/>
    <w:rsid w:val="00331BED"/>
    <w:rsid w:val="00331D9B"/>
    <w:rsid w:val="00331DB9"/>
    <w:rsid w:val="00332920"/>
    <w:rsid w:val="00332988"/>
    <w:rsid w:val="00332DF0"/>
    <w:rsid w:val="00333005"/>
    <w:rsid w:val="00333C5B"/>
    <w:rsid w:val="0033479D"/>
    <w:rsid w:val="003349AA"/>
    <w:rsid w:val="0033559D"/>
    <w:rsid w:val="0033578E"/>
    <w:rsid w:val="00335AE6"/>
    <w:rsid w:val="00335B31"/>
    <w:rsid w:val="00335ECC"/>
    <w:rsid w:val="003365CD"/>
    <w:rsid w:val="003367A3"/>
    <w:rsid w:val="003367A9"/>
    <w:rsid w:val="00336B48"/>
    <w:rsid w:val="00336C3F"/>
    <w:rsid w:val="0033779D"/>
    <w:rsid w:val="00337DCA"/>
    <w:rsid w:val="00340AE4"/>
    <w:rsid w:val="00341079"/>
    <w:rsid w:val="0034128F"/>
    <w:rsid w:val="00341296"/>
    <w:rsid w:val="003416C5"/>
    <w:rsid w:val="00341F18"/>
    <w:rsid w:val="00342229"/>
    <w:rsid w:val="003423D6"/>
    <w:rsid w:val="0034341D"/>
    <w:rsid w:val="00343BC0"/>
    <w:rsid w:val="00343EDD"/>
    <w:rsid w:val="003441D2"/>
    <w:rsid w:val="0034477C"/>
    <w:rsid w:val="00344B18"/>
    <w:rsid w:val="00344BF0"/>
    <w:rsid w:val="00344CFB"/>
    <w:rsid w:val="00344D2F"/>
    <w:rsid w:val="00344F61"/>
    <w:rsid w:val="00344F74"/>
    <w:rsid w:val="00345266"/>
    <w:rsid w:val="00346186"/>
    <w:rsid w:val="00346525"/>
    <w:rsid w:val="00346EB6"/>
    <w:rsid w:val="003472BF"/>
    <w:rsid w:val="00350F7F"/>
    <w:rsid w:val="00351041"/>
    <w:rsid w:val="0035156A"/>
    <w:rsid w:val="003515DD"/>
    <w:rsid w:val="0035175F"/>
    <w:rsid w:val="0035239D"/>
    <w:rsid w:val="00352EA3"/>
    <w:rsid w:val="00353022"/>
    <w:rsid w:val="003530DA"/>
    <w:rsid w:val="0035343B"/>
    <w:rsid w:val="0035381A"/>
    <w:rsid w:val="00353AD6"/>
    <w:rsid w:val="00353F7C"/>
    <w:rsid w:val="00354A70"/>
    <w:rsid w:val="00354C61"/>
    <w:rsid w:val="00355336"/>
    <w:rsid w:val="00355752"/>
    <w:rsid w:val="00355E02"/>
    <w:rsid w:val="003562F5"/>
    <w:rsid w:val="00356E65"/>
    <w:rsid w:val="00357078"/>
    <w:rsid w:val="003600F0"/>
    <w:rsid w:val="0036026B"/>
    <w:rsid w:val="0036026F"/>
    <w:rsid w:val="00360DF5"/>
    <w:rsid w:val="00360EFC"/>
    <w:rsid w:val="003616CA"/>
    <w:rsid w:val="003633D7"/>
    <w:rsid w:val="00363A34"/>
    <w:rsid w:val="00363A5D"/>
    <w:rsid w:val="00364278"/>
    <w:rsid w:val="003644E2"/>
    <w:rsid w:val="0036485C"/>
    <w:rsid w:val="00364B21"/>
    <w:rsid w:val="003658F8"/>
    <w:rsid w:val="003661DA"/>
    <w:rsid w:val="00366519"/>
    <w:rsid w:val="00366837"/>
    <w:rsid w:val="00366B21"/>
    <w:rsid w:val="00366DAD"/>
    <w:rsid w:val="00366F89"/>
    <w:rsid w:val="00367473"/>
    <w:rsid w:val="00367687"/>
    <w:rsid w:val="00367C2B"/>
    <w:rsid w:val="00367C9C"/>
    <w:rsid w:val="00370536"/>
    <w:rsid w:val="00370776"/>
    <w:rsid w:val="00370C10"/>
    <w:rsid w:val="00370CBD"/>
    <w:rsid w:val="003711A4"/>
    <w:rsid w:val="0037137E"/>
    <w:rsid w:val="003717BC"/>
    <w:rsid w:val="00371A9E"/>
    <w:rsid w:val="00371AA2"/>
    <w:rsid w:val="003721DE"/>
    <w:rsid w:val="00372F84"/>
    <w:rsid w:val="0037320A"/>
    <w:rsid w:val="0037392D"/>
    <w:rsid w:val="0037488D"/>
    <w:rsid w:val="003752F8"/>
    <w:rsid w:val="003754C8"/>
    <w:rsid w:val="00376222"/>
    <w:rsid w:val="00376CFD"/>
    <w:rsid w:val="00377490"/>
    <w:rsid w:val="003779A2"/>
    <w:rsid w:val="003779AA"/>
    <w:rsid w:val="003803F4"/>
    <w:rsid w:val="00380966"/>
    <w:rsid w:val="003809BE"/>
    <w:rsid w:val="00380BA3"/>
    <w:rsid w:val="00380CA3"/>
    <w:rsid w:val="003810E2"/>
    <w:rsid w:val="00381497"/>
    <w:rsid w:val="0038176A"/>
    <w:rsid w:val="00381B8A"/>
    <w:rsid w:val="00382592"/>
    <w:rsid w:val="0038262C"/>
    <w:rsid w:val="00382B9D"/>
    <w:rsid w:val="003837FD"/>
    <w:rsid w:val="003838EE"/>
    <w:rsid w:val="00384682"/>
    <w:rsid w:val="003851F5"/>
    <w:rsid w:val="00385B83"/>
    <w:rsid w:val="0038673A"/>
    <w:rsid w:val="003870F1"/>
    <w:rsid w:val="00387738"/>
    <w:rsid w:val="00387979"/>
    <w:rsid w:val="00390180"/>
    <w:rsid w:val="003905FE"/>
    <w:rsid w:val="003908C3"/>
    <w:rsid w:val="003918D8"/>
    <w:rsid w:val="00391F3D"/>
    <w:rsid w:val="00392143"/>
    <w:rsid w:val="0039246F"/>
    <w:rsid w:val="003925F0"/>
    <w:rsid w:val="00392726"/>
    <w:rsid w:val="00392CE3"/>
    <w:rsid w:val="003930A2"/>
    <w:rsid w:val="00393F42"/>
    <w:rsid w:val="00394466"/>
    <w:rsid w:val="0039470D"/>
    <w:rsid w:val="00394D0C"/>
    <w:rsid w:val="003950CD"/>
    <w:rsid w:val="003950DE"/>
    <w:rsid w:val="003957AD"/>
    <w:rsid w:val="00395985"/>
    <w:rsid w:val="00395F9D"/>
    <w:rsid w:val="00396707"/>
    <w:rsid w:val="00396A68"/>
    <w:rsid w:val="00396AE2"/>
    <w:rsid w:val="003A0953"/>
    <w:rsid w:val="003A0F9C"/>
    <w:rsid w:val="003A1D77"/>
    <w:rsid w:val="003A2135"/>
    <w:rsid w:val="003A227A"/>
    <w:rsid w:val="003A2978"/>
    <w:rsid w:val="003A2EAD"/>
    <w:rsid w:val="003A2FF4"/>
    <w:rsid w:val="003A3054"/>
    <w:rsid w:val="003A3138"/>
    <w:rsid w:val="003A3387"/>
    <w:rsid w:val="003A3866"/>
    <w:rsid w:val="003A3998"/>
    <w:rsid w:val="003A3B43"/>
    <w:rsid w:val="003A3E20"/>
    <w:rsid w:val="003A44AC"/>
    <w:rsid w:val="003A46AA"/>
    <w:rsid w:val="003A4703"/>
    <w:rsid w:val="003A4C50"/>
    <w:rsid w:val="003A4D52"/>
    <w:rsid w:val="003A572B"/>
    <w:rsid w:val="003A5847"/>
    <w:rsid w:val="003A66ED"/>
    <w:rsid w:val="003A67A1"/>
    <w:rsid w:val="003A698F"/>
    <w:rsid w:val="003A6AC4"/>
    <w:rsid w:val="003A6ADD"/>
    <w:rsid w:val="003A7077"/>
    <w:rsid w:val="003B0192"/>
    <w:rsid w:val="003B02E1"/>
    <w:rsid w:val="003B0962"/>
    <w:rsid w:val="003B0FF1"/>
    <w:rsid w:val="003B1F42"/>
    <w:rsid w:val="003B22F7"/>
    <w:rsid w:val="003B232D"/>
    <w:rsid w:val="003B268E"/>
    <w:rsid w:val="003B2BA1"/>
    <w:rsid w:val="003B360B"/>
    <w:rsid w:val="003B3A1A"/>
    <w:rsid w:val="003B40E2"/>
    <w:rsid w:val="003B44A6"/>
    <w:rsid w:val="003B4645"/>
    <w:rsid w:val="003B4948"/>
    <w:rsid w:val="003B4AC2"/>
    <w:rsid w:val="003B5608"/>
    <w:rsid w:val="003B5D83"/>
    <w:rsid w:val="003B710E"/>
    <w:rsid w:val="003B7606"/>
    <w:rsid w:val="003B7CC0"/>
    <w:rsid w:val="003C009F"/>
    <w:rsid w:val="003C0207"/>
    <w:rsid w:val="003C0A2D"/>
    <w:rsid w:val="003C1038"/>
    <w:rsid w:val="003C132D"/>
    <w:rsid w:val="003C1368"/>
    <w:rsid w:val="003C1833"/>
    <w:rsid w:val="003C1B2D"/>
    <w:rsid w:val="003C2240"/>
    <w:rsid w:val="003C2270"/>
    <w:rsid w:val="003C227A"/>
    <w:rsid w:val="003C247A"/>
    <w:rsid w:val="003C2507"/>
    <w:rsid w:val="003C26B2"/>
    <w:rsid w:val="003C2E24"/>
    <w:rsid w:val="003C2E3E"/>
    <w:rsid w:val="003C2FB3"/>
    <w:rsid w:val="003C3046"/>
    <w:rsid w:val="003C3352"/>
    <w:rsid w:val="003C34BE"/>
    <w:rsid w:val="003C383F"/>
    <w:rsid w:val="003C3DF7"/>
    <w:rsid w:val="003C40D8"/>
    <w:rsid w:val="003C46A5"/>
    <w:rsid w:val="003C48C8"/>
    <w:rsid w:val="003C4DEB"/>
    <w:rsid w:val="003C5A1C"/>
    <w:rsid w:val="003C5A24"/>
    <w:rsid w:val="003C6A5C"/>
    <w:rsid w:val="003C7953"/>
    <w:rsid w:val="003C7D24"/>
    <w:rsid w:val="003D0014"/>
    <w:rsid w:val="003D0605"/>
    <w:rsid w:val="003D08F0"/>
    <w:rsid w:val="003D0A22"/>
    <w:rsid w:val="003D0BF0"/>
    <w:rsid w:val="003D0D7B"/>
    <w:rsid w:val="003D1226"/>
    <w:rsid w:val="003D136B"/>
    <w:rsid w:val="003D1839"/>
    <w:rsid w:val="003D212B"/>
    <w:rsid w:val="003D213E"/>
    <w:rsid w:val="003D2213"/>
    <w:rsid w:val="003D26B4"/>
    <w:rsid w:val="003D3543"/>
    <w:rsid w:val="003D3D5F"/>
    <w:rsid w:val="003D4028"/>
    <w:rsid w:val="003D49E7"/>
    <w:rsid w:val="003D4B3C"/>
    <w:rsid w:val="003D4C43"/>
    <w:rsid w:val="003D4D60"/>
    <w:rsid w:val="003D4E78"/>
    <w:rsid w:val="003D5A69"/>
    <w:rsid w:val="003D5AF4"/>
    <w:rsid w:val="003D61D6"/>
    <w:rsid w:val="003D62B8"/>
    <w:rsid w:val="003D642F"/>
    <w:rsid w:val="003D775D"/>
    <w:rsid w:val="003D7FD4"/>
    <w:rsid w:val="003E0359"/>
    <w:rsid w:val="003E1072"/>
    <w:rsid w:val="003E185F"/>
    <w:rsid w:val="003E27F9"/>
    <w:rsid w:val="003E281D"/>
    <w:rsid w:val="003E3706"/>
    <w:rsid w:val="003E3721"/>
    <w:rsid w:val="003E4479"/>
    <w:rsid w:val="003E4B2A"/>
    <w:rsid w:val="003E5069"/>
    <w:rsid w:val="003E541D"/>
    <w:rsid w:val="003E5653"/>
    <w:rsid w:val="003E56B3"/>
    <w:rsid w:val="003E59CB"/>
    <w:rsid w:val="003E6064"/>
    <w:rsid w:val="003E627B"/>
    <w:rsid w:val="003E62B7"/>
    <w:rsid w:val="003E63D1"/>
    <w:rsid w:val="003E6505"/>
    <w:rsid w:val="003E65E8"/>
    <w:rsid w:val="003E6765"/>
    <w:rsid w:val="003E73A2"/>
    <w:rsid w:val="003F02B4"/>
    <w:rsid w:val="003F07F4"/>
    <w:rsid w:val="003F0C60"/>
    <w:rsid w:val="003F15BD"/>
    <w:rsid w:val="003F1CE0"/>
    <w:rsid w:val="003F54EC"/>
    <w:rsid w:val="003F5541"/>
    <w:rsid w:val="003F5826"/>
    <w:rsid w:val="003F6282"/>
    <w:rsid w:val="003F66C7"/>
    <w:rsid w:val="003F67AF"/>
    <w:rsid w:val="003F6AB9"/>
    <w:rsid w:val="003F6B16"/>
    <w:rsid w:val="003F6C90"/>
    <w:rsid w:val="003F7877"/>
    <w:rsid w:val="00400D84"/>
    <w:rsid w:val="00401215"/>
    <w:rsid w:val="00401246"/>
    <w:rsid w:val="00401431"/>
    <w:rsid w:val="0040209F"/>
    <w:rsid w:val="00402C6A"/>
    <w:rsid w:val="0040347F"/>
    <w:rsid w:val="004035AC"/>
    <w:rsid w:val="004041C5"/>
    <w:rsid w:val="0040421C"/>
    <w:rsid w:val="00404752"/>
    <w:rsid w:val="00404913"/>
    <w:rsid w:val="00404E43"/>
    <w:rsid w:val="00404E55"/>
    <w:rsid w:val="004055EF"/>
    <w:rsid w:val="00405B53"/>
    <w:rsid w:val="00406681"/>
    <w:rsid w:val="0040720E"/>
    <w:rsid w:val="00407563"/>
    <w:rsid w:val="00407E52"/>
    <w:rsid w:val="0041025F"/>
    <w:rsid w:val="00410A73"/>
    <w:rsid w:val="00410C68"/>
    <w:rsid w:val="00410FA2"/>
    <w:rsid w:val="00411E95"/>
    <w:rsid w:val="00411EBD"/>
    <w:rsid w:val="004126E3"/>
    <w:rsid w:val="00412CD7"/>
    <w:rsid w:val="00412EDB"/>
    <w:rsid w:val="004134B1"/>
    <w:rsid w:val="00413546"/>
    <w:rsid w:val="004137EF"/>
    <w:rsid w:val="00413C77"/>
    <w:rsid w:val="004143E1"/>
    <w:rsid w:val="004146E5"/>
    <w:rsid w:val="00414EE4"/>
    <w:rsid w:val="004151B7"/>
    <w:rsid w:val="0041529C"/>
    <w:rsid w:val="00415759"/>
    <w:rsid w:val="00415A60"/>
    <w:rsid w:val="00415DE2"/>
    <w:rsid w:val="004165FF"/>
    <w:rsid w:val="0041664B"/>
    <w:rsid w:val="004169E7"/>
    <w:rsid w:val="00416CA8"/>
    <w:rsid w:val="00416E9C"/>
    <w:rsid w:val="00416F0D"/>
    <w:rsid w:val="0041747D"/>
    <w:rsid w:val="00417B63"/>
    <w:rsid w:val="00417F55"/>
    <w:rsid w:val="0042048B"/>
    <w:rsid w:val="00420512"/>
    <w:rsid w:val="00420E1E"/>
    <w:rsid w:val="004210B1"/>
    <w:rsid w:val="0042144A"/>
    <w:rsid w:val="004214E2"/>
    <w:rsid w:val="00421A1D"/>
    <w:rsid w:val="00421ADD"/>
    <w:rsid w:val="00421B62"/>
    <w:rsid w:val="00421EE0"/>
    <w:rsid w:val="00422101"/>
    <w:rsid w:val="004225C1"/>
    <w:rsid w:val="00422A0C"/>
    <w:rsid w:val="00422E3A"/>
    <w:rsid w:val="00422EDE"/>
    <w:rsid w:val="00423142"/>
    <w:rsid w:val="004233E8"/>
    <w:rsid w:val="004235BB"/>
    <w:rsid w:val="00423690"/>
    <w:rsid w:val="00424525"/>
    <w:rsid w:val="00424733"/>
    <w:rsid w:val="004248D8"/>
    <w:rsid w:val="00425EA6"/>
    <w:rsid w:val="00426A31"/>
    <w:rsid w:val="00426D86"/>
    <w:rsid w:val="004274E0"/>
    <w:rsid w:val="00427830"/>
    <w:rsid w:val="00427CDC"/>
    <w:rsid w:val="00427ED4"/>
    <w:rsid w:val="004303F6"/>
    <w:rsid w:val="004310D1"/>
    <w:rsid w:val="00431B85"/>
    <w:rsid w:val="004321F2"/>
    <w:rsid w:val="00432543"/>
    <w:rsid w:val="004326A1"/>
    <w:rsid w:val="004328D6"/>
    <w:rsid w:val="00432B58"/>
    <w:rsid w:val="00432D91"/>
    <w:rsid w:val="00432DFD"/>
    <w:rsid w:val="0043407C"/>
    <w:rsid w:val="004340DE"/>
    <w:rsid w:val="00434903"/>
    <w:rsid w:val="004349D9"/>
    <w:rsid w:val="0043556C"/>
    <w:rsid w:val="00435B18"/>
    <w:rsid w:val="00435D8D"/>
    <w:rsid w:val="00435F5D"/>
    <w:rsid w:val="0043642E"/>
    <w:rsid w:val="0043656A"/>
    <w:rsid w:val="0043678A"/>
    <w:rsid w:val="00436D3A"/>
    <w:rsid w:val="00436DEF"/>
    <w:rsid w:val="0043725C"/>
    <w:rsid w:val="00440311"/>
    <w:rsid w:val="00440938"/>
    <w:rsid w:val="00440AA0"/>
    <w:rsid w:val="00441119"/>
    <w:rsid w:val="004411A9"/>
    <w:rsid w:val="00441606"/>
    <w:rsid w:val="004421E8"/>
    <w:rsid w:val="0044232F"/>
    <w:rsid w:val="00442FA6"/>
    <w:rsid w:val="0044309F"/>
    <w:rsid w:val="00443300"/>
    <w:rsid w:val="00444422"/>
    <w:rsid w:val="00444B57"/>
    <w:rsid w:val="00444C64"/>
    <w:rsid w:val="00444DD1"/>
    <w:rsid w:val="00445640"/>
    <w:rsid w:val="00445FF6"/>
    <w:rsid w:val="00446202"/>
    <w:rsid w:val="00446414"/>
    <w:rsid w:val="00446626"/>
    <w:rsid w:val="00446C2E"/>
    <w:rsid w:val="00446FED"/>
    <w:rsid w:val="004474AE"/>
    <w:rsid w:val="00447FFD"/>
    <w:rsid w:val="00450DB9"/>
    <w:rsid w:val="00450ECA"/>
    <w:rsid w:val="00451293"/>
    <w:rsid w:val="004518CB"/>
    <w:rsid w:val="00451A42"/>
    <w:rsid w:val="00451EFF"/>
    <w:rsid w:val="00451F9E"/>
    <w:rsid w:val="004522EA"/>
    <w:rsid w:val="0045281D"/>
    <w:rsid w:val="00452BED"/>
    <w:rsid w:val="00452DC7"/>
    <w:rsid w:val="00452FE7"/>
    <w:rsid w:val="00453266"/>
    <w:rsid w:val="00453D97"/>
    <w:rsid w:val="004541E1"/>
    <w:rsid w:val="00454355"/>
    <w:rsid w:val="004555E1"/>
    <w:rsid w:val="0045574A"/>
    <w:rsid w:val="00456400"/>
    <w:rsid w:val="00456C4A"/>
    <w:rsid w:val="00457171"/>
    <w:rsid w:val="00457330"/>
    <w:rsid w:val="00457454"/>
    <w:rsid w:val="0045769E"/>
    <w:rsid w:val="00457E21"/>
    <w:rsid w:val="0046027D"/>
    <w:rsid w:val="00461750"/>
    <w:rsid w:val="00462090"/>
    <w:rsid w:val="004622EA"/>
    <w:rsid w:val="00462D52"/>
    <w:rsid w:val="00462DD3"/>
    <w:rsid w:val="00465582"/>
    <w:rsid w:val="00465E67"/>
    <w:rsid w:val="004666C8"/>
    <w:rsid w:val="00466B2C"/>
    <w:rsid w:val="00467238"/>
    <w:rsid w:val="00467718"/>
    <w:rsid w:val="00467BD1"/>
    <w:rsid w:val="00467FF8"/>
    <w:rsid w:val="0047001E"/>
    <w:rsid w:val="0047017D"/>
    <w:rsid w:val="004703F8"/>
    <w:rsid w:val="004709AD"/>
    <w:rsid w:val="004716FF"/>
    <w:rsid w:val="004718C8"/>
    <w:rsid w:val="00471F06"/>
    <w:rsid w:val="00473458"/>
    <w:rsid w:val="00473580"/>
    <w:rsid w:val="0047466C"/>
    <w:rsid w:val="00474A91"/>
    <w:rsid w:val="00474E2A"/>
    <w:rsid w:val="00474F2B"/>
    <w:rsid w:val="00475002"/>
    <w:rsid w:val="0047539B"/>
    <w:rsid w:val="00475708"/>
    <w:rsid w:val="0047572F"/>
    <w:rsid w:val="00475C39"/>
    <w:rsid w:val="00475C8E"/>
    <w:rsid w:val="00476326"/>
    <w:rsid w:val="00476A3E"/>
    <w:rsid w:val="00476AC5"/>
    <w:rsid w:val="00476C38"/>
    <w:rsid w:val="00476F96"/>
    <w:rsid w:val="004772B8"/>
    <w:rsid w:val="004778E5"/>
    <w:rsid w:val="004802AF"/>
    <w:rsid w:val="004802B4"/>
    <w:rsid w:val="00480505"/>
    <w:rsid w:val="00481D4F"/>
    <w:rsid w:val="00481FD8"/>
    <w:rsid w:val="004827DC"/>
    <w:rsid w:val="0048298E"/>
    <w:rsid w:val="00482C33"/>
    <w:rsid w:val="00483307"/>
    <w:rsid w:val="00484396"/>
    <w:rsid w:val="004844B1"/>
    <w:rsid w:val="0048476F"/>
    <w:rsid w:val="0048486A"/>
    <w:rsid w:val="00484ED7"/>
    <w:rsid w:val="00485553"/>
    <w:rsid w:val="00485D83"/>
    <w:rsid w:val="00486353"/>
    <w:rsid w:val="004866F6"/>
    <w:rsid w:val="0048717F"/>
    <w:rsid w:val="00487270"/>
    <w:rsid w:val="00487A62"/>
    <w:rsid w:val="00487CCA"/>
    <w:rsid w:val="00487D41"/>
    <w:rsid w:val="00487D6A"/>
    <w:rsid w:val="0049031B"/>
    <w:rsid w:val="00490CB7"/>
    <w:rsid w:val="00490D11"/>
    <w:rsid w:val="00490D94"/>
    <w:rsid w:val="00490E3A"/>
    <w:rsid w:val="00491052"/>
    <w:rsid w:val="0049118D"/>
    <w:rsid w:val="00491602"/>
    <w:rsid w:val="00492250"/>
    <w:rsid w:val="00492528"/>
    <w:rsid w:val="0049274E"/>
    <w:rsid w:val="00492775"/>
    <w:rsid w:val="00492E50"/>
    <w:rsid w:val="00493835"/>
    <w:rsid w:val="00493C9A"/>
    <w:rsid w:val="00494400"/>
    <w:rsid w:val="00494AA2"/>
    <w:rsid w:val="00494C57"/>
    <w:rsid w:val="004951C0"/>
    <w:rsid w:val="00495574"/>
    <w:rsid w:val="004955D1"/>
    <w:rsid w:val="00496F12"/>
    <w:rsid w:val="0049763A"/>
    <w:rsid w:val="00497CC2"/>
    <w:rsid w:val="00497D22"/>
    <w:rsid w:val="004A031C"/>
    <w:rsid w:val="004A0492"/>
    <w:rsid w:val="004A04FA"/>
    <w:rsid w:val="004A06B6"/>
    <w:rsid w:val="004A0851"/>
    <w:rsid w:val="004A12C6"/>
    <w:rsid w:val="004A1783"/>
    <w:rsid w:val="004A1977"/>
    <w:rsid w:val="004A1ED2"/>
    <w:rsid w:val="004A2376"/>
    <w:rsid w:val="004A280F"/>
    <w:rsid w:val="004A2E20"/>
    <w:rsid w:val="004A2F28"/>
    <w:rsid w:val="004A3304"/>
    <w:rsid w:val="004A42F3"/>
    <w:rsid w:val="004A4372"/>
    <w:rsid w:val="004A4501"/>
    <w:rsid w:val="004A4EBF"/>
    <w:rsid w:val="004A509A"/>
    <w:rsid w:val="004A5A48"/>
    <w:rsid w:val="004A664F"/>
    <w:rsid w:val="004A69CB"/>
    <w:rsid w:val="004A7206"/>
    <w:rsid w:val="004A79DC"/>
    <w:rsid w:val="004A7A03"/>
    <w:rsid w:val="004A7B4F"/>
    <w:rsid w:val="004A7CF0"/>
    <w:rsid w:val="004A7E0C"/>
    <w:rsid w:val="004B0059"/>
    <w:rsid w:val="004B0EA7"/>
    <w:rsid w:val="004B1984"/>
    <w:rsid w:val="004B19E7"/>
    <w:rsid w:val="004B1C54"/>
    <w:rsid w:val="004B2259"/>
    <w:rsid w:val="004B2C89"/>
    <w:rsid w:val="004B3903"/>
    <w:rsid w:val="004B43B1"/>
    <w:rsid w:val="004B4A7B"/>
    <w:rsid w:val="004B4ADC"/>
    <w:rsid w:val="004B50D8"/>
    <w:rsid w:val="004B57B9"/>
    <w:rsid w:val="004B582A"/>
    <w:rsid w:val="004B588B"/>
    <w:rsid w:val="004B5C95"/>
    <w:rsid w:val="004B5DEE"/>
    <w:rsid w:val="004B5F28"/>
    <w:rsid w:val="004B61FC"/>
    <w:rsid w:val="004B62CD"/>
    <w:rsid w:val="004B7491"/>
    <w:rsid w:val="004B772A"/>
    <w:rsid w:val="004B7C9A"/>
    <w:rsid w:val="004B7E09"/>
    <w:rsid w:val="004C0045"/>
    <w:rsid w:val="004C0B3E"/>
    <w:rsid w:val="004C0BD1"/>
    <w:rsid w:val="004C0CE4"/>
    <w:rsid w:val="004C0E75"/>
    <w:rsid w:val="004C1258"/>
    <w:rsid w:val="004C1295"/>
    <w:rsid w:val="004C1A43"/>
    <w:rsid w:val="004C1EE8"/>
    <w:rsid w:val="004C218D"/>
    <w:rsid w:val="004C2602"/>
    <w:rsid w:val="004C26A3"/>
    <w:rsid w:val="004C2FF5"/>
    <w:rsid w:val="004C39D8"/>
    <w:rsid w:val="004C3B13"/>
    <w:rsid w:val="004C3CD3"/>
    <w:rsid w:val="004C3CE2"/>
    <w:rsid w:val="004C40A4"/>
    <w:rsid w:val="004C4386"/>
    <w:rsid w:val="004C463E"/>
    <w:rsid w:val="004C4AE7"/>
    <w:rsid w:val="004C4E9C"/>
    <w:rsid w:val="004C51B7"/>
    <w:rsid w:val="004C54A9"/>
    <w:rsid w:val="004C574F"/>
    <w:rsid w:val="004C5999"/>
    <w:rsid w:val="004C5FFF"/>
    <w:rsid w:val="004C697E"/>
    <w:rsid w:val="004C6FC0"/>
    <w:rsid w:val="004C76E0"/>
    <w:rsid w:val="004C7E00"/>
    <w:rsid w:val="004D0261"/>
    <w:rsid w:val="004D0287"/>
    <w:rsid w:val="004D0341"/>
    <w:rsid w:val="004D0B52"/>
    <w:rsid w:val="004D0CFF"/>
    <w:rsid w:val="004D1748"/>
    <w:rsid w:val="004D1A43"/>
    <w:rsid w:val="004D1B2D"/>
    <w:rsid w:val="004D1F64"/>
    <w:rsid w:val="004D3919"/>
    <w:rsid w:val="004D3A29"/>
    <w:rsid w:val="004D3F7E"/>
    <w:rsid w:val="004D62D1"/>
    <w:rsid w:val="004D6518"/>
    <w:rsid w:val="004D6611"/>
    <w:rsid w:val="004D6635"/>
    <w:rsid w:val="004D69B8"/>
    <w:rsid w:val="004D7E05"/>
    <w:rsid w:val="004D7E1D"/>
    <w:rsid w:val="004E01CB"/>
    <w:rsid w:val="004E02B1"/>
    <w:rsid w:val="004E04A8"/>
    <w:rsid w:val="004E091E"/>
    <w:rsid w:val="004E1087"/>
    <w:rsid w:val="004E1222"/>
    <w:rsid w:val="004E1427"/>
    <w:rsid w:val="004E163D"/>
    <w:rsid w:val="004E1FEC"/>
    <w:rsid w:val="004E201E"/>
    <w:rsid w:val="004E251B"/>
    <w:rsid w:val="004E258B"/>
    <w:rsid w:val="004E2AF4"/>
    <w:rsid w:val="004E3191"/>
    <w:rsid w:val="004E34E7"/>
    <w:rsid w:val="004E34ED"/>
    <w:rsid w:val="004E428D"/>
    <w:rsid w:val="004E5B72"/>
    <w:rsid w:val="004E5F9E"/>
    <w:rsid w:val="004E627E"/>
    <w:rsid w:val="004E6C36"/>
    <w:rsid w:val="004E724A"/>
    <w:rsid w:val="004E7F14"/>
    <w:rsid w:val="004E7F31"/>
    <w:rsid w:val="004F0303"/>
    <w:rsid w:val="004F058E"/>
    <w:rsid w:val="004F0847"/>
    <w:rsid w:val="004F0B4F"/>
    <w:rsid w:val="004F14A8"/>
    <w:rsid w:val="004F1530"/>
    <w:rsid w:val="004F1B02"/>
    <w:rsid w:val="004F1ED3"/>
    <w:rsid w:val="004F1F52"/>
    <w:rsid w:val="004F1FA1"/>
    <w:rsid w:val="004F2A77"/>
    <w:rsid w:val="004F2D0E"/>
    <w:rsid w:val="004F36C7"/>
    <w:rsid w:val="004F3777"/>
    <w:rsid w:val="004F3A27"/>
    <w:rsid w:val="004F43B2"/>
    <w:rsid w:val="004F4544"/>
    <w:rsid w:val="004F498D"/>
    <w:rsid w:val="004F4A72"/>
    <w:rsid w:val="004F561D"/>
    <w:rsid w:val="004F66DD"/>
    <w:rsid w:val="004F6968"/>
    <w:rsid w:val="004F6B9F"/>
    <w:rsid w:val="004F6E86"/>
    <w:rsid w:val="004F75DE"/>
    <w:rsid w:val="004F7A85"/>
    <w:rsid w:val="005001E2"/>
    <w:rsid w:val="00501080"/>
    <w:rsid w:val="005010D2"/>
    <w:rsid w:val="00501277"/>
    <w:rsid w:val="0050155E"/>
    <w:rsid w:val="00501722"/>
    <w:rsid w:val="00501963"/>
    <w:rsid w:val="00501FCC"/>
    <w:rsid w:val="00502000"/>
    <w:rsid w:val="00502723"/>
    <w:rsid w:val="00502A85"/>
    <w:rsid w:val="00503389"/>
    <w:rsid w:val="005037E7"/>
    <w:rsid w:val="005041D8"/>
    <w:rsid w:val="0050449D"/>
    <w:rsid w:val="0050462B"/>
    <w:rsid w:val="00504A7C"/>
    <w:rsid w:val="005054D0"/>
    <w:rsid w:val="0050585E"/>
    <w:rsid w:val="005061F1"/>
    <w:rsid w:val="005066C1"/>
    <w:rsid w:val="00507339"/>
    <w:rsid w:val="0050785A"/>
    <w:rsid w:val="00507DB7"/>
    <w:rsid w:val="005102DF"/>
    <w:rsid w:val="005107ED"/>
    <w:rsid w:val="0051149F"/>
    <w:rsid w:val="00511865"/>
    <w:rsid w:val="00511BA4"/>
    <w:rsid w:val="00511D0F"/>
    <w:rsid w:val="0051208B"/>
    <w:rsid w:val="00512BCA"/>
    <w:rsid w:val="00513083"/>
    <w:rsid w:val="005141E6"/>
    <w:rsid w:val="00514726"/>
    <w:rsid w:val="00514B1A"/>
    <w:rsid w:val="0051549A"/>
    <w:rsid w:val="005154BE"/>
    <w:rsid w:val="00515D95"/>
    <w:rsid w:val="0051655B"/>
    <w:rsid w:val="0051794D"/>
    <w:rsid w:val="00517FC6"/>
    <w:rsid w:val="00520E46"/>
    <w:rsid w:val="005210C9"/>
    <w:rsid w:val="005211C4"/>
    <w:rsid w:val="00521327"/>
    <w:rsid w:val="00521B69"/>
    <w:rsid w:val="00522235"/>
    <w:rsid w:val="00522C29"/>
    <w:rsid w:val="00522E9B"/>
    <w:rsid w:val="00523D3E"/>
    <w:rsid w:val="00523F81"/>
    <w:rsid w:val="005241D5"/>
    <w:rsid w:val="00524492"/>
    <w:rsid w:val="00525096"/>
    <w:rsid w:val="00525F4F"/>
    <w:rsid w:val="00525F64"/>
    <w:rsid w:val="005265A3"/>
    <w:rsid w:val="00526AE8"/>
    <w:rsid w:val="00527460"/>
    <w:rsid w:val="0052761B"/>
    <w:rsid w:val="0053083A"/>
    <w:rsid w:val="00531BF4"/>
    <w:rsid w:val="00531E05"/>
    <w:rsid w:val="005326E6"/>
    <w:rsid w:val="00532979"/>
    <w:rsid w:val="00532B49"/>
    <w:rsid w:val="005336B4"/>
    <w:rsid w:val="005339A6"/>
    <w:rsid w:val="00534292"/>
    <w:rsid w:val="005344A0"/>
    <w:rsid w:val="005345D0"/>
    <w:rsid w:val="00534C88"/>
    <w:rsid w:val="00534E5E"/>
    <w:rsid w:val="00535013"/>
    <w:rsid w:val="005352DE"/>
    <w:rsid w:val="00535567"/>
    <w:rsid w:val="00535964"/>
    <w:rsid w:val="00535A46"/>
    <w:rsid w:val="00536359"/>
    <w:rsid w:val="00536D06"/>
    <w:rsid w:val="00536F68"/>
    <w:rsid w:val="005370AD"/>
    <w:rsid w:val="005371F8"/>
    <w:rsid w:val="005374A8"/>
    <w:rsid w:val="0053760A"/>
    <w:rsid w:val="005377B1"/>
    <w:rsid w:val="00537A15"/>
    <w:rsid w:val="00537FEA"/>
    <w:rsid w:val="005406CA"/>
    <w:rsid w:val="005407AD"/>
    <w:rsid w:val="00540B7B"/>
    <w:rsid w:val="00540E52"/>
    <w:rsid w:val="00541AE5"/>
    <w:rsid w:val="00541CB6"/>
    <w:rsid w:val="005421F5"/>
    <w:rsid w:val="005423AF"/>
    <w:rsid w:val="00542697"/>
    <w:rsid w:val="00542969"/>
    <w:rsid w:val="00542A11"/>
    <w:rsid w:val="00543B54"/>
    <w:rsid w:val="00543B5C"/>
    <w:rsid w:val="0054409F"/>
    <w:rsid w:val="005445F1"/>
    <w:rsid w:val="00545B07"/>
    <w:rsid w:val="00546414"/>
    <w:rsid w:val="0054676C"/>
    <w:rsid w:val="005467B4"/>
    <w:rsid w:val="0054692E"/>
    <w:rsid w:val="00546C9F"/>
    <w:rsid w:val="00547409"/>
    <w:rsid w:val="0054762B"/>
    <w:rsid w:val="0054786A"/>
    <w:rsid w:val="0054798A"/>
    <w:rsid w:val="00547C5C"/>
    <w:rsid w:val="005502DD"/>
    <w:rsid w:val="00550433"/>
    <w:rsid w:val="00550760"/>
    <w:rsid w:val="00550F47"/>
    <w:rsid w:val="00551259"/>
    <w:rsid w:val="005519B7"/>
    <w:rsid w:val="00552187"/>
    <w:rsid w:val="005521DD"/>
    <w:rsid w:val="0055292D"/>
    <w:rsid w:val="00552C7C"/>
    <w:rsid w:val="00552C8A"/>
    <w:rsid w:val="00552FB3"/>
    <w:rsid w:val="0055353D"/>
    <w:rsid w:val="005553F3"/>
    <w:rsid w:val="00555805"/>
    <w:rsid w:val="00555927"/>
    <w:rsid w:val="00555E63"/>
    <w:rsid w:val="005575A6"/>
    <w:rsid w:val="005579D4"/>
    <w:rsid w:val="00557B38"/>
    <w:rsid w:val="00557CE3"/>
    <w:rsid w:val="00560068"/>
    <w:rsid w:val="005600D4"/>
    <w:rsid w:val="00560999"/>
    <w:rsid w:val="005609BB"/>
    <w:rsid w:val="00560B31"/>
    <w:rsid w:val="0056146B"/>
    <w:rsid w:val="00561B5E"/>
    <w:rsid w:val="00561CB0"/>
    <w:rsid w:val="00561E4C"/>
    <w:rsid w:val="00562789"/>
    <w:rsid w:val="00562E85"/>
    <w:rsid w:val="00563304"/>
    <w:rsid w:val="00563476"/>
    <w:rsid w:val="00563858"/>
    <w:rsid w:val="0056385C"/>
    <w:rsid w:val="0056421A"/>
    <w:rsid w:val="0056498C"/>
    <w:rsid w:val="00564AB5"/>
    <w:rsid w:val="00564CE4"/>
    <w:rsid w:val="00564E97"/>
    <w:rsid w:val="005655FE"/>
    <w:rsid w:val="00566B4A"/>
    <w:rsid w:val="00566F4F"/>
    <w:rsid w:val="00567A74"/>
    <w:rsid w:val="00567E2D"/>
    <w:rsid w:val="005713C8"/>
    <w:rsid w:val="00572393"/>
    <w:rsid w:val="005724A8"/>
    <w:rsid w:val="00572C1C"/>
    <w:rsid w:val="00572F21"/>
    <w:rsid w:val="00573B63"/>
    <w:rsid w:val="00574266"/>
    <w:rsid w:val="00574E13"/>
    <w:rsid w:val="00575A1C"/>
    <w:rsid w:val="00575DA4"/>
    <w:rsid w:val="005763C2"/>
    <w:rsid w:val="005765A5"/>
    <w:rsid w:val="00576ABE"/>
    <w:rsid w:val="00576E4D"/>
    <w:rsid w:val="00577E91"/>
    <w:rsid w:val="00580125"/>
    <w:rsid w:val="005807E6"/>
    <w:rsid w:val="00580E4F"/>
    <w:rsid w:val="00580F02"/>
    <w:rsid w:val="0058124F"/>
    <w:rsid w:val="00581C23"/>
    <w:rsid w:val="00581FA2"/>
    <w:rsid w:val="00581FD5"/>
    <w:rsid w:val="00582070"/>
    <w:rsid w:val="0058217A"/>
    <w:rsid w:val="00582571"/>
    <w:rsid w:val="0058366C"/>
    <w:rsid w:val="00583A0F"/>
    <w:rsid w:val="00583B1E"/>
    <w:rsid w:val="00583E3C"/>
    <w:rsid w:val="00583F8B"/>
    <w:rsid w:val="00584233"/>
    <w:rsid w:val="005842B0"/>
    <w:rsid w:val="0058444C"/>
    <w:rsid w:val="00584A99"/>
    <w:rsid w:val="00584CE5"/>
    <w:rsid w:val="0058523C"/>
    <w:rsid w:val="00586606"/>
    <w:rsid w:val="005866A2"/>
    <w:rsid w:val="00586BB8"/>
    <w:rsid w:val="00586CF9"/>
    <w:rsid w:val="00587178"/>
    <w:rsid w:val="00587296"/>
    <w:rsid w:val="0058732F"/>
    <w:rsid w:val="005876B9"/>
    <w:rsid w:val="00587C40"/>
    <w:rsid w:val="00587DCE"/>
    <w:rsid w:val="00590185"/>
    <w:rsid w:val="005905A3"/>
    <w:rsid w:val="005913BF"/>
    <w:rsid w:val="0059149F"/>
    <w:rsid w:val="00592D3D"/>
    <w:rsid w:val="00592EEE"/>
    <w:rsid w:val="0059366D"/>
    <w:rsid w:val="00593F99"/>
    <w:rsid w:val="0059402F"/>
    <w:rsid w:val="005942B4"/>
    <w:rsid w:val="00594535"/>
    <w:rsid w:val="00594565"/>
    <w:rsid w:val="00595EFF"/>
    <w:rsid w:val="0059626E"/>
    <w:rsid w:val="00596626"/>
    <w:rsid w:val="00596786"/>
    <w:rsid w:val="0059686B"/>
    <w:rsid w:val="00597325"/>
    <w:rsid w:val="005975AD"/>
    <w:rsid w:val="00597961"/>
    <w:rsid w:val="00597C8D"/>
    <w:rsid w:val="005A011F"/>
    <w:rsid w:val="005A05FA"/>
    <w:rsid w:val="005A0D08"/>
    <w:rsid w:val="005A0DB1"/>
    <w:rsid w:val="005A1EE3"/>
    <w:rsid w:val="005A23A1"/>
    <w:rsid w:val="005A2983"/>
    <w:rsid w:val="005A3145"/>
    <w:rsid w:val="005A34C7"/>
    <w:rsid w:val="005A40C3"/>
    <w:rsid w:val="005A40D7"/>
    <w:rsid w:val="005A42A3"/>
    <w:rsid w:val="005A46F8"/>
    <w:rsid w:val="005A57C2"/>
    <w:rsid w:val="005A5E13"/>
    <w:rsid w:val="005A63CF"/>
    <w:rsid w:val="005A63E9"/>
    <w:rsid w:val="005A714A"/>
    <w:rsid w:val="005B10B9"/>
    <w:rsid w:val="005B11B7"/>
    <w:rsid w:val="005B1A70"/>
    <w:rsid w:val="005B1CDE"/>
    <w:rsid w:val="005B2D7E"/>
    <w:rsid w:val="005B3211"/>
    <w:rsid w:val="005B3ABD"/>
    <w:rsid w:val="005B3BF6"/>
    <w:rsid w:val="005B45BA"/>
    <w:rsid w:val="005B45D0"/>
    <w:rsid w:val="005B46A8"/>
    <w:rsid w:val="005B46C5"/>
    <w:rsid w:val="005B46F8"/>
    <w:rsid w:val="005B477C"/>
    <w:rsid w:val="005B4A02"/>
    <w:rsid w:val="005B5406"/>
    <w:rsid w:val="005B6282"/>
    <w:rsid w:val="005B65BD"/>
    <w:rsid w:val="005B67AB"/>
    <w:rsid w:val="005B6D61"/>
    <w:rsid w:val="005B6F66"/>
    <w:rsid w:val="005B7661"/>
    <w:rsid w:val="005B784D"/>
    <w:rsid w:val="005C0490"/>
    <w:rsid w:val="005C0613"/>
    <w:rsid w:val="005C0CFC"/>
    <w:rsid w:val="005C1B44"/>
    <w:rsid w:val="005C1D97"/>
    <w:rsid w:val="005C23DF"/>
    <w:rsid w:val="005C2596"/>
    <w:rsid w:val="005C25A2"/>
    <w:rsid w:val="005C283C"/>
    <w:rsid w:val="005C33D0"/>
    <w:rsid w:val="005C3417"/>
    <w:rsid w:val="005C353C"/>
    <w:rsid w:val="005C3729"/>
    <w:rsid w:val="005C4432"/>
    <w:rsid w:val="005C44BA"/>
    <w:rsid w:val="005C497D"/>
    <w:rsid w:val="005C4E1C"/>
    <w:rsid w:val="005C4F10"/>
    <w:rsid w:val="005C5D02"/>
    <w:rsid w:val="005C6285"/>
    <w:rsid w:val="005C6836"/>
    <w:rsid w:val="005C6A9D"/>
    <w:rsid w:val="005C7C1F"/>
    <w:rsid w:val="005C7DEB"/>
    <w:rsid w:val="005D0018"/>
    <w:rsid w:val="005D0425"/>
    <w:rsid w:val="005D068D"/>
    <w:rsid w:val="005D0E10"/>
    <w:rsid w:val="005D0E8D"/>
    <w:rsid w:val="005D1DA0"/>
    <w:rsid w:val="005D2315"/>
    <w:rsid w:val="005D2CAC"/>
    <w:rsid w:val="005D3020"/>
    <w:rsid w:val="005D38C4"/>
    <w:rsid w:val="005D3C7C"/>
    <w:rsid w:val="005D3E93"/>
    <w:rsid w:val="005D48FF"/>
    <w:rsid w:val="005D53CF"/>
    <w:rsid w:val="005D5695"/>
    <w:rsid w:val="005D5A1E"/>
    <w:rsid w:val="005D5D08"/>
    <w:rsid w:val="005D6519"/>
    <w:rsid w:val="005D6B49"/>
    <w:rsid w:val="005D6E36"/>
    <w:rsid w:val="005D6EEA"/>
    <w:rsid w:val="005D7335"/>
    <w:rsid w:val="005D76FC"/>
    <w:rsid w:val="005D7AD0"/>
    <w:rsid w:val="005E0160"/>
    <w:rsid w:val="005E030A"/>
    <w:rsid w:val="005E0950"/>
    <w:rsid w:val="005E0C73"/>
    <w:rsid w:val="005E1294"/>
    <w:rsid w:val="005E1383"/>
    <w:rsid w:val="005E1390"/>
    <w:rsid w:val="005E1473"/>
    <w:rsid w:val="005E15DE"/>
    <w:rsid w:val="005E161E"/>
    <w:rsid w:val="005E1E21"/>
    <w:rsid w:val="005E22D4"/>
    <w:rsid w:val="005E287A"/>
    <w:rsid w:val="005E358C"/>
    <w:rsid w:val="005E3A87"/>
    <w:rsid w:val="005E40B6"/>
    <w:rsid w:val="005E4303"/>
    <w:rsid w:val="005E4828"/>
    <w:rsid w:val="005E4C31"/>
    <w:rsid w:val="005E541B"/>
    <w:rsid w:val="005E68B1"/>
    <w:rsid w:val="005E6F7B"/>
    <w:rsid w:val="005E786E"/>
    <w:rsid w:val="005E79AE"/>
    <w:rsid w:val="005E7AEF"/>
    <w:rsid w:val="005F006F"/>
    <w:rsid w:val="005F03A6"/>
    <w:rsid w:val="005F07DC"/>
    <w:rsid w:val="005F1903"/>
    <w:rsid w:val="005F1F75"/>
    <w:rsid w:val="005F1F83"/>
    <w:rsid w:val="005F2356"/>
    <w:rsid w:val="005F2426"/>
    <w:rsid w:val="005F260A"/>
    <w:rsid w:val="005F2BA3"/>
    <w:rsid w:val="005F2F43"/>
    <w:rsid w:val="005F34C5"/>
    <w:rsid w:val="005F3CCA"/>
    <w:rsid w:val="005F3E6A"/>
    <w:rsid w:val="005F3F21"/>
    <w:rsid w:val="005F527B"/>
    <w:rsid w:val="005F5AF4"/>
    <w:rsid w:val="005F61FA"/>
    <w:rsid w:val="005F6490"/>
    <w:rsid w:val="005F6C3F"/>
    <w:rsid w:val="005F6F3A"/>
    <w:rsid w:val="005F7151"/>
    <w:rsid w:val="005F7A33"/>
    <w:rsid w:val="005F7DFF"/>
    <w:rsid w:val="00600028"/>
    <w:rsid w:val="006001EC"/>
    <w:rsid w:val="00600683"/>
    <w:rsid w:val="006008C9"/>
    <w:rsid w:val="00601A07"/>
    <w:rsid w:val="00602276"/>
    <w:rsid w:val="006026E6"/>
    <w:rsid w:val="00602A26"/>
    <w:rsid w:val="00603012"/>
    <w:rsid w:val="00603132"/>
    <w:rsid w:val="006045CE"/>
    <w:rsid w:val="00604718"/>
    <w:rsid w:val="00604D63"/>
    <w:rsid w:val="00604DB8"/>
    <w:rsid w:val="00604E86"/>
    <w:rsid w:val="0060501C"/>
    <w:rsid w:val="0060512B"/>
    <w:rsid w:val="00605260"/>
    <w:rsid w:val="006053C6"/>
    <w:rsid w:val="00605E08"/>
    <w:rsid w:val="00606217"/>
    <w:rsid w:val="00606259"/>
    <w:rsid w:val="00606AC0"/>
    <w:rsid w:val="006073DB"/>
    <w:rsid w:val="00607651"/>
    <w:rsid w:val="00607682"/>
    <w:rsid w:val="006079CE"/>
    <w:rsid w:val="00607F40"/>
    <w:rsid w:val="00607FFC"/>
    <w:rsid w:val="006104C9"/>
    <w:rsid w:val="0061155F"/>
    <w:rsid w:val="00611F36"/>
    <w:rsid w:val="00611F6A"/>
    <w:rsid w:val="006125DB"/>
    <w:rsid w:val="00612B42"/>
    <w:rsid w:val="00612EEE"/>
    <w:rsid w:val="006134E8"/>
    <w:rsid w:val="00613C7C"/>
    <w:rsid w:val="0061411A"/>
    <w:rsid w:val="00614482"/>
    <w:rsid w:val="00614FA0"/>
    <w:rsid w:val="00614FEF"/>
    <w:rsid w:val="00615449"/>
    <w:rsid w:val="0061558E"/>
    <w:rsid w:val="0061576D"/>
    <w:rsid w:val="00616021"/>
    <w:rsid w:val="006161D3"/>
    <w:rsid w:val="00617278"/>
    <w:rsid w:val="006173BF"/>
    <w:rsid w:val="00617706"/>
    <w:rsid w:val="0061772B"/>
    <w:rsid w:val="00617B41"/>
    <w:rsid w:val="00617CDB"/>
    <w:rsid w:val="00617D12"/>
    <w:rsid w:val="00617FAD"/>
    <w:rsid w:val="00620450"/>
    <w:rsid w:val="006204E2"/>
    <w:rsid w:val="00620784"/>
    <w:rsid w:val="00620F19"/>
    <w:rsid w:val="006215F0"/>
    <w:rsid w:val="00621B5B"/>
    <w:rsid w:val="00621C21"/>
    <w:rsid w:val="006226BD"/>
    <w:rsid w:val="0062343E"/>
    <w:rsid w:val="006238ED"/>
    <w:rsid w:val="00623AE7"/>
    <w:rsid w:val="00623F56"/>
    <w:rsid w:val="006240FC"/>
    <w:rsid w:val="0062420A"/>
    <w:rsid w:val="00624D78"/>
    <w:rsid w:val="00624DDF"/>
    <w:rsid w:val="006252DC"/>
    <w:rsid w:val="0062557A"/>
    <w:rsid w:val="006261C0"/>
    <w:rsid w:val="006265D6"/>
    <w:rsid w:val="00627168"/>
    <w:rsid w:val="006271F2"/>
    <w:rsid w:val="00627226"/>
    <w:rsid w:val="006275BF"/>
    <w:rsid w:val="00627D7E"/>
    <w:rsid w:val="00630CD6"/>
    <w:rsid w:val="006314B6"/>
    <w:rsid w:val="00631A00"/>
    <w:rsid w:val="00631E4E"/>
    <w:rsid w:val="00632121"/>
    <w:rsid w:val="00632742"/>
    <w:rsid w:val="00632D21"/>
    <w:rsid w:val="00634445"/>
    <w:rsid w:val="006355F3"/>
    <w:rsid w:val="006357C1"/>
    <w:rsid w:val="00635A87"/>
    <w:rsid w:val="006360EC"/>
    <w:rsid w:val="00636322"/>
    <w:rsid w:val="0063680A"/>
    <w:rsid w:val="006377D8"/>
    <w:rsid w:val="00637CD9"/>
    <w:rsid w:val="00637E6A"/>
    <w:rsid w:val="00637F5C"/>
    <w:rsid w:val="006411ED"/>
    <w:rsid w:val="006418D1"/>
    <w:rsid w:val="00641E02"/>
    <w:rsid w:val="00641FCA"/>
    <w:rsid w:val="00642281"/>
    <w:rsid w:val="00642ABE"/>
    <w:rsid w:val="00642CC2"/>
    <w:rsid w:val="00643264"/>
    <w:rsid w:val="00643F35"/>
    <w:rsid w:val="006440C7"/>
    <w:rsid w:val="00645546"/>
    <w:rsid w:val="00645D4E"/>
    <w:rsid w:val="00645F09"/>
    <w:rsid w:val="006465CB"/>
    <w:rsid w:val="006475B8"/>
    <w:rsid w:val="00647706"/>
    <w:rsid w:val="00647BA0"/>
    <w:rsid w:val="00650EAF"/>
    <w:rsid w:val="00651107"/>
    <w:rsid w:val="00652D6B"/>
    <w:rsid w:val="00653056"/>
    <w:rsid w:val="00653087"/>
    <w:rsid w:val="0065328B"/>
    <w:rsid w:val="0065356D"/>
    <w:rsid w:val="006535B1"/>
    <w:rsid w:val="00653C7C"/>
    <w:rsid w:val="00654234"/>
    <w:rsid w:val="00654B6F"/>
    <w:rsid w:val="0065500C"/>
    <w:rsid w:val="006553CB"/>
    <w:rsid w:val="0065592D"/>
    <w:rsid w:val="006559C2"/>
    <w:rsid w:val="006562B2"/>
    <w:rsid w:val="00656891"/>
    <w:rsid w:val="00656AED"/>
    <w:rsid w:val="00656BC8"/>
    <w:rsid w:val="00656BEF"/>
    <w:rsid w:val="00656FCC"/>
    <w:rsid w:val="006575B4"/>
    <w:rsid w:val="006576FB"/>
    <w:rsid w:val="0065785B"/>
    <w:rsid w:val="0065797C"/>
    <w:rsid w:val="00660234"/>
    <w:rsid w:val="006603E0"/>
    <w:rsid w:val="0066082B"/>
    <w:rsid w:val="006608CE"/>
    <w:rsid w:val="00660BE6"/>
    <w:rsid w:val="00660DEC"/>
    <w:rsid w:val="006616C5"/>
    <w:rsid w:val="0066258C"/>
    <w:rsid w:val="006632F9"/>
    <w:rsid w:val="00663E1E"/>
    <w:rsid w:val="00664A74"/>
    <w:rsid w:val="00664CCD"/>
    <w:rsid w:val="0066641B"/>
    <w:rsid w:val="00666456"/>
    <w:rsid w:val="006665C9"/>
    <w:rsid w:val="0066731C"/>
    <w:rsid w:val="00667362"/>
    <w:rsid w:val="00667A48"/>
    <w:rsid w:val="006706D5"/>
    <w:rsid w:val="00670C8B"/>
    <w:rsid w:val="00670D85"/>
    <w:rsid w:val="00670EDB"/>
    <w:rsid w:val="006710FE"/>
    <w:rsid w:val="006718E1"/>
    <w:rsid w:val="006733F6"/>
    <w:rsid w:val="00673963"/>
    <w:rsid w:val="00673FD8"/>
    <w:rsid w:val="00674249"/>
    <w:rsid w:val="006751C5"/>
    <w:rsid w:val="0067548D"/>
    <w:rsid w:val="00675F60"/>
    <w:rsid w:val="006760C5"/>
    <w:rsid w:val="0067616D"/>
    <w:rsid w:val="006764CB"/>
    <w:rsid w:val="00676913"/>
    <w:rsid w:val="00676BC0"/>
    <w:rsid w:val="00676F3F"/>
    <w:rsid w:val="006770AC"/>
    <w:rsid w:val="00677906"/>
    <w:rsid w:val="006807EF"/>
    <w:rsid w:val="006809D4"/>
    <w:rsid w:val="0068130D"/>
    <w:rsid w:val="00681655"/>
    <w:rsid w:val="00681AD5"/>
    <w:rsid w:val="00681B4D"/>
    <w:rsid w:val="006825CA"/>
    <w:rsid w:val="00682727"/>
    <w:rsid w:val="006828AF"/>
    <w:rsid w:val="00682BAC"/>
    <w:rsid w:val="00682CDA"/>
    <w:rsid w:val="00682DC6"/>
    <w:rsid w:val="006835A9"/>
    <w:rsid w:val="006835F5"/>
    <w:rsid w:val="006837EE"/>
    <w:rsid w:val="00683818"/>
    <w:rsid w:val="00683932"/>
    <w:rsid w:val="00683A0E"/>
    <w:rsid w:val="00683CB5"/>
    <w:rsid w:val="00684822"/>
    <w:rsid w:val="00684849"/>
    <w:rsid w:val="00684A5B"/>
    <w:rsid w:val="00684B8D"/>
    <w:rsid w:val="00684DAD"/>
    <w:rsid w:val="00685B7B"/>
    <w:rsid w:val="00685FAB"/>
    <w:rsid w:val="006861EF"/>
    <w:rsid w:val="00686302"/>
    <w:rsid w:val="0068761D"/>
    <w:rsid w:val="00690385"/>
    <w:rsid w:val="00690B97"/>
    <w:rsid w:val="00690C4A"/>
    <w:rsid w:val="00690F78"/>
    <w:rsid w:val="0069152D"/>
    <w:rsid w:val="006915BB"/>
    <w:rsid w:val="00691739"/>
    <w:rsid w:val="00691BFF"/>
    <w:rsid w:val="00691DAE"/>
    <w:rsid w:val="006921BB"/>
    <w:rsid w:val="00692977"/>
    <w:rsid w:val="00692A2F"/>
    <w:rsid w:val="00692C9E"/>
    <w:rsid w:val="00692E5C"/>
    <w:rsid w:val="006933A6"/>
    <w:rsid w:val="00693CB0"/>
    <w:rsid w:val="006943C3"/>
    <w:rsid w:val="00694553"/>
    <w:rsid w:val="00694898"/>
    <w:rsid w:val="00694CD1"/>
    <w:rsid w:val="00694E14"/>
    <w:rsid w:val="00694E36"/>
    <w:rsid w:val="00694FE9"/>
    <w:rsid w:val="00695013"/>
    <w:rsid w:val="0069523A"/>
    <w:rsid w:val="0069526B"/>
    <w:rsid w:val="00695944"/>
    <w:rsid w:val="00695986"/>
    <w:rsid w:val="00695A29"/>
    <w:rsid w:val="0069667B"/>
    <w:rsid w:val="00696789"/>
    <w:rsid w:val="00696D92"/>
    <w:rsid w:val="00697332"/>
    <w:rsid w:val="00697C36"/>
    <w:rsid w:val="006A02D5"/>
    <w:rsid w:val="006A06E1"/>
    <w:rsid w:val="006A0CB6"/>
    <w:rsid w:val="006A0F66"/>
    <w:rsid w:val="006A166A"/>
    <w:rsid w:val="006A216C"/>
    <w:rsid w:val="006A390F"/>
    <w:rsid w:val="006A3BCB"/>
    <w:rsid w:val="006A3ECA"/>
    <w:rsid w:val="006A44A6"/>
    <w:rsid w:val="006A45B0"/>
    <w:rsid w:val="006A494C"/>
    <w:rsid w:val="006A49EF"/>
    <w:rsid w:val="006A4A17"/>
    <w:rsid w:val="006A4B9F"/>
    <w:rsid w:val="006A4D8A"/>
    <w:rsid w:val="006A4F75"/>
    <w:rsid w:val="006A5035"/>
    <w:rsid w:val="006A5679"/>
    <w:rsid w:val="006A590D"/>
    <w:rsid w:val="006A605B"/>
    <w:rsid w:val="006A7341"/>
    <w:rsid w:val="006A7611"/>
    <w:rsid w:val="006A7ACC"/>
    <w:rsid w:val="006A7DE5"/>
    <w:rsid w:val="006A7F26"/>
    <w:rsid w:val="006B058B"/>
    <w:rsid w:val="006B07B3"/>
    <w:rsid w:val="006B15F2"/>
    <w:rsid w:val="006B1660"/>
    <w:rsid w:val="006B169C"/>
    <w:rsid w:val="006B1955"/>
    <w:rsid w:val="006B23ED"/>
    <w:rsid w:val="006B23EF"/>
    <w:rsid w:val="006B2822"/>
    <w:rsid w:val="006B2A0A"/>
    <w:rsid w:val="006B3E97"/>
    <w:rsid w:val="006B4211"/>
    <w:rsid w:val="006B447B"/>
    <w:rsid w:val="006B4816"/>
    <w:rsid w:val="006B4BCF"/>
    <w:rsid w:val="006B4E27"/>
    <w:rsid w:val="006B4EC0"/>
    <w:rsid w:val="006B513E"/>
    <w:rsid w:val="006B525D"/>
    <w:rsid w:val="006B541C"/>
    <w:rsid w:val="006B571A"/>
    <w:rsid w:val="006B5E38"/>
    <w:rsid w:val="006B6449"/>
    <w:rsid w:val="006B72D3"/>
    <w:rsid w:val="006B7497"/>
    <w:rsid w:val="006B7817"/>
    <w:rsid w:val="006C00F1"/>
    <w:rsid w:val="006C08FF"/>
    <w:rsid w:val="006C1E01"/>
    <w:rsid w:val="006C2545"/>
    <w:rsid w:val="006C2D59"/>
    <w:rsid w:val="006C2F07"/>
    <w:rsid w:val="006C303E"/>
    <w:rsid w:val="006C3300"/>
    <w:rsid w:val="006C3A3A"/>
    <w:rsid w:val="006C3E6F"/>
    <w:rsid w:val="006C40C5"/>
    <w:rsid w:val="006C48A3"/>
    <w:rsid w:val="006C48EE"/>
    <w:rsid w:val="006C4B60"/>
    <w:rsid w:val="006C4C99"/>
    <w:rsid w:val="006C5107"/>
    <w:rsid w:val="006C5DF7"/>
    <w:rsid w:val="006C6329"/>
    <w:rsid w:val="006C6409"/>
    <w:rsid w:val="006C6D79"/>
    <w:rsid w:val="006C7130"/>
    <w:rsid w:val="006C7B13"/>
    <w:rsid w:val="006D1898"/>
    <w:rsid w:val="006D22A5"/>
    <w:rsid w:val="006D2618"/>
    <w:rsid w:val="006D3C88"/>
    <w:rsid w:val="006D4267"/>
    <w:rsid w:val="006D49AD"/>
    <w:rsid w:val="006D4C5B"/>
    <w:rsid w:val="006D53E1"/>
    <w:rsid w:val="006D5612"/>
    <w:rsid w:val="006D57FB"/>
    <w:rsid w:val="006D59D9"/>
    <w:rsid w:val="006D5EEE"/>
    <w:rsid w:val="006D67AD"/>
    <w:rsid w:val="006D702A"/>
    <w:rsid w:val="006D7382"/>
    <w:rsid w:val="006D76B4"/>
    <w:rsid w:val="006E0CA9"/>
    <w:rsid w:val="006E0D1F"/>
    <w:rsid w:val="006E0FD1"/>
    <w:rsid w:val="006E1188"/>
    <w:rsid w:val="006E1254"/>
    <w:rsid w:val="006E14A9"/>
    <w:rsid w:val="006E1C59"/>
    <w:rsid w:val="006E1D31"/>
    <w:rsid w:val="006E1ECC"/>
    <w:rsid w:val="006E28B3"/>
    <w:rsid w:val="006E2FDB"/>
    <w:rsid w:val="006E38B0"/>
    <w:rsid w:val="006E3952"/>
    <w:rsid w:val="006E3EDC"/>
    <w:rsid w:val="006E410F"/>
    <w:rsid w:val="006E41A1"/>
    <w:rsid w:val="006E4331"/>
    <w:rsid w:val="006E43F1"/>
    <w:rsid w:val="006E4587"/>
    <w:rsid w:val="006E4A43"/>
    <w:rsid w:val="006E53AF"/>
    <w:rsid w:val="006E59BB"/>
    <w:rsid w:val="006E633E"/>
    <w:rsid w:val="006E6B3A"/>
    <w:rsid w:val="006E6EA1"/>
    <w:rsid w:val="006E7152"/>
    <w:rsid w:val="006E756B"/>
    <w:rsid w:val="006E79BD"/>
    <w:rsid w:val="006E7B90"/>
    <w:rsid w:val="006F0448"/>
    <w:rsid w:val="006F0B54"/>
    <w:rsid w:val="006F113B"/>
    <w:rsid w:val="006F1535"/>
    <w:rsid w:val="006F193A"/>
    <w:rsid w:val="006F2125"/>
    <w:rsid w:val="006F2473"/>
    <w:rsid w:val="006F24A2"/>
    <w:rsid w:val="006F3010"/>
    <w:rsid w:val="006F3EBB"/>
    <w:rsid w:val="006F42D0"/>
    <w:rsid w:val="006F4485"/>
    <w:rsid w:val="006F5467"/>
    <w:rsid w:val="006F54B7"/>
    <w:rsid w:val="006F5598"/>
    <w:rsid w:val="006F5620"/>
    <w:rsid w:val="006F5FC0"/>
    <w:rsid w:val="006F6209"/>
    <w:rsid w:val="006F688D"/>
    <w:rsid w:val="006F6897"/>
    <w:rsid w:val="006F6B7B"/>
    <w:rsid w:val="006F7486"/>
    <w:rsid w:val="00700EBB"/>
    <w:rsid w:val="0070273F"/>
    <w:rsid w:val="00702A88"/>
    <w:rsid w:val="0070336D"/>
    <w:rsid w:val="0070395D"/>
    <w:rsid w:val="00703D1E"/>
    <w:rsid w:val="0070409E"/>
    <w:rsid w:val="0070471D"/>
    <w:rsid w:val="0070499E"/>
    <w:rsid w:val="00704A82"/>
    <w:rsid w:val="00705204"/>
    <w:rsid w:val="0070541C"/>
    <w:rsid w:val="00705698"/>
    <w:rsid w:val="00705A33"/>
    <w:rsid w:val="00705AB5"/>
    <w:rsid w:val="00706201"/>
    <w:rsid w:val="0070640E"/>
    <w:rsid w:val="00706651"/>
    <w:rsid w:val="0070685D"/>
    <w:rsid w:val="00706C61"/>
    <w:rsid w:val="007070E2"/>
    <w:rsid w:val="0070728C"/>
    <w:rsid w:val="0070733A"/>
    <w:rsid w:val="0070748D"/>
    <w:rsid w:val="00710617"/>
    <w:rsid w:val="00711441"/>
    <w:rsid w:val="0071155C"/>
    <w:rsid w:val="00712FC5"/>
    <w:rsid w:val="0071339B"/>
    <w:rsid w:val="0071387D"/>
    <w:rsid w:val="007139F1"/>
    <w:rsid w:val="00714007"/>
    <w:rsid w:val="0071415E"/>
    <w:rsid w:val="00714822"/>
    <w:rsid w:val="007151B4"/>
    <w:rsid w:val="00715530"/>
    <w:rsid w:val="00715627"/>
    <w:rsid w:val="00716468"/>
    <w:rsid w:val="00716501"/>
    <w:rsid w:val="007165F0"/>
    <w:rsid w:val="0071668A"/>
    <w:rsid w:val="00716CCA"/>
    <w:rsid w:val="00716E33"/>
    <w:rsid w:val="007176D6"/>
    <w:rsid w:val="00717DDA"/>
    <w:rsid w:val="00720066"/>
    <w:rsid w:val="007201F4"/>
    <w:rsid w:val="00720334"/>
    <w:rsid w:val="0072059C"/>
    <w:rsid w:val="00721363"/>
    <w:rsid w:val="00721760"/>
    <w:rsid w:val="00721832"/>
    <w:rsid w:val="00721A1D"/>
    <w:rsid w:val="00721AF5"/>
    <w:rsid w:val="00721FAD"/>
    <w:rsid w:val="00722A06"/>
    <w:rsid w:val="00722CEC"/>
    <w:rsid w:val="00722F3C"/>
    <w:rsid w:val="007238C7"/>
    <w:rsid w:val="007239D9"/>
    <w:rsid w:val="00723E12"/>
    <w:rsid w:val="00724290"/>
    <w:rsid w:val="0072460A"/>
    <w:rsid w:val="0072567F"/>
    <w:rsid w:val="00725EE1"/>
    <w:rsid w:val="0072614B"/>
    <w:rsid w:val="00726201"/>
    <w:rsid w:val="007268B9"/>
    <w:rsid w:val="00726CDD"/>
    <w:rsid w:val="0072731C"/>
    <w:rsid w:val="00727B18"/>
    <w:rsid w:val="00727C09"/>
    <w:rsid w:val="00727CB4"/>
    <w:rsid w:val="00727DE9"/>
    <w:rsid w:val="0073044E"/>
    <w:rsid w:val="00730CAA"/>
    <w:rsid w:val="007314DF"/>
    <w:rsid w:val="00731CAB"/>
    <w:rsid w:val="00731DC6"/>
    <w:rsid w:val="007323E5"/>
    <w:rsid w:val="007334B8"/>
    <w:rsid w:val="00733AD3"/>
    <w:rsid w:val="00733CC9"/>
    <w:rsid w:val="00734C2F"/>
    <w:rsid w:val="00734C92"/>
    <w:rsid w:val="00734EFB"/>
    <w:rsid w:val="007355C7"/>
    <w:rsid w:val="0073656C"/>
    <w:rsid w:val="00736675"/>
    <w:rsid w:val="00736A23"/>
    <w:rsid w:val="007371F4"/>
    <w:rsid w:val="007377FA"/>
    <w:rsid w:val="00737DDE"/>
    <w:rsid w:val="00737E1D"/>
    <w:rsid w:val="0074011C"/>
    <w:rsid w:val="0074023D"/>
    <w:rsid w:val="007408D0"/>
    <w:rsid w:val="00740C02"/>
    <w:rsid w:val="00740FDF"/>
    <w:rsid w:val="007412A3"/>
    <w:rsid w:val="00741C63"/>
    <w:rsid w:val="00741C72"/>
    <w:rsid w:val="00741EC6"/>
    <w:rsid w:val="00741F40"/>
    <w:rsid w:val="00742119"/>
    <w:rsid w:val="007424FC"/>
    <w:rsid w:val="0074316A"/>
    <w:rsid w:val="00743435"/>
    <w:rsid w:val="00743785"/>
    <w:rsid w:val="00743CEF"/>
    <w:rsid w:val="00744245"/>
    <w:rsid w:val="00744294"/>
    <w:rsid w:val="00744F93"/>
    <w:rsid w:val="0074595E"/>
    <w:rsid w:val="00745E09"/>
    <w:rsid w:val="00745E68"/>
    <w:rsid w:val="0074610E"/>
    <w:rsid w:val="00747520"/>
    <w:rsid w:val="007475B3"/>
    <w:rsid w:val="007476AB"/>
    <w:rsid w:val="00747E9B"/>
    <w:rsid w:val="00747F6B"/>
    <w:rsid w:val="007500E4"/>
    <w:rsid w:val="0075088B"/>
    <w:rsid w:val="00750C2E"/>
    <w:rsid w:val="007511BE"/>
    <w:rsid w:val="0075165A"/>
    <w:rsid w:val="007519D9"/>
    <w:rsid w:val="0075218D"/>
    <w:rsid w:val="00752636"/>
    <w:rsid w:val="00752977"/>
    <w:rsid w:val="00753345"/>
    <w:rsid w:val="0075349E"/>
    <w:rsid w:val="00753DEC"/>
    <w:rsid w:val="0075427B"/>
    <w:rsid w:val="0075515A"/>
    <w:rsid w:val="00755CC6"/>
    <w:rsid w:val="00755E2C"/>
    <w:rsid w:val="0075604A"/>
    <w:rsid w:val="007560AE"/>
    <w:rsid w:val="00756767"/>
    <w:rsid w:val="00756CAF"/>
    <w:rsid w:val="00757629"/>
    <w:rsid w:val="00757E3C"/>
    <w:rsid w:val="007604A0"/>
    <w:rsid w:val="00761196"/>
    <w:rsid w:val="00761749"/>
    <w:rsid w:val="00761B98"/>
    <w:rsid w:val="00762344"/>
    <w:rsid w:val="007623FE"/>
    <w:rsid w:val="007628B2"/>
    <w:rsid w:val="00763C2B"/>
    <w:rsid w:val="00763FA0"/>
    <w:rsid w:val="0076467B"/>
    <w:rsid w:val="00764F28"/>
    <w:rsid w:val="00765671"/>
    <w:rsid w:val="007656E0"/>
    <w:rsid w:val="00765E9F"/>
    <w:rsid w:val="007667FE"/>
    <w:rsid w:val="00766945"/>
    <w:rsid w:val="00767883"/>
    <w:rsid w:val="007706E1"/>
    <w:rsid w:val="00770A94"/>
    <w:rsid w:val="00770E08"/>
    <w:rsid w:val="00770F60"/>
    <w:rsid w:val="0077125F"/>
    <w:rsid w:val="00771559"/>
    <w:rsid w:val="007722C1"/>
    <w:rsid w:val="0077266B"/>
    <w:rsid w:val="007726DA"/>
    <w:rsid w:val="00772BD5"/>
    <w:rsid w:val="00772F10"/>
    <w:rsid w:val="007730D9"/>
    <w:rsid w:val="007742BF"/>
    <w:rsid w:val="00774551"/>
    <w:rsid w:val="00775B3D"/>
    <w:rsid w:val="0077665C"/>
    <w:rsid w:val="00776902"/>
    <w:rsid w:val="00777020"/>
    <w:rsid w:val="00777F63"/>
    <w:rsid w:val="00780332"/>
    <w:rsid w:val="007803B7"/>
    <w:rsid w:val="007803CA"/>
    <w:rsid w:val="00780883"/>
    <w:rsid w:val="00780BDE"/>
    <w:rsid w:val="00781058"/>
    <w:rsid w:val="0078135F"/>
    <w:rsid w:val="00781B92"/>
    <w:rsid w:val="007824B6"/>
    <w:rsid w:val="0078275E"/>
    <w:rsid w:val="007828D3"/>
    <w:rsid w:val="007835AC"/>
    <w:rsid w:val="007840BD"/>
    <w:rsid w:val="0078462F"/>
    <w:rsid w:val="00784A78"/>
    <w:rsid w:val="00784D13"/>
    <w:rsid w:val="00784D38"/>
    <w:rsid w:val="007851D4"/>
    <w:rsid w:val="00785793"/>
    <w:rsid w:val="0078607C"/>
    <w:rsid w:val="0078607D"/>
    <w:rsid w:val="0078692A"/>
    <w:rsid w:val="00786C20"/>
    <w:rsid w:val="0078717C"/>
    <w:rsid w:val="007875E4"/>
    <w:rsid w:val="00787710"/>
    <w:rsid w:val="007878E3"/>
    <w:rsid w:val="00787BCF"/>
    <w:rsid w:val="00787EB0"/>
    <w:rsid w:val="00790204"/>
    <w:rsid w:val="007910D9"/>
    <w:rsid w:val="0079136B"/>
    <w:rsid w:val="007913BE"/>
    <w:rsid w:val="0079184A"/>
    <w:rsid w:val="0079211B"/>
    <w:rsid w:val="007928F8"/>
    <w:rsid w:val="00792F64"/>
    <w:rsid w:val="0079369B"/>
    <w:rsid w:val="0079395D"/>
    <w:rsid w:val="00793E08"/>
    <w:rsid w:val="00794204"/>
    <w:rsid w:val="007947EF"/>
    <w:rsid w:val="00794B5A"/>
    <w:rsid w:val="007954A5"/>
    <w:rsid w:val="0079568A"/>
    <w:rsid w:val="00795F5C"/>
    <w:rsid w:val="00796554"/>
    <w:rsid w:val="007969CB"/>
    <w:rsid w:val="00796ECA"/>
    <w:rsid w:val="00797012"/>
    <w:rsid w:val="00797327"/>
    <w:rsid w:val="00797531"/>
    <w:rsid w:val="007A008A"/>
    <w:rsid w:val="007A0778"/>
    <w:rsid w:val="007A0B8E"/>
    <w:rsid w:val="007A1340"/>
    <w:rsid w:val="007A14AF"/>
    <w:rsid w:val="007A1858"/>
    <w:rsid w:val="007A19ED"/>
    <w:rsid w:val="007A1E18"/>
    <w:rsid w:val="007A1F1F"/>
    <w:rsid w:val="007A203A"/>
    <w:rsid w:val="007A33C7"/>
    <w:rsid w:val="007A394B"/>
    <w:rsid w:val="007A4534"/>
    <w:rsid w:val="007A4A24"/>
    <w:rsid w:val="007A4A43"/>
    <w:rsid w:val="007A54AF"/>
    <w:rsid w:val="007A595F"/>
    <w:rsid w:val="007A597A"/>
    <w:rsid w:val="007A5BCC"/>
    <w:rsid w:val="007A60DE"/>
    <w:rsid w:val="007A7D4F"/>
    <w:rsid w:val="007B0175"/>
    <w:rsid w:val="007B1341"/>
    <w:rsid w:val="007B1483"/>
    <w:rsid w:val="007B1533"/>
    <w:rsid w:val="007B18B0"/>
    <w:rsid w:val="007B1EC6"/>
    <w:rsid w:val="007B2191"/>
    <w:rsid w:val="007B331C"/>
    <w:rsid w:val="007B3655"/>
    <w:rsid w:val="007B43AF"/>
    <w:rsid w:val="007B4560"/>
    <w:rsid w:val="007B46CD"/>
    <w:rsid w:val="007B5636"/>
    <w:rsid w:val="007B5708"/>
    <w:rsid w:val="007B5BDD"/>
    <w:rsid w:val="007B5D83"/>
    <w:rsid w:val="007B5E39"/>
    <w:rsid w:val="007B6371"/>
    <w:rsid w:val="007B66B7"/>
    <w:rsid w:val="007B7357"/>
    <w:rsid w:val="007B7F8C"/>
    <w:rsid w:val="007C0415"/>
    <w:rsid w:val="007C0C62"/>
    <w:rsid w:val="007C0E44"/>
    <w:rsid w:val="007C1240"/>
    <w:rsid w:val="007C14B5"/>
    <w:rsid w:val="007C2D33"/>
    <w:rsid w:val="007C2F48"/>
    <w:rsid w:val="007C4033"/>
    <w:rsid w:val="007C439C"/>
    <w:rsid w:val="007C50E2"/>
    <w:rsid w:val="007C5C49"/>
    <w:rsid w:val="007C6200"/>
    <w:rsid w:val="007C664A"/>
    <w:rsid w:val="007C67B8"/>
    <w:rsid w:val="007C7305"/>
    <w:rsid w:val="007C7EEC"/>
    <w:rsid w:val="007D03D8"/>
    <w:rsid w:val="007D08DC"/>
    <w:rsid w:val="007D1BD1"/>
    <w:rsid w:val="007D2045"/>
    <w:rsid w:val="007D3427"/>
    <w:rsid w:val="007D3530"/>
    <w:rsid w:val="007D38F8"/>
    <w:rsid w:val="007D3BBB"/>
    <w:rsid w:val="007D4AA1"/>
    <w:rsid w:val="007D4B85"/>
    <w:rsid w:val="007D4E4E"/>
    <w:rsid w:val="007D53CE"/>
    <w:rsid w:val="007D5544"/>
    <w:rsid w:val="007D57B3"/>
    <w:rsid w:val="007D5CED"/>
    <w:rsid w:val="007D6067"/>
    <w:rsid w:val="007D621D"/>
    <w:rsid w:val="007D6A7C"/>
    <w:rsid w:val="007D6B77"/>
    <w:rsid w:val="007D6CD2"/>
    <w:rsid w:val="007D6FA8"/>
    <w:rsid w:val="007D70FB"/>
    <w:rsid w:val="007D7BD9"/>
    <w:rsid w:val="007D7F7D"/>
    <w:rsid w:val="007E0270"/>
    <w:rsid w:val="007E0305"/>
    <w:rsid w:val="007E055D"/>
    <w:rsid w:val="007E07D8"/>
    <w:rsid w:val="007E0910"/>
    <w:rsid w:val="007E0D35"/>
    <w:rsid w:val="007E11D7"/>
    <w:rsid w:val="007E13CA"/>
    <w:rsid w:val="007E1A54"/>
    <w:rsid w:val="007E1D6F"/>
    <w:rsid w:val="007E1DF1"/>
    <w:rsid w:val="007E2B05"/>
    <w:rsid w:val="007E2BE9"/>
    <w:rsid w:val="007E2F3D"/>
    <w:rsid w:val="007E303C"/>
    <w:rsid w:val="007E3123"/>
    <w:rsid w:val="007E3611"/>
    <w:rsid w:val="007E4373"/>
    <w:rsid w:val="007E49E0"/>
    <w:rsid w:val="007E4B16"/>
    <w:rsid w:val="007E4D06"/>
    <w:rsid w:val="007E503F"/>
    <w:rsid w:val="007E5329"/>
    <w:rsid w:val="007E5552"/>
    <w:rsid w:val="007E57DB"/>
    <w:rsid w:val="007E5A2F"/>
    <w:rsid w:val="007E5C6A"/>
    <w:rsid w:val="007E6197"/>
    <w:rsid w:val="007E6C88"/>
    <w:rsid w:val="007E6D95"/>
    <w:rsid w:val="007E7135"/>
    <w:rsid w:val="007E727D"/>
    <w:rsid w:val="007E75F5"/>
    <w:rsid w:val="007E79F7"/>
    <w:rsid w:val="007E7FC1"/>
    <w:rsid w:val="007E7FF7"/>
    <w:rsid w:val="007F02B4"/>
    <w:rsid w:val="007F0D07"/>
    <w:rsid w:val="007F17AE"/>
    <w:rsid w:val="007F22DC"/>
    <w:rsid w:val="007F28E0"/>
    <w:rsid w:val="007F2CCA"/>
    <w:rsid w:val="007F3412"/>
    <w:rsid w:val="007F3747"/>
    <w:rsid w:val="007F4300"/>
    <w:rsid w:val="007F474F"/>
    <w:rsid w:val="007F48E4"/>
    <w:rsid w:val="007F50E2"/>
    <w:rsid w:val="007F528F"/>
    <w:rsid w:val="007F57F7"/>
    <w:rsid w:val="007F58A8"/>
    <w:rsid w:val="007F5D45"/>
    <w:rsid w:val="007F7CC0"/>
    <w:rsid w:val="007F7E9C"/>
    <w:rsid w:val="008001AC"/>
    <w:rsid w:val="008012C1"/>
    <w:rsid w:val="008013D2"/>
    <w:rsid w:val="008026E4"/>
    <w:rsid w:val="00802BEC"/>
    <w:rsid w:val="00803B4E"/>
    <w:rsid w:val="00803C15"/>
    <w:rsid w:val="00803D01"/>
    <w:rsid w:val="008040F6"/>
    <w:rsid w:val="0080416F"/>
    <w:rsid w:val="00804E57"/>
    <w:rsid w:val="00805032"/>
    <w:rsid w:val="008051B7"/>
    <w:rsid w:val="008056FC"/>
    <w:rsid w:val="008058C6"/>
    <w:rsid w:val="00805998"/>
    <w:rsid w:val="00805DC8"/>
    <w:rsid w:val="008062EB"/>
    <w:rsid w:val="00806E0E"/>
    <w:rsid w:val="00806E0F"/>
    <w:rsid w:val="00806E94"/>
    <w:rsid w:val="00807A06"/>
    <w:rsid w:val="00807B82"/>
    <w:rsid w:val="00807CCE"/>
    <w:rsid w:val="00810060"/>
    <w:rsid w:val="00810944"/>
    <w:rsid w:val="00810948"/>
    <w:rsid w:val="00810A5C"/>
    <w:rsid w:val="008118D0"/>
    <w:rsid w:val="00811F49"/>
    <w:rsid w:val="00812F3D"/>
    <w:rsid w:val="00813A79"/>
    <w:rsid w:val="00813AC6"/>
    <w:rsid w:val="00813F4C"/>
    <w:rsid w:val="008147FE"/>
    <w:rsid w:val="00814863"/>
    <w:rsid w:val="00814A1A"/>
    <w:rsid w:val="00814D1E"/>
    <w:rsid w:val="00814D24"/>
    <w:rsid w:val="00814D55"/>
    <w:rsid w:val="008152FA"/>
    <w:rsid w:val="00815665"/>
    <w:rsid w:val="008156AF"/>
    <w:rsid w:val="00815F4F"/>
    <w:rsid w:val="00815FA7"/>
    <w:rsid w:val="008160A3"/>
    <w:rsid w:val="008161EB"/>
    <w:rsid w:val="00816E19"/>
    <w:rsid w:val="00816E4C"/>
    <w:rsid w:val="008178A3"/>
    <w:rsid w:val="00817B5F"/>
    <w:rsid w:val="0082103D"/>
    <w:rsid w:val="008219F1"/>
    <w:rsid w:val="00821F2E"/>
    <w:rsid w:val="00822388"/>
    <w:rsid w:val="00822461"/>
    <w:rsid w:val="008228DA"/>
    <w:rsid w:val="00822CCB"/>
    <w:rsid w:val="0082315E"/>
    <w:rsid w:val="00823501"/>
    <w:rsid w:val="008239C1"/>
    <w:rsid w:val="00823AFB"/>
    <w:rsid w:val="00825420"/>
    <w:rsid w:val="008255A4"/>
    <w:rsid w:val="00825A1A"/>
    <w:rsid w:val="0082685B"/>
    <w:rsid w:val="0082688E"/>
    <w:rsid w:val="0082723B"/>
    <w:rsid w:val="008276C5"/>
    <w:rsid w:val="008305FD"/>
    <w:rsid w:val="00831197"/>
    <w:rsid w:val="00831CE8"/>
    <w:rsid w:val="00831DA9"/>
    <w:rsid w:val="00832077"/>
    <w:rsid w:val="00832414"/>
    <w:rsid w:val="008325FD"/>
    <w:rsid w:val="008329BE"/>
    <w:rsid w:val="00833228"/>
    <w:rsid w:val="00833C71"/>
    <w:rsid w:val="00834296"/>
    <w:rsid w:val="00834339"/>
    <w:rsid w:val="008349A5"/>
    <w:rsid w:val="008356DD"/>
    <w:rsid w:val="008357B5"/>
    <w:rsid w:val="00835B18"/>
    <w:rsid w:val="00836ECB"/>
    <w:rsid w:val="00837D4C"/>
    <w:rsid w:val="00837FB9"/>
    <w:rsid w:val="00840150"/>
    <w:rsid w:val="00840584"/>
    <w:rsid w:val="008406CD"/>
    <w:rsid w:val="0084094A"/>
    <w:rsid w:val="00840BA8"/>
    <w:rsid w:val="00840F1F"/>
    <w:rsid w:val="00841094"/>
    <w:rsid w:val="00841DC5"/>
    <w:rsid w:val="00841FC7"/>
    <w:rsid w:val="008420F4"/>
    <w:rsid w:val="008428C9"/>
    <w:rsid w:val="008439B1"/>
    <w:rsid w:val="00843E30"/>
    <w:rsid w:val="00844089"/>
    <w:rsid w:val="00844A53"/>
    <w:rsid w:val="00845A63"/>
    <w:rsid w:val="00845D0A"/>
    <w:rsid w:val="0084676C"/>
    <w:rsid w:val="00846B90"/>
    <w:rsid w:val="00847488"/>
    <w:rsid w:val="008474D4"/>
    <w:rsid w:val="00847B83"/>
    <w:rsid w:val="00850758"/>
    <w:rsid w:val="00850855"/>
    <w:rsid w:val="00850859"/>
    <w:rsid w:val="00850DC1"/>
    <w:rsid w:val="00851057"/>
    <w:rsid w:val="008512A3"/>
    <w:rsid w:val="00851BEF"/>
    <w:rsid w:val="00851CAB"/>
    <w:rsid w:val="00851DE9"/>
    <w:rsid w:val="00852D24"/>
    <w:rsid w:val="00852E32"/>
    <w:rsid w:val="00852EDB"/>
    <w:rsid w:val="00852FD5"/>
    <w:rsid w:val="00853F3A"/>
    <w:rsid w:val="008540A9"/>
    <w:rsid w:val="00854A48"/>
    <w:rsid w:val="00854B32"/>
    <w:rsid w:val="0085618F"/>
    <w:rsid w:val="008570AA"/>
    <w:rsid w:val="008573DF"/>
    <w:rsid w:val="0085746D"/>
    <w:rsid w:val="00857E48"/>
    <w:rsid w:val="00860C61"/>
    <w:rsid w:val="00860CCB"/>
    <w:rsid w:val="00861781"/>
    <w:rsid w:val="008617F4"/>
    <w:rsid w:val="00861ADE"/>
    <w:rsid w:val="00861CAB"/>
    <w:rsid w:val="008625B2"/>
    <w:rsid w:val="00862646"/>
    <w:rsid w:val="00862D77"/>
    <w:rsid w:val="008633AA"/>
    <w:rsid w:val="008636CB"/>
    <w:rsid w:val="00863FC3"/>
    <w:rsid w:val="008644B4"/>
    <w:rsid w:val="00864A31"/>
    <w:rsid w:val="00864EA8"/>
    <w:rsid w:val="00865672"/>
    <w:rsid w:val="00865DF1"/>
    <w:rsid w:val="008664F6"/>
    <w:rsid w:val="00866C9D"/>
    <w:rsid w:val="0086712B"/>
    <w:rsid w:val="0087015A"/>
    <w:rsid w:val="00870A58"/>
    <w:rsid w:val="00871621"/>
    <w:rsid w:val="00871758"/>
    <w:rsid w:val="008721F6"/>
    <w:rsid w:val="0087232C"/>
    <w:rsid w:val="00872FFE"/>
    <w:rsid w:val="00873145"/>
    <w:rsid w:val="0087348F"/>
    <w:rsid w:val="0087456C"/>
    <w:rsid w:val="008745D6"/>
    <w:rsid w:val="00874771"/>
    <w:rsid w:val="00874CCD"/>
    <w:rsid w:val="00874DA6"/>
    <w:rsid w:val="00874EB5"/>
    <w:rsid w:val="00874FC5"/>
    <w:rsid w:val="008750A7"/>
    <w:rsid w:val="00875A7C"/>
    <w:rsid w:val="00875D1E"/>
    <w:rsid w:val="00875D80"/>
    <w:rsid w:val="00875F81"/>
    <w:rsid w:val="0087630D"/>
    <w:rsid w:val="00876DDA"/>
    <w:rsid w:val="00880555"/>
    <w:rsid w:val="00880C9E"/>
    <w:rsid w:val="00880DD4"/>
    <w:rsid w:val="008810B9"/>
    <w:rsid w:val="00881553"/>
    <w:rsid w:val="00881D42"/>
    <w:rsid w:val="00882A55"/>
    <w:rsid w:val="00882A61"/>
    <w:rsid w:val="00882B9F"/>
    <w:rsid w:val="00882BC2"/>
    <w:rsid w:val="00882D05"/>
    <w:rsid w:val="00883E32"/>
    <w:rsid w:val="00883E48"/>
    <w:rsid w:val="008855CE"/>
    <w:rsid w:val="00885935"/>
    <w:rsid w:val="00885C5F"/>
    <w:rsid w:val="00885D91"/>
    <w:rsid w:val="0088604A"/>
    <w:rsid w:val="00886755"/>
    <w:rsid w:val="00886839"/>
    <w:rsid w:val="00886AEA"/>
    <w:rsid w:val="00886DF7"/>
    <w:rsid w:val="00886E51"/>
    <w:rsid w:val="00887886"/>
    <w:rsid w:val="00887924"/>
    <w:rsid w:val="00887E16"/>
    <w:rsid w:val="008904D6"/>
    <w:rsid w:val="00890FD7"/>
    <w:rsid w:val="00891267"/>
    <w:rsid w:val="008912FC"/>
    <w:rsid w:val="00892021"/>
    <w:rsid w:val="00892126"/>
    <w:rsid w:val="0089289F"/>
    <w:rsid w:val="00892A0D"/>
    <w:rsid w:val="00892A4A"/>
    <w:rsid w:val="00892CA0"/>
    <w:rsid w:val="00894026"/>
    <w:rsid w:val="00894192"/>
    <w:rsid w:val="0089433F"/>
    <w:rsid w:val="00894DD2"/>
    <w:rsid w:val="00894F99"/>
    <w:rsid w:val="00894FFD"/>
    <w:rsid w:val="0089566F"/>
    <w:rsid w:val="00895AA7"/>
    <w:rsid w:val="00895DF4"/>
    <w:rsid w:val="0089617B"/>
    <w:rsid w:val="00896E2D"/>
    <w:rsid w:val="00896E56"/>
    <w:rsid w:val="00897054"/>
    <w:rsid w:val="008A004D"/>
    <w:rsid w:val="008A04D2"/>
    <w:rsid w:val="008A06EC"/>
    <w:rsid w:val="008A0EA8"/>
    <w:rsid w:val="008A0F39"/>
    <w:rsid w:val="008A1BDB"/>
    <w:rsid w:val="008A1C09"/>
    <w:rsid w:val="008A2454"/>
    <w:rsid w:val="008A2A27"/>
    <w:rsid w:val="008A2B04"/>
    <w:rsid w:val="008A351E"/>
    <w:rsid w:val="008A3E5D"/>
    <w:rsid w:val="008A40D0"/>
    <w:rsid w:val="008A4AE9"/>
    <w:rsid w:val="008A5588"/>
    <w:rsid w:val="008A591E"/>
    <w:rsid w:val="008A5EE4"/>
    <w:rsid w:val="008A5F4C"/>
    <w:rsid w:val="008A604F"/>
    <w:rsid w:val="008A6064"/>
    <w:rsid w:val="008A63B7"/>
    <w:rsid w:val="008A6661"/>
    <w:rsid w:val="008A702F"/>
    <w:rsid w:val="008A73E6"/>
    <w:rsid w:val="008B0217"/>
    <w:rsid w:val="008B0892"/>
    <w:rsid w:val="008B0C9D"/>
    <w:rsid w:val="008B0FD7"/>
    <w:rsid w:val="008B1034"/>
    <w:rsid w:val="008B1F82"/>
    <w:rsid w:val="008B2626"/>
    <w:rsid w:val="008B2D4C"/>
    <w:rsid w:val="008B3459"/>
    <w:rsid w:val="008B3797"/>
    <w:rsid w:val="008B3EEA"/>
    <w:rsid w:val="008B4537"/>
    <w:rsid w:val="008B46D1"/>
    <w:rsid w:val="008B4718"/>
    <w:rsid w:val="008B485B"/>
    <w:rsid w:val="008B4E31"/>
    <w:rsid w:val="008B5620"/>
    <w:rsid w:val="008B5772"/>
    <w:rsid w:val="008B5CFB"/>
    <w:rsid w:val="008B6B4A"/>
    <w:rsid w:val="008B6CA4"/>
    <w:rsid w:val="008B7699"/>
    <w:rsid w:val="008B7A84"/>
    <w:rsid w:val="008C0428"/>
    <w:rsid w:val="008C1996"/>
    <w:rsid w:val="008C1E57"/>
    <w:rsid w:val="008C21F8"/>
    <w:rsid w:val="008C2577"/>
    <w:rsid w:val="008C2C21"/>
    <w:rsid w:val="008C3055"/>
    <w:rsid w:val="008C34AD"/>
    <w:rsid w:val="008C3563"/>
    <w:rsid w:val="008C392A"/>
    <w:rsid w:val="008C3A26"/>
    <w:rsid w:val="008C3EAC"/>
    <w:rsid w:val="008C46F2"/>
    <w:rsid w:val="008C4CEF"/>
    <w:rsid w:val="008C4EC5"/>
    <w:rsid w:val="008C55E9"/>
    <w:rsid w:val="008C5789"/>
    <w:rsid w:val="008C71F1"/>
    <w:rsid w:val="008D0180"/>
    <w:rsid w:val="008D0370"/>
    <w:rsid w:val="008D03EF"/>
    <w:rsid w:val="008D04A6"/>
    <w:rsid w:val="008D05E5"/>
    <w:rsid w:val="008D13A8"/>
    <w:rsid w:val="008D14F0"/>
    <w:rsid w:val="008D1580"/>
    <w:rsid w:val="008D1845"/>
    <w:rsid w:val="008D1D01"/>
    <w:rsid w:val="008D287F"/>
    <w:rsid w:val="008D2AFF"/>
    <w:rsid w:val="008D36C6"/>
    <w:rsid w:val="008D3EF3"/>
    <w:rsid w:val="008D4421"/>
    <w:rsid w:val="008D4433"/>
    <w:rsid w:val="008D5115"/>
    <w:rsid w:val="008D6CD1"/>
    <w:rsid w:val="008D6DD2"/>
    <w:rsid w:val="008D715B"/>
    <w:rsid w:val="008D7280"/>
    <w:rsid w:val="008D7D8D"/>
    <w:rsid w:val="008E0152"/>
    <w:rsid w:val="008E0204"/>
    <w:rsid w:val="008E10E3"/>
    <w:rsid w:val="008E2263"/>
    <w:rsid w:val="008E27C7"/>
    <w:rsid w:val="008E2965"/>
    <w:rsid w:val="008E2CC0"/>
    <w:rsid w:val="008E2E3F"/>
    <w:rsid w:val="008E2ECD"/>
    <w:rsid w:val="008E3203"/>
    <w:rsid w:val="008E32D4"/>
    <w:rsid w:val="008E3458"/>
    <w:rsid w:val="008E42CD"/>
    <w:rsid w:val="008E494D"/>
    <w:rsid w:val="008E5023"/>
    <w:rsid w:val="008E5103"/>
    <w:rsid w:val="008E5960"/>
    <w:rsid w:val="008E5D33"/>
    <w:rsid w:val="008E6342"/>
    <w:rsid w:val="008E63CB"/>
    <w:rsid w:val="008E701B"/>
    <w:rsid w:val="008E763C"/>
    <w:rsid w:val="008E7A67"/>
    <w:rsid w:val="008F03B6"/>
    <w:rsid w:val="008F04FA"/>
    <w:rsid w:val="008F0B9E"/>
    <w:rsid w:val="008F0FFA"/>
    <w:rsid w:val="008F139F"/>
    <w:rsid w:val="008F17ED"/>
    <w:rsid w:val="008F194C"/>
    <w:rsid w:val="008F1B55"/>
    <w:rsid w:val="008F2619"/>
    <w:rsid w:val="008F3024"/>
    <w:rsid w:val="008F3208"/>
    <w:rsid w:val="008F32ED"/>
    <w:rsid w:val="008F36F6"/>
    <w:rsid w:val="008F383A"/>
    <w:rsid w:val="008F3A61"/>
    <w:rsid w:val="008F3E17"/>
    <w:rsid w:val="008F42FC"/>
    <w:rsid w:val="008F4305"/>
    <w:rsid w:val="008F44FA"/>
    <w:rsid w:val="008F4820"/>
    <w:rsid w:val="008F486F"/>
    <w:rsid w:val="008F4B4A"/>
    <w:rsid w:val="008F4C7F"/>
    <w:rsid w:val="008F4E78"/>
    <w:rsid w:val="008F5093"/>
    <w:rsid w:val="008F55C7"/>
    <w:rsid w:val="008F5CDC"/>
    <w:rsid w:val="008F66B6"/>
    <w:rsid w:val="008F6709"/>
    <w:rsid w:val="008F677A"/>
    <w:rsid w:val="008F6D9F"/>
    <w:rsid w:val="008F6DDE"/>
    <w:rsid w:val="008F6E66"/>
    <w:rsid w:val="008F7363"/>
    <w:rsid w:val="008F75F2"/>
    <w:rsid w:val="008F760C"/>
    <w:rsid w:val="008F7F08"/>
    <w:rsid w:val="00900145"/>
    <w:rsid w:val="00900237"/>
    <w:rsid w:val="00900DEB"/>
    <w:rsid w:val="009013F2"/>
    <w:rsid w:val="0090190C"/>
    <w:rsid w:val="0090199A"/>
    <w:rsid w:val="00902064"/>
    <w:rsid w:val="00902C83"/>
    <w:rsid w:val="00902EC2"/>
    <w:rsid w:val="00902FF9"/>
    <w:rsid w:val="00903AC0"/>
    <w:rsid w:val="00903F38"/>
    <w:rsid w:val="00904112"/>
    <w:rsid w:val="00904A09"/>
    <w:rsid w:val="00904A11"/>
    <w:rsid w:val="00904A6C"/>
    <w:rsid w:val="00904FD0"/>
    <w:rsid w:val="0090549D"/>
    <w:rsid w:val="009057F9"/>
    <w:rsid w:val="009059F0"/>
    <w:rsid w:val="00905ABB"/>
    <w:rsid w:val="00906181"/>
    <w:rsid w:val="00906C7B"/>
    <w:rsid w:val="009072B8"/>
    <w:rsid w:val="009073BF"/>
    <w:rsid w:val="00907B09"/>
    <w:rsid w:val="00907DC6"/>
    <w:rsid w:val="00907E1C"/>
    <w:rsid w:val="00907F89"/>
    <w:rsid w:val="009100B0"/>
    <w:rsid w:val="009102D2"/>
    <w:rsid w:val="00910425"/>
    <w:rsid w:val="00910A48"/>
    <w:rsid w:val="00910D3D"/>
    <w:rsid w:val="009110F1"/>
    <w:rsid w:val="00911164"/>
    <w:rsid w:val="0091175F"/>
    <w:rsid w:val="009120A8"/>
    <w:rsid w:val="009141CB"/>
    <w:rsid w:val="00914741"/>
    <w:rsid w:val="0091480D"/>
    <w:rsid w:val="0091498B"/>
    <w:rsid w:val="00915EBA"/>
    <w:rsid w:val="009162AE"/>
    <w:rsid w:val="00916446"/>
    <w:rsid w:val="00916E34"/>
    <w:rsid w:val="00916E77"/>
    <w:rsid w:val="009170EF"/>
    <w:rsid w:val="00917A67"/>
    <w:rsid w:val="009203B3"/>
    <w:rsid w:val="00920C02"/>
    <w:rsid w:val="0092150A"/>
    <w:rsid w:val="009218AF"/>
    <w:rsid w:val="00921DD2"/>
    <w:rsid w:val="00922086"/>
    <w:rsid w:val="0092224A"/>
    <w:rsid w:val="00922E1F"/>
    <w:rsid w:val="00923AB3"/>
    <w:rsid w:val="00923AC5"/>
    <w:rsid w:val="00924996"/>
    <w:rsid w:val="00925046"/>
    <w:rsid w:val="0092505A"/>
    <w:rsid w:val="009250E6"/>
    <w:rsid w:val="0092667B"/>
    <w:rsid w:val="00927644"/>
    <w:rsid w:val="00927CD5"/>
    <w:rsid w:val="00930139"/>
    <w:rsid w:val="00930523"/>
    <w:rsid w:val="00930567"/>
    <w:rsid w:val="009309CE"/>
    <w:rsid w:val="00930BF2"/>
    <w:rsid w:val="00931206"/>
    <w:rsid w:val="0093140E"/>
    <w:rsid w:val="009321F4"/>
    <w:rsid w:val="0093225D"/>
    <w:rsid w:val="009322DA"/>
    <w:rsid w:val="00932334"/>
    <w:rsid w:val="00932541"/>
    <w:rsid w:val="009327A2"/>
    <w:rsid w:val="009327CE"/>
    <w:rsid w:val="00932E71"/>
    <w:rsid w:val="009333BC"/>
    <w:rsid w:val="009338F3"/>
    <w:rsid w:val="00933952"/>
    <w:rsid w:val="00933C43"/>
    <w:rsid w:val="00933D4F"/>
    <w:rsid w:val="00933E57"/>
    <w:rsid w:val="009342CB"/>
    <w:rsid w:val="00934DF2"/>
    <w:rsid w:val="0093570D"/>
    <w:rsid w:val="00935A62"/>
    <w:rsid w:val="0093615F"/>
    <w:rsid w:val="00936C70"/>
    <w:rsid w:val="00937007"/>
    <w:rsid w:val="00937371"/>
    <w:rsid w:val="00937C54"/>
    <w:rsid w:val="00937EF8"/>
    <w:rsid w:val="009400E0"/>
    <w:rsid w:val="009403AC"/>
    <w:rsid w:val="009403B5"/>
    <w:rsid w:val="00940E37"/>
    <w:rsid w:val="009410CC"/>
    <w:rsid w:val="0094149B"/>
    <w:rsid w:val="009416F6"/>
    <w:rsid w:val="0094187D"/>
    <w:rsid w:val="009422AD"/>
    <w:rsid w:val="009422B2"/>
    <w:rsid w:val="0094243B"/>
    <w:rsid w:val="009428D1"/>
    <w:rsid w:val="0094291C"/>
    <w:rsid w:val="00942943"/>
    <w:rsid w:val="00942B5D"/>
    <w:rsid w:val="00942C8B"/>
    <w:rsid w:val="00943050"/>
    <w:rsid w:val="009431D9"/>
    <w:rsid w:val="00943B3D"/>
    <w:rsid w:val="00943DB4"/>
    <w:rsid w:val="00943FC0"/>
    <w:rsid w:val="009440A0"/>
    <w:rsid w:val="0094440A"/>
    <w:rsid w:val="009446A2"/>
    <w:rsid w:val="0094498D"/>
    <w:rsid w:val="0094506A"/>
    <w:rsid w:val="0094559A"/>
    <w:rsid w:val="0094565C"/>
    <w:rsid w:val="00945675"/>
    <w:rsid w:val="00945E4F"/>
    <w:rsid w:val="00946746"/>
    <w:rsid w:val="00946780"/>
    <w:rsid w:val="00946860"/>
    <w:rsid w:val="00946FE5"/>
    <w:rsid w:val="00947312"/>
    <w:rsid w:val="00947E28"/>
    <w:rsid w:val="00947E60"/>
    <w:rsid w:val="00951228"/>
    <w:rsid w:val="00951F81"/>
    <w:rsid w:val="0095259D"/>
    <w:rsid w:val="009528E3"/>
    <w:rsid w:val="00953646"/>
    <w:rsid w:val="009538CB"/>
    <w:rsid w:val="00953AFF"/>
    <w:rsid w:val="00953CCB"/>
    <w:rsid w:val="00953DA8"/>
    <w:rsid w:val="00954850"/>
    <w:rsid w:val="00954CE4"/>
    <w:rsid w:val="00954D06"/>
    <w:rsid w:val="009559D7"/>
    <w:rsid w:val="00955A3F"/>
    <w:rsid w:val="00955C95"/>
    <w:rsid w:val="00955FD1"/>
    <w:rsid w:val="0095653A"/>
    <w:rsid w:val="00956BE3"/>
    <w:rsid w:val="009570C5"/>
    <w:rsid w:val="00957A3D"/>
    <w:rsid w:val="009601A1"/>
    <w:rsid w:val="009602FA"/>
    <w:rsid w:val="00960997"/>
    <w:rsid w:val="00960E5E"/>
    <w:rsid w:val="00960EF0"/>
    <w:rsid w:val="009611BD"/>
    <w:rsid w:val="0096198F"/>
    <w:rsid w:val="0096267A"/>
    <w:rsid w:val="00962834"/>
    <w:rsid w:val="00962D26"/>
    <w:rsid w:val="009630AA"/>
    <w:rsid w:val="00963ABD"/>
    <w:rsid w:val="00964227"/>
    <w:rsid w:val="0096458E"/>
    <w:rsid w:val="00964603"/>
    <w:rsid w:val="0096472E"/>
    <w:rsid w:val="00964A6A"/>
    <w:rsid w:val="00964B0F"/>
    <w:rsid w:val="00964D5B"/>
    <w:rsid w:val="00964EB8"/>
    <w:rsid w:val="00964ECB"/>
    <w:rsid w:val="0096533D"/>
    <w:rsid w:val="00965526"/>
    <w:rsid w:val="009656DA"/>
    <w:rsid w:val="00965EF3"/>
    <w:rsid w:val="00966270"/>
    <w:rsid w:val="0096635D"/>
    <w:rsid w:val="0096644B"/>
    <w:rsid w:val="009664A6"/>
    <w:rsid w:val="00966C6C"/>
    <w:rsid w:val="00967337"/>
    <w:rsid w:val="0096765B"/>
    <w:rsid w:val="00967744"/>
    <w:rsid w:val="00967DB3"/>
    <w:rsid w:val="00970EBD"/>
    <w:rsid w:val="00971778"/>
    <w:rsid w:val="00971A56"/>
    <w:rsid w:val="00971E4D"/>
    <w:rsid w:val="00971FD8"/>
    <w:rsid w:val="009721AA"/>
    <w:rsid w:val="00972450"/>
    <w:rsid w:val="009725EF"/>
    <w:rsid w:val="00972BE0"/>
    <w:rsid w:val="00972E98"/>
    <w:rsid w:val="0097396A"/>
    <w:rsid w:val="00973ACC"/>
    <w:rsid w:val="0097448A"/>
    <w:rsid w:val="009747BC"/>
    <w:rsid w:val="00974C1B"/>
    <w:rsid w:val="00974D7B"/>
    <w:rsid w:val="00974F77"/>
    <w:rsid w:val="009752D8"/>
    <w:rsid w:val="009756BD"/>
    <w:rsid w:val="009762E8"/>
    <w:rsid w:val="0097636B"/>
    <w:rsid w:val="00976A03"/>
    <w:rsid w:val="0097741D"/>
    <w:rsid w:val="0097774F"/>
    <w:rsid w:val="00977DB1"/>
    <w:rsid w:val="009804CB"/>
    <w:rsid w:val="00981257"/>
    <w:rsid w:val="0098148A"/>
    <w:rsid w:val="009823EA"/>
    <w:rsid w:val="00982AA3"/>
    <w:rsid w:val="00982BBF"/>
    <w:rsid w:val="009833C0"/>
    <w:rsid w:val="0098380A"/>
    <w:rsid w:val="00984198"/>
    <w:rsid w:val="009846AE"/>
    <w:rsid w:val="009847B8"/>
    <w:rsid w:val="00984EFF"/>
    <w:rsid w:val="009850FB"/>
    <w:rsid w:val="00985669"/>
    <w:rsid w:val="00985A28"/>
    <w:rsid w:val="00985E42"/>
    <w:rsid w:val="00986835"/>
    <w:rsid w:val="00986A29"/>
    <w:rsid w:val="00986B91"/>
    <w:rsid w:val="00986CF6"/>
    <w:rsid w:val="00986F7B"/>
    <w:rsid w:val="00987179"/>
    <w:rsid w:val="00987AEA"/>
    <w:rsid w:val="00987D1F"/>
    <w:rsid w:val="009901DD"/>
    <w:rsid w:val="0099123C"/>
    <w:rsid w:val="009919FC"/>
    <w:rsid w:val="00991AB1"/>
    <w:rsid w:val="00991D4F"/>
    <w:rsid w:val="0099283C"/>
    <w:rsid w:val="00992D27"/>
    <w:rsid w:val="00992FB8"/>
    <w:rsid w:val="00993192"/>
    <w:rsid w:val="009934D4"/>
    <w:rsid w:val="00993905"/>
    <w:rsid w:val="00993D47"/>
    <w:rsid w:val="0099490A"/>
    <w:rsid w:val="00994B0D"/>
    <w:rsid w:val="00994ECD"/>
    <w:rsid w:val="009956DB"/>
    <w:rsid w:val="009957C5"/>
    <w:rsid w:val="009958D2"/>
    <w:rsid w:val="0099595F"/>
    <w:rsid w:val="00995A53"/>
    <w:rsid w:val="00995A57"/>
    <w:rsid w:val="00995C75"/>
    <w:rsid w:val="00996081"/>
    <w:rsid w:val="00996113"/>
    <w:rsid w:val="009963E2"/>
    <w:rsid w:val="00996413"/>
    <w:rsid w:val="0099647F"/>
    <w:rsid w:val="00996949"/>
    <w:rsid w:val="009969A5"/>
    <w:rsid w:val="00996C6E"/>
    <w:rsid w:val="00996D68"/>
    <w:rsid w:val="00997B2B"/>
    <w:rsid w:val="00997E34"/>
    <w:rsid w:val="009A01F4"/>
    <w:rsid w:val="009A0553"/>
    <w:rsid w:val="009A082D"/>
    <w:rsid w:val="009A0B8B"/>
    <w:rsid w:val="009A0D75"/>
    <w:rsid w:val="009A1BBE"/>
    <w:rsid w:val="009A2255"/>
    <w:rsid w:val="009A2668"/>
    <w:rsid w:val="009A2DBA"/>
    <w:rsid w:val="009A3A33"/>
    <w:rsid w:val="009A3A75"/>
    <w:rsid w:val="009A3AC2"/>
    <w:rsid w:val="009A3F16"/>
    <w:rsid w:val="009A6FC3"/>
    <w:rsid w:val="009A7E7E"/>
    <w:rsid w:val="009B0499"/>
    <w:rsid w:val="009B0C08"/>
    <w:rsid w:val="009B0D8C"/>
    <w:rsid w:val="009B127B"/>
    <w:rsid w:val="009B12A1"/>
    <w:rsid w:val="009B131F"/>
    <w:rsid w:val="009B1AF6"/>
    <w:rsid w:val="009B294D"/>
    <w:rsid w:val="009B2EFD"/>
    <w:rsid w:val="009B3195"/>
    <w:rsid w:val="009B355E"/>
    <w:rsid w:val="009B4C4B"/>
    <w:rsid w:val="009B544D"/>
    <w:rsid w:val="009B5EF0"/>
    <w:rsid w:val="009B6B0D"/>
    <w:rsid w:val="009B6F03"/>
    <w:rsid w:val="009B764E"/>
    <w:rsid w:val="009C0858"/>
    <w:rsid w:val="009C0A6C"/>
    <w:rsid w:val="009C0CDD"/>
    <w:rsid w:val="009C0D19"/>
    <w:rsid w:val="009C102F"/>
    <w:rsid w:val="009C10C0"/>
    <w:rsid w:val="009C16A8"/>
    <w:rsid w:val="009C192B"/>
    <w:rsid w:val="009C1A17"/>
    <w:rsid w:val="009C1C7B"/>
    <w:rsid w:val="009C1EB8"/>
    <w:rsid w:val="009C1EB9"/>
    <w:rsid w:val="009C21B3"/>
    <w:rsid w:val="009C2857"/>
    <w:rsid w:val="009C2887"/>
    <w:rsid w:val="009C29BC"/>
    <w:rsid w:val="009C2A8A"/>
    <w:rsid w:val="009C300D"/>
    <w:rsid w:val="009C32C0"/>
    <w:rsid w:val="009C34FA"/>
    <w:rsid w:val="009C3784"/>
    <w:rsid w:val="009C44B4"/>
    <w:rsid w:val="009C4870"/>
    <w:rsid w:val="009C4ED7"/>
    <w:rsid w:val="009C50D1"/>
    <w:rsid w:val="009C57A5"/>
    <w:rsid w:val="009C590A"/>
    <w:rsid w:val="009C609A"/>
    <w:rsid w:val="009C6361"/>
    <w:rsid w:val="009C664B"/>
    <w:rsid w:val="009C6740"/>
    <w:rsid w:val="009C742C"/>
    <w:rsid w:val="009C7680"/>
    <w:rsid w:val="009C78EA"/>
    <w:rsid w:val="009D04FF"/>
    <w:rsid w:val="009D05ED"/>
    <w:rsid w:val="009D144F"/>
    <w:rsid w:val="009D160B"/>
    <w:rsid w:val="009D164D"/>
    <w:rsid w:val="009D181C"/>
    <w:rsid w:val="009D1DAD"/>
    <w:rsid w:val="009D2055"/>
    <w:rsid w:val="009D2642"/>
    <w:rsid w:val="009D2E37"/>
    <w:rsid w:val="009D3448"/>
    <w:rsid w:val="009D389E"/>
    <w:rsid w:val="009D3970"/>
    <w:rsid w:val="009D4AC3"/>
    <w:rsid w:val="009D4B9C"/>
    <w:rsid w:val="009D4C97"/>
    <w:rsid w:val="009D5256"/>
    <w:rsid w:val="009D5E1D"/>
    <w:rsid w:val="009D6F53"/>
    <w:rsid w:val="009D710B"/>
    <w:rsid w:val="009D718B"/>
    <w:rsid w:val="009D7CE7"/>
    <w:rsid w:val="009E0CBB"/>
    <w:rsid w:val="009E0E07"/>
    <w:rsid w:val="009E0F8D"/>
    <w:rsid w:val="009E1502"/>
    <w:rsid w:val="009E203B"/>
    <w:rsid w:val="009E29B0"/>
    <w:rsid w:val="009E2F58"/>
    <w:rsid w:val="009E3B5A"/>
    <w:rsid w:val="009E46FD"/>
    <w:rsid w:val="009E4C2C"/>
    <w:rsid w:val="009E4E61"/>
    <w:rsid w:val="009E5978"/>
    <w:rsid w:val="009E5991"/>
    <w:rsid w:val="009E5CDC"/>
    <w:rsid w:val="009E5CE2"/>
    <w:rsid w:val="009E6290"/>
    <w:rsid w:val="009E6C3C"/>
    <w:rsid w:val="009E7191"/>
    <w:rsid w:val="009E7B29"/>
    <w:rsid w:val="009E7CEA"/>
    <w:rsid w:val="009F09AB"/>
    <w:rsid w:val="009F0B04"/>
    <w:rsid w:val="009F0D32"/>
    <w:rsid w:val="009F0FCD"/>
    <w:rsid w:val="009F1069"/>
    <w:rsid w:val="009F1581"/>
    <w:rsid w:val="009F1FD1"/>
    <w:rsid w:val="009F2531"/>
    <w:rsid w:val="009F2580"/>
    <w:rsid w:val="009F29BD"/>
    <w:rsid w:val="009F2DE2"/>
    <w:rsid w:val="009F3033"/>
    <w:rsid w:val="009F32DF"/>
    <w:rsid w:val="009F3C1A"/>
    <w:rsid w:val="009F4413"/>
    <w:rsid w:val="009F4852"/>
    <w:rsid w:val="009F541D"/>
    <w:rsid w:val="009F5970"/>
    <w:rsid w:val="009F6293"/>
    <w:rsid w:val="009F662A"/>
    <w:rsid w:val="009F6919"/>
    <w:rsid w:val="009F72C8"/>
    <w:rsid w:val="009F7AEA"/>
    <w:rsid w:val="009F7DB3"/>
    <w:rsid w:val="00A0005A"/>
    <w:rsid w:val="00A002DF"/>
    <w:rsid w:val="00A00627"/>
    <w:rsid w:val="00A008A7"/>
    <w:rsid w:val="00A00B02"/>
    <w:rsid w:val="00A00BCB"/>
    <w:rsid w:val="00A00D63"/>
    <w:rsid w:val="00A00F55"/>
    <w:rsid w:val="00A0108C"/>
    <w:rsid w:val="00A012D9"/>
    <w:rsid w:val="00A02C1C"/>
    <w:rsid w:val="00A04B4B"/>
    <w:rsid w:val="00A04EB8"/>
    <w:rsid w:val="00A053E9"/>
    <w:rsid w:val="00A05922"/>
    <w:rsid w:val="00A05A6F"/>
    <w:rsid w:val="00A06324"/>
    <w:rsid w:val="00A067A5"/>
    <w:rsid w:val="00A06DF7"/>
    <w:rsid w:val="00A074EF"/>
    <w:rsid w:val="00A0779F"/>
    <w:rsid w:val="00A079EE"/>
    <w:rsid w:val="00A07A7F"/>
    <w:rsid w:val="00A10199"/>
    <w:rsid w:val="00A10459"/>
    <w:rsid w:val="00A105CB"/>
    <w:rsid w:val="00A10ADE"/>
    <w:rsid w:val="00A11180"/>
    <w:rsid w:val="00A1131A"/>
    <w:rsid w:val="00A11404"/>
    <w:rsid w:val="00A11450"/>
    <w:rsid w:val="00A11849"/>
    <w:rsid w:val="00A11C8C"/>
    <w:rsid w:val="00A12494"/>
    <w:rsid w:val="00A12A0E"/>
    <w:rsid w:val="00A12AD9"/>
    <w:rsid w:val="00A12F02"/>
    <w:rsid w:val="00A14424"/>
    <w:rsid w:val="00A144BB"/>
    <w:rsid w:val="00A14976"/>
    <w:rsid w:val="00A14A3D"/>
    <w:rsid w:val="00A15033"/>
    <w:rsid w:val="00A1531F"/>
    <w:rsid w:val="00A1532B"/>
    <w:rsid w:val="00A15AED"/>
    <w:rsid w:val="00A1601B"/>
    <w:rsid w:val="00A1643D"/>
    <w:rsid w:val="00A1657A"/>
    <w:rsid w:val="00A1659F"/>
    <w:rsid w:val="00A169E7"/>
    <w:rsid w:val="00A16EF0"/>
    <w:rsid w:val="00A16F7B"/>
    <w:rsid w:val="00A17868"/>
    <w:rsid w:val="00A17A24"/>
    <w:rsid w:val="00A201B4"/>
    <w:rsid w:val="00A20228"/>
    <w:rsid w:val="00A2050D"/>
    <w:rsid w:val="00A20646"/>
    <w:rsid w:val="00A20771"/>
    <w:rsid w:val="00A21144"/>
    <w:rsid w:val="00A2137F"/>
    <w:rsid w:val="00A2141E"/>
    <w:rsid w:val="00A22803"/>
    <w:rsid w:val="00A22EA6"/>
    <w:rsid w:val="00A2332F"/>
    <w:rsid w:val="00A2361E"/>
    <w:rsid w:val="00A23AEB"/>
    <w:rsid w:val="00A23F00"/>
    <w:rsid w:val="00A25571"/>
    <w:rsid w:val="00A259B1"/>
    <w:rsid w:val="00A26500"/>
    <w:rsid w:val="00A269D5"/>
    <w:rsid w:val="00A272C4"/>
    <w:rsid w:val="00A27481"/>
    <w:rsid w:val="00A27B9E"/>
    <w:rsid w:val="00A27BD3"/>
    <w:rsid w:val="00A27CFD"/>
    <w:rsid w:val="00A3008C"/>
    <w:rsid w:val="00A30222"/>
    <w:rsid w:val="00A30CF5"/>
    <w:rsid w:val="00A319AF"/>
    <w:rsid w:val="00A31FFA"/>
    <w:rsid w:val="00A32639"/>
    <w:rsid w:val="00A32809"/>
    <w:rsid w:val="00A32FC2"/>
    <w:rsid w:val="00A330D4"/>
    <w:rsid w:val="00A331C4"/>
    <w:rsid w:val="00A334E1"/>
    <w:rsid w:val="00A339D5"/>
    <w:rsid w:val="00A33B20"/>
    <w:rsid w:val="00A33BCA"/>
    <w:rsid w:val="00A33F72"/>
    <w:rsid w:val="00A34571"/>
    <w:rsid w:val="00A346B8"/>
    <w:rsid w:val="00A34B20"/>
    <w:rsid w:val="00A34D80"/>
    <w:rsid w:val="00A35191"/>
    <w:rsid w:val="00A355B1"/>
    <w:rsid w:val="00A358FF"/>
    <w:rsid w:val="00A360F7"/>
    <w:rsid w:val="00A36190"/>
    <w:rsid w:val="00A36D5B"/>
    <w:rsid w:val="00A37F57"/>
    <w:rsid w:val="00A40314"/>
    <w:rsid w:val="00A41054"/>
    <w:rsid w:val="00A41642"/>
    <w:rsid w:val="00A417B1"/>
    <w:rsid w:val="00A4187E"/>
    <w:rsid w:val="00A41C90"/>
    <w:rsid w:val="00A42187"/>
    <w:rsid w:val="00A42DD8"/>
    <w:rsid w:val="00A43147"/>
    <w:rsid w:val="00A43263"/>
    <w:rsid w:val="00A43665"/>
    <w:rsid w:val="00A43D78"/>
    <w:rsid w:val="00A44105"/>
    <w:rsid w:val="00A442F7"/>
    <w:rsid w:val="00A4438F"/>
    <w:rsid w:val="00A4467C"/>
    <w:rsid w:val="00A44B54"/>
    <w:rsid w:val="00A451A9"/>
    <w:rsid w:val="00A45877"/>
    <w:rsid w:val="00A45C1E"/>
    <w:rsid w:val="00A46D6D"/>
    <w:rsid w:val="00A47B86"/>
    <w:rsid w:val="00A47C63"/>
    <w:rsid w:val="00A50075"/>
    <w:rsid w:val="00A50096"/>
    <w:rsid w:val="00A50808"/>
    <w:rsid w:val="00A50AB0"/>
    <w:rsid w:val="00A51132"/>
    <w:rsid w:val="00A512BE"/>
    <w:rsid w:val="00A51D31"/>
    <w:rsid w:val="00A51F68"/>
    <w:rsid w:val="00A52432"/>
    <w:rsid w:val="00A52F04"/>
    <w:rsid w:val="00A53385"/>
    <w:rsid w:val="00A5346F"/>
    <w:rsid w:val="00A53928"/>
    <w:rsid w:val="00A53B7D"/>
    <w:rsid w:val="00A53E9A"/>
    <w:rsid w:val="00A54099"/>
    <w:rsid w:val="00A54345"/>
    <w:rsid w:val="00A54430"/>
    <w:rsid w:val="00A5461A"/>
    <w:rsid w:val="00A54E51"/>
    <w:rsid w:val="00A56D9D"/>
    <w:rsid w:val="00A56F5C"/>
    <w:rsid w:val="00A577C5"/>
    <w:rsid w:val="00A57804"/>
    <w:rsid w:val="00A57AF8"/>
    <w:rsid w:val="00A57BC1"/>
    <w:rsid w:val="00A60A19"/>
    <w:rsid w:val="00A60D0C"/>
    <w:rsid w:val="00A61BC2"/>
    <w:rsid w:val="00A61E65"/>
    <w:rsid w:val="00A620C9"/>
    <w:rsid w:val="00A6253B"/>
    <w:rsid w:val="00A62B4E"/>
    <w:rsid w:val="00A62C3E"/>
    <w:rsid w:val="00A62F83"/>
    <w:rsid w:val="00A62FD5"/>
    <w:rsid w:val="00A631DA"/>
    <w:rsid w:val="00A63A16"/>
    <w:rsid w:val="00A6430B"/>
    <w:rsid w:val="00A6468D"/>
    <w:rsid w:val="00A64746"/>
    <w:rsid w:val="00A65140"/>
    <w:rsid w:val="00A65836"/>
    <w:rsid w:val="00A6650E"/>
    <w:rsid w:val="00A66B12"/>
    <w:rsid w:val="00A66C53"/>
    <w:rsid w:val="00A66F95"/>
    <w:rsid w:val="00A67190"/>
    <w:rsid w:val="00A67525"/>
    <w:rsid w:val="00A675E9"/>
    <w:rsid w:val="00A67B4A"/>
    <w:rsid w:val="00A67E36"/>
    <w:rsid w:val="00A703EE"/>
    <w:rsid w:val="00A713C5"/>
    <w:rsid w:val="00A71657"/>
    <w:rsid w:val="00A717CD"/>
    <w:rsid w:val="00A71C9F"/>
    <w:rsid w:val="00A72246"/>
    <w:rsid w:val="00A73AB4"/>
    <w:rsid w:val="00A73C17"/>
    <w:rsid w:val="00A73D89"/>
    <w:rsid w:val="00A74053"/>
    <w:rsid w:val="00A74084"/>
    <w:rsid w:val="00A740F9"/>
    <w:rsid w:val="00A74564"/>
    <w:rsid w:val="00A74605"/>
    <w:rsid w:val="00A747C1"/>
    <w:rsid w:val="00A74894"/>
    <w:rsid w:val="00A751E2"/>
    <w:rsid w:val="00A77484"/>
    <w:rsid w:val="00A776BC"/>
    <w:rsid w:val="00A77E9D"/>
    <w:rsid w:val="00A8191E"/>
    <w:rsid w:val="00A820C2"/>
    <w:rsid w:val="00A825EF"/>
    <w:rsid w:val="00A829C1"/>
    <w:rsid w:val="00A82D1C"/>
    <w:rsid w:val="00A8349E"/>
    <w:rsid w:val="00A84100"/>
    <w:rsid w:val="00A84F49"/>
    <w:rsid w:val="00A858F0"/>
    <w:rsid w:val="00A860A4"/>
    <w:rsid w:val="00A8651B"/>
    <w:rsid w:val="00A86CBF"/>
    <w:rsid w:val="00A86D19"/>
    <w:rsid w:val="00A878AF"/>
    <w:rsid w:val="00A90BDD"/>
    <w:rsid w:val="00A90DF4"/>
    <w:rsid w:val="00A9105B"/>
    <w:rsid w:val="00A91EAE"/>
    <w:rsid w:val="00A9245F"/>
    <w:rsid w:val="00A931DA"/>
    <w:rsid w:val="00A937A3"/>
    <w:rsid w:val="00A9393A"/>
    <w:rsid w:val="00A93FDD"/>
    <w:rsid w:val="00A940F9"/>
    <w:rsid w:val="00A949DA"/>
    <w:rsid w:val="00A94FA5"/>
    <w:rsid w:val="00A950C1"/>
    <w:rsid w:val="00A95CF0"/>
    <w:rsid w:val="00A95F60"/>
    <w:rsid w:val="00A963DF"/>
    <w:rsid w:val="00A964BF"/>
    <w:rsid w:val="00A96B7D"/>
    <w:rsid w:val="00A97714"/>
    <w:rsid w:val="00A9790E"/>
    <w:rsid w:val="00A97FBD"/>
    <w:rsid w:val="00AA0765"/>
    <w:rsid w:val="00AA172A"/>
    <w:rsid w:val="00AA1C29"/>
    <w:rsid w:val="00AA1F80"/>
    <w:rsid w:val="00AA21B3"/>
    <w:rsid w:val="00AA27A2"/>
    <w:rsid w:val="00AA290B"/>
    <w:rsid w:val="00AA34BB"/>
    <w:rsid w:val="00AA3B5F"/>
    <w:rsid w:val="00AA3D96"/>
    <w:rsid w:val="00AA4950"/>
    <w:rsid w:val="00AA4DCE"/>
    <w:rsid w:val="00AA4E62"/>
    <w:rsid w:val="00AA527B"/>
    <w:rsid w:val="00AA541D"/>
    <w:rsid w:val="00AA585E"/>
    <w:rsid w:val="00AA6458"/>
    <w:rsid w:val="00AA65EC"/>
    <w:rsid w:val="00AA66E7"/>
    <w:rsid w:val="00AA69D8"/>
    <w:rsid w:val="00AA74EE"/>
    <w:rsid w:val="00AB0B66"/>
    <w:rsid w:val="00AB0E90"/>
    <w:rsid w:val="00AB14C6"/>
    <w:rsid w:val="00AB16F6"/>
    <w:rsid w:val="00AB2464"/>
    <w:rsid w:val="00AB2A9B"/>
    <w:rsid w:val="00AB2DB6"/>
    <w:rsid w:val="00AB2EF8"/>
    <w:rsid w:val="00AB384B"/>
    <w:rsid w:val="00AB3965"/>
    <w:rsid w:val="00AB4301"/>
    <w:rsid w:val="00AB43F9"/>
    <w:rsid w:val="00AB58EA"/>
    <w:rsid w:val="00AB5D96"/>
    <w:rsid w:val="00AB627F"/>
    <w:rsid w:val="00AB6CC3"/>
    <w:rsid w:val="00AB6F6A"/>
    <w:rsid w:val="00AB726C"/>
    <w:rsid w:val="00AB72EB"/>
    <w:rsid w:val="00AB738E"/>
    <w:rsid w:val="00AC015C"/>
    <w:rsid w:val="00AC01AC"/>
    <w:rsid w:val="00AC0355"/>
    <w:rsid w:val="00AC08CB"/>
    <w:rsid w:val="00AC0CF7"/>
    <w:rsid w:val="00AC0F82"/>
    <w:rsid w:val="00AC0FA9"/>
    <w:rsid w:val="00AC1122"/>
    <w:rsid w:val="00AC209F"/>
    <w:rsid w:val="00AC254A"/>
    <w:rsid w:val="00AC2E55"/>
    <w:rsid w:val="00AC306B"/>
    <w:rsid w:val="00AC34EE"/>
    <w:rsid w:val="00AC37E4"/>
    <w:rsid w:val="00AC382E"/>
    <w:rsid w:val="00AC3A89"/>
    <w:rsid w:val="00AC3ECC"/>
    <w:rsid w:val="00AC406B"/>
    <w:rsid w:val="00AC40F5"/>
    <w:rsid w:val="00AC4205"/>
    <w:rsid w:val="00AC447B"/>
    <w:rsid w:val="00AC4A0A"/>
    <w:rsid w:val="00AC52AD"/>
    <w:rsid w:val="00AC565A"/>
    <w:rsid w:val="00AC607B"/>
    <w:rsid w:val="00AC7067"/>
    <w:rsid w:val="00AC7782"/>
    <w:rsid w:val="00AC7942"/>
    <w:rsid w:val="00AD042F"/>
    <w:rsid w:val="00AD046D"/>
    <w:rsid w:val="00AD056D"/>
    <w:rsid w:val="00AD1200"/>
    <w:rsid w:val="00AD12D9"/>
    <w:rsid w:val="00AD137B"/>
    <w:rsid w:val="00AD13ED"/>
    <w:rsid w:val="00AD14D4"/>
    <w:rsid w:val="00AD1760"/>
    <w:rsid w:val="00AD177D"/>
    <w:rsid w:val="00AD1A5C"/>
    <w:rsid w:val="00AD1D17"/>
    <w:rsid w:val="00AD24AC"/>
    <w:rsid w:val="00AD262F"/>
    <w:rsid w:val="00AD2794"/>
    <w:rsid w:val="00AD3A00"/>
    <w:rsid w:val="00AD3CD2"/>
    <w:rsid w:val="00AD3D4A"/>
    <w:rsid w:val="00AD425D"/>
    <w:rsid w:val="00AD47D3"/>
    <w:rsid w:val="00AD4D9B"/>
    <w:rsid w:val="00AD5025"/>
    <w:rsid w:val="00AD5BB2"/>
    <w:rsid w:val="00AD5FA3"/>
    <w:rsid w:val="00AD60F0"/>
    <w:rsid w:val="00AD6271"/>
    <w:rsid w:val="00AD6400"/>
    <w:rsid w:val="00AD6CD2"/>
    <w:rsid w:val="00AD7759"/>
    <w:rsid w:val="00AD77F7"/>
    <w:rsid w:val="00AE0189"/>
    <w:rsid w:val="00AE0AD4"/>
    <w:rsid w:val="00AE0F5E"/>
    <w:rsid w:val="00AE0F9E"/>
    <w:rsid w:val="00AE1021"/>
    <w:rsid w:val="00AE12B6"/>
    <w:rsid w:val="00AE1923"/>
    <w:rsid w:val="00AE1A2C"/>
    <w:rsid w:val="00AE1C05"/>
    <w:rsid w:val="00AE1C09"/>
    <w:rsid w:val="00AE2422"/>
    <w:rsid w:val="00AE36D9"/>
    <w:rsid w:val="00AE37FE"/>
    <w:rsid w:val="00AE3BA8"/>
    <w:rsid w:val="00AE3ED8"/>
    <w:rsid w:val="00AE455E"/>
    <w:rsid w:val="00AE4673"/>
    <w:rsid w:val="00AE46E8"/>
    <w:rsid w:val="00AE46FD"/>
    <w:rsid w:val="00AE58C7"/>
    <w:rsid w:val="00AE5FE9"/>
    <w:rsid w:val="00AE647C"/>
    <w:rsid w:val="00AE6E6F"/>
    <w:rsid w:val="00AF0166"/>
    <w:rsid w:val="00AF018D"/>
    <w:rsid w:val="00AF02A7"/>
    <w:rsid w:val="00AF02F0"/>
    <w:rsid w:val="00AF0C1B"/>
    <w:rsid w:val="00AF0C63"/>
    <w:rsid w:val="00AF0F8A"/>
    <w:rsid w:val="00AF1335"/>
    <w:rsid w:val="00AF13B5"/>
    <w:rsid w:val="00AF18F3"/>
    <w:rsid w:val="00AF205B"/>
    <w:rsid w:val="00AF2118"/>
    <w:rsid w:val="00AF27FC"/>
    <w:rsid w:val="00AF28FF"/>
    <w:rsid w:val="00AF2BEE"/>
    <w:rsid w:val="00AF319E"/>
    <w:rsid w:val="00AF32A6"/>
    <w:rsid w:val="00AF45BA"/>
    <w:rsid w:val="00AF4A22"/>
    <w:rsid w:val="00AF4EFA"/>
    <w:rsid w:val="00AF561B"/>
    <w:rsid w:val="00AF577B"/>
    <w:rsid w:val="00AF5C39"/>
    <w:rsid w:val="00AF6086"/>
    <w:rsid w:val="00AF681A"/>
    <w:rsid w:val="00AF6866"/>
    <w:rsid w:val="00AF7134"/>
    <w:rsid w:val="00AF7843"/>
    <w:rsid w:val="00AF7B5A"/>
    <w:rsid w:val="00B004DF"/>
    <w:rsid w:val="00B00760"/>
    <w:rsid w:val="00B00EAC"/>
    <w:rsid w:val="00B010FA"/>
    <w:rsid w:val="00B01148"/>
    <w:rsid w:val="00B01447"/>
    <w:rsid w:val="00B014E8"/>
    <w:rsid w:val="00B01817"/>
    <w:rsid w:val="00B0182A"/>
    <w:rsid w:val="00B022EB"/>
    <w:rsid w:val="00B02B26"/>
    <w:rsid w:val="00B04F21"/>
    <w:rsid w:val="00B0601A"/>
    <w:rsid w:val="00B060DF"/>
    <w:rsid w:val="00B06592"/>
    <w:rsid w:val="00B06A3B"/>
    <w:rsid w:val="00B06D8B"/>
    <w:rsid w:val="00B07000"/>
    <w:rsid w:val="00B072BF"/>
    <w:rsid w:val="00B074F6"/>
    <w:rsid w:val="00B075AD"/>
    <w:rsid w:val="00B07663"/>
    <w:rsid w:val="00B07906"/>
    <w:rsid w:val="00B07B04"/>
    <w:rsid w:val="00B106BF"/>
    <w:rsid w:val="00B10E2B"/>
    <w:rsid w:val="00B10FC7"/>
    <w:rsid w:val="00B11078"/>
    <w:rsid w:val="00B1141C"/>
    <w:rsid w:val="00B120F9"/>
    <w:rsid w:val="00B12769"/>
    <w:rsid w:val="00B1299A"/>
    <w:rsid w:val="00B12E78"/>
    <w:rsid w:val="00B12EE5"/>
    <w:rsid w:val="00B1331F"/>
    <w:rsid w:val="00B13BBC"/>
    <w:rsid w:val="00B140B5"/>
    <w:rsid w:val="00B140FA"/>
    <w:rsid w:val="00B146A6"/>
    <w:rsid w:val="00B14AB5"/>
    <w:rsid w:val="00B14D22"/>
    <w:rsid w:val="00B15081"/>
    <w:rsid w:val="00B151D9"/>
    <w:rsid w:val="00B15438"/>
    <w:rsid w:val="00B15441"/>
    <w:rsid w:val="00B15735"/>
    <w:rsid w:val="00B15F18"/>
    <w:rsid w:val="00B16FC2"/>
    <w:rsid w:val="00B1728A"/>
    <w:rsid w:val="00B17C74"/>
    <w:rsid w:val="00B17D00"/>
    <w:rsid w:val="00B200A9"/>
    <w:rsid w:val="00B200B9"/>
    <w:rsid w:val="00B20ED1"/>
    <w:rsid w:val="00B21105"/>
    <w:rsid w:val="00B21408"/>
    <w:rsid w:val="00B21A8A"/>
    <w:rsid w:val="00B2255D"/>
    <w:rsid w:val="00B22778"/>
    <w:rsid w:val="00B22781"/>
    <w:rsid w:val="00B227BF"/>
    <w:rsid w:val="00B23B46"/>
    <w:rsid w:val="00B24009"/>
    <w:rsid w:val="00B24744"/>
    <w:rsid w:val="00B26740"/>
    <w:rsid w:val="00B26E0B"/>
    <w:rsid w:val="00B27247"/>
    <w:rsid w:val="00B27613"/>
    <w:rsid w:val="00B277DF"/>
    <w:rsid w:val="00B301B3"/>
    <w:rsid w:val="00B307EF"/>
    <w:rsid w:val="00B3169F"/>
    <w:rsid w:val="00B31887"/>
    <w:rsid w:val="00B31FED"/>
    <w:rsid w:val="00B32322"/>
    <w:rsid w:val="00B32447"/>
    <w:rsid w:val="00B328EE"/>
    <w:rsid w:val="00B3291D"/>
    <w:rsid w:val="00B32DF5"/>
    <w:rsid w:val="00B33240"/>
    <w:rsid w:val="00B33816"/>
    <w:rsid w:val="00B339EA"/>
    <w:rsid w:val="00B33ABA"/>
    <w:rsid w:val="00B33BE1"/>
    <w:rsid w:val="00B33D01"/>
    <w:rsid w:val="00B344B5"/>
    <w:rsid w:val="00B34590"/>
    <w:rsid w:val="00B347C9"/>
    <w:rsid w:val="00B34B2F"/>
    <w:rsid w:val="00B355C7"/>
    <w:rsid w:val="00B3597E"/>
    <w:rsid w:val="00B35F2D"/>
    <w:rsid w:val="00B36408"/>
    <w:rsid w:val="00B3644E"/>
    <w:rsid w:val="00B3666F"/>
    <w:rsid w:val="00B36F0A"/>
    <w:rsid w:val="00B371D4"/>
    <w:rsid w:val="00B37A13"/>
    <w:rsid w:val="00B40911"/>
    <w:rsid w:val="00B41316"/>
    <w:rsid w:val="00B42068"/>
    <w:rsid w:val="00B4221A"/>
    <w:rsid w:val="00B42BEA"/>
    <w:rsid w:val="00B43091"/>
    <w:rsid w:val="00B43148"/>
    <w:rsid w:val="00B43D0D"/>
    <w:rsid w:val="00B43F3B"/>
    <w:rsid w:val="00B44084"/>
    <w:rsid w:val="00B44157"/>
    <w:rsid w:val="00B44AED"/>
    <w:rsid w:val="00B44D5E"/>
    <w:rsid w:val="00B45E8B"/>
    <w:rsid w:val="00B464E1"/>
    <w:rsid w:val="00B4673E"/>
    <w:rsid w:val="00B46A14"/>
    <w:rsid w:val="00B46F95"/>
    <w:rsid w:val="00B472F3"/>
    <w:rsid w:val="00B4730E"/>
    <w:rsid w:val="00B474FF"/>
    <w:rsid w:val="00B47BA2"/>
    <w:rsid w:val="00B47E2C"/>
    <w:rsid w:val="00B5031C"/>
    <w:rsid w:val="00B507AA"/>
    <w:rsid w:val="00B508A3"/>
    <w:rsid w:val="00B51297"/>
    <w:rsid w:val="00B51591"/>
    <w:rsid w:val="00B51A32"/>
    <w:rsid w:val="00B51BE7"/>
    <w:rsid w:val="00B52704"/>
    <w:rsid w:val="00B52A51"/>
    <w:rsid w:val="00B5343D"/>
    <w:rsid w:val="00B53833"/>
    <w:rsid w:val="00B53E92"/>
    <w:rsid w:val="00B540E8"/>
    <w:rsid w:val="00B54219"/>
    <w:rsid w:val="00B54443"/>
    <w:rsid w:val="00B54A21"/>
    <w:rsid w:val="00B550B3"/>
    <w:rsid w:val="00B5533B"/>
    <w:rsid w:val="00B557F7"/>
    <w:rsid w:val="00B55AF7"/>
    <w:rsid w:val="00B55C2C"/>
    <w:rsid w:val="00B55F51"/>
    <w:rsid w:val="00B560AA"/>
    <w:rsid w:val="00B5697D"/>
    <w:rsid w:val="00B569A8"/>
    <w:rsid w:val="00B569FD"/>
    <w:rsid w:val="00B57153"/>
    <w:rsid w:val="00B578D3"/>
    <w:rsid w:val="00B57949"/>
    <w:rsid w:val="00B57EC1"/>
    <w:rsid w:val="00B604E5"/>
    <w:rsid w:val="00B60680"/>
    <w:rsid w:val="00B61FFE"/>
    <w:rsid w:val="00B6245A"/>
    <w:rsid w:val="00B62A76"/>
    <w:rsid w:val="00B62FF2"/>
    <w:rsid w:val="00B6311C"/>
    <w:rsid w:val="00B63A11"/>
    <w:rsid w:val="00B643A7"/>
    <w:rsid w:val="00B654AA"/>
    <w:rsid w:val="00B656BA"/>
    <w:rsid w:val="00B65C65"/>
    <w:rsid w:val="00B65E2B"/>
    <w:rsid w:val="00B6613D"/>
    <w:rsid w:val="00B66F3A"/>
    <w:rsid w:val="00B66F56"/>
    <w:rsid w:val="00B67432"/>
    <w:rsid w:val="00B67A97"/>
    <w:rsid w:val="00B7016E"/>
    <w:rsid w:val="00B707C8"/>
    <w:rsid w:val="00B709F9"/>
    <w:rsid w:val="00B7102F"/>
    <w:rsid w:val="00B7125A"/>
    <w:rsid w:val="00B7161E"/>
    <w:rsid w:val="00B722D4"/>
    <w:rsid w:val="00B723A8"/>
    <w:rsid w:val="00B7251E"/>
    <w:rsid w:val="00B733A7"/>
    <w:rsid w:val="00B73A03"/>
    <w:rsid w:val="00B7403A"/>
    <w:rsid w:val="00B742F7"/>
    <w:rsid w:val="00B74B9F"/>
    <w:rsid w:val="00B752A6"/>
    <w:rsid w:val="00B7538B"/>
    <w:rsid w:val="00B75764"/>
    <w:rsid w:val="00B759CE"/>
    <w:rsid w:val="00B75F4F"/>
    <w:rsid w:val="00B76407"/>
    <w:rsid w:val="00B76551"/>
    <w:rsid w:val="00B7697E"/>
    <w:rsid w:val="00B76B4F"/>
    <w:rsid w:val="00B76F9F"/>
    <w:rsid w:val="00B77F83"/>
    <w:rsid w:val="00B80476"/>
    <w:rsid w:val="00B80704"/>
    <w:rsid w:val="00B80A81"/>
    <w:rsid w:val="00B8144F"/>
    <w:rsid w:val="00B814AA"/>
    <w:rsid w:val="00B815A8"/>
    <w:rsid w:val="00B8161F"/>
    <w:rsid w:val="00B81815"/>
    <w:rsid w:val="00B81C0C"/>
    <w:rsid w:val="00B826A1"/>
    <w:rsid w:val="00B82C4E"/>
    <w:rsid w:val="00B83715"/>
    <w:rsid w:val="00B83AAD"/>
    <w:rsid w:val="00B83BDB"/>
    <w:rsid w:val="00B83BDF"/>
    <w:rsid w:val="00B83FA5"/>
    <w:rsid w:val="00B8465A"/>
    <w:rsid w:val="00B86291"/>
    <w:rsid w:val="00B867A0"/>
    <w:rsid w:val="00B87362"/>
    <w:rsid w:val="00B874D2"/>
    <w:rsid w:val="00B879C7"/>
    <w:rsid w:val="00B87D88"/>
    <w:rsid w:val="00B87F73"/>
    <w:rsid w:val="00B90A18"/>
    <w:rsid w:val="00B918B1"/>
    <w:rsid w:val="00B91B0D"/>
    <w:rsid w:val="00B91C13"/>
    <w:rsid w:val="00B9216F"/>
    <w:rsid w:val="00B92C11"/>
    <w:rsid w:val="00B92F1C"/>
    <w:rsid w:val="00B93015"/>
    <w:rsid w:val="00B931F0"/>
    <w:rsid w:val="00B94E33"/>
    <w:rsid w:val="00B94E54"/>
    <w:rsid w:val="00B9563B"/>
    <w:rsid w:val="00B956C6"/>
    <w:rsid w:val="00B959DC"/>
    <w:rsid w:val="00B9605B"/>
    <w:rsid w:val="00B96164"/>
    <w:rsid w:val="00B9738C"/>
    <w:rsid w:val="00B977EA"/>
    <w:rsid w:val="00B97820"/>
    <w:rsid w:val="00B97DEC"/>
    <w:rsid w:val="00B97E36"/>
    <w:rsid w:val="00BA0167"/>
    <w:rsid w:val="00BA01B4"/>
    <w:rsid w:val="00BA0447"/>
    <w:rsid w:val="00BA0737"/>
    <w:rsid w:val="00BA0A5A"/>
    <w:rsid w:val="00BA1112"/>
    <w:rsid w:val="00BA1304"/>
    <w:rsid w:val="00BA174B"/>
    <w:rsid w:val="00BA1C9F"/>
    <w:rsid w:val="00BA1FEE"/>
    <w:rsid w:val="00BA2620"/>
    <w:rsid w:val="00BA2695"/>
    <w:rsid w:val="00BA2697"/>
    <w:rsid w:val="00BA29AB"/>
    <w:rsid w:val="00BA3676"/>
    <w:rsid w:val="00BA3AD6"/>
    <w:rsid w:val="00BA3E82"/>
    <w:rsid w:val="00BA3EDC"/>
    <w:rsid w:val="00BA4091"/>
    <w:rsid w:val="00BA41A4"/>
    <w:rsid w:val="00BA43D4"/>
    <w:rsid w:val="00BA447F"/>
    <w:rsid w:val="00BA45EB"/>
    <w:rsid w:val="00BA4E30"/>
    <w:rsid w:val="00BA57FF"/>
    <w:rsid w:val="00BA5B29"/>
    <w:rsid w:val="00BA5D34"/>
    <w:rsid w:val="00BA6102"/>
    <w:rsid w:val="00BB0124"/>
    <w:rsid w:val="00BB0383"/>
    <w:rsid w:val="00BB0446"/>
    <w:rsid w:val="00BB0A9F"/>
    <w:rsid w:val="00BB0D6D"/>
    <w:rsid w:val="00BB1180"/>
    <w:rsid w:val="00BB1372"/>
    <w:rsid w:val="00BB150A"/>
    <w:rsid w:val="00BB18DB"/>
    <w:rsid w:val="00BB1A08"/>
    <w:rsid w:val="00BB1BAE"/>
    <w:rsid w:val="00BB1E84"/>
    <w:rsid w:val="00BB1F20"/>
    <w:rsid w:val="00BB266D"/>
    <w:rsid w:val="00BB27CE"/>
    <w:rsid w:val="00BB2D26"/>
    <w:rsid w:val="00BB2D36"/>
    <w:rsid w:val="00BB3445"/>
    <w:rsid w:val="00BB3454"/>
    <w:rsid w:val="00BB3503"/>
    <w:rsid w:val="00BB36F8"/>
    <w:rsid w:val="00BB3CB9"/>
    <w:rsid w:val="00BB5235"/>
    <w:rsid w:val="00BB52E4"/>
    <w:rsid w:val="00BB58B1"/>
    <w:rsid w:val="00BB5E8D"/>
    <w:rsid w:val="00BB61DD"/>
    <w:rsid w:val="00BB6A5A"/>
    <w:rsid w:val="00BB6E61"/>
    <w:rsid w:val="00BB7246"/>
    <w:rsid w:val="00BB7321"/>
    <w:rsid w:val="00BB76FE"/>
    <w:rsid w:val="00BB7C58"/>
    <w:rsid w:val="00BB7C9E"/>
    <w:rsid w:val="00BB7E29"/>
    <w:rsid w:val="00BB7F6A"/>
    <w:rsid w:val="00BC0001"/>
    <w:rsid w:val="00BC01AD"/>
    <w:rsid w:val="00BC0713"/>
    <w:rsid w:val="00BC0860"/>
    <w:rsid w:val="00BC08AA"/>
    <w:rsid w:val="00BC0D30"/>
    <w:rsid w:val="00BC0E0C"/>
    <w:rsid w:val="00BC0E28"/>
    <w:rsid w:val="00BC121B"/>
    <w:rsid w:val="00BC1328"/>
    <w:rsid w:val="00BC1520"/>
    <w:rsid w:val="00BC2621"/>
    <w:rsid w:val="00BC2EBA"/>
    <w:rsid w:val="00BC471A"/>
    <w:rsid w:val="00BC4759"/>
    <w:rsid w:val="00BC4955"/>
    <w:rsid w:val="00BC4C68"/>
    <w:rsid w:val="00BC4D54"/>
    <w:rsid w:val="00BC4ED5"/>
    <w:rsid w:val="00BC539C"/>
    <w:rsid w:val="00BC5A4B"/>
    <w:rsid w:val="00BC5C6A"/>
    <w:rsid w:val="00BC5F05"/>
    <w:rsid w:val="00BC6076"/>
    <w:rsid w:val="00BC6401"/>
    <w:rsid w:val="00BC6D13"/>
    <w:rsid w:val="00BC7068"/>
    <w:rsid w:val="00BC7829"/>
    <w:rsid w:val="00BD09AB"/>
    <w:rsid w:val="00BD0A8C"/>
    <w:rsid w:val="00BD0C20"/>
    <w:rsid w:val="00BD0D82"/>
    <w:rsid w:val="00BD1121"/>
    <w:rsid w:val="00BD1631"/>
    <w:rsid w:val="00BD1BDA"/>
    <w:rsid w:val="00BD299B"/>
    <w:rsid w:val="00BD29B1"/>
    <w:rsid w:val="00BD2F15"/>
    <w:rsid w:val="00BD3468"/>
    <w:rsid w:val="00BD354B"/>
    <w:rsid w:val="00BD355C"/>
    <w:rsid w:val="00BD35D1"/>
    <w:rsid w:val="00BD3710"/>
    <w:rsid w:val="00BD3784"/>
    <w:rsid w:val="00BD3E1D"/>
    <w:rsid w:val="00BD4262"/>
    <w:rsid w:val="00BD4578"/>
    <w:rsid w:val="00BD4882"/>
    <w:rsid w:val="00BD55DA"/>
    <w:rsid w:val="00BD5D65"/>
    <w:rsid w:val="00BD5DA9"/>
    <w:rsid w:val="00BD6CEE"/>
    <w:rsid w:val="00BD6F63"/>
    <w:rsid w:val="00BD74D5"/>
    <w:rsid w:val="00BD7CDD"/>
    <w:rsid w:val="00BE0084"/>
    <w:rsid w:val="00BE0698"/>
    <w:rsid w:val="00BE0A3B"/>
    <w:rsid w:val="00BE0E77"/>
    <w:rsid w:val="00BE1164"/>
    <w:rsid w:val="00BE16C5"/>
    <w:rsid w:val="00BE1938"/>
    <w:rsid w:val="00BE1E9A"/>
    <w:rsid w:val="00BE2776"/>
    <w:rsid w:val="00BE2B47"/>
    <w:rsid w:val="00BE3012"/>
    <w:rsid w:val="00BE3DF9"/>
    <w:rsid w:val="00BE47B8"/>
    <w:rsid w:val="00BE4801"/>
    <w:rsid w:val="00BE4F35"/>
    <w:rsid w:val="00BE543D"/>
    <w:rsid w:val="00BE55D2"/>
    <w:rsid w:val="00BE5BCD"/>
    <w:rsid w:val="00BE5C45"/>
    <w:rsid w:val="00BE5DFA"/>
    <w:rsid w:val="00BE5F7A"/>
    <w:rsid w:val="00BE624E"/>
    <w:rsid w:val="00BE69F8"/>
    <w:rsid w:val="00BE7ABB"/>
    <w:rsid w:val="00BF12BC"/>
    <w:rsid w:val="00BF1B51"/>
    <w:rsid w:val="00BF1F0B"/>
    <w:rsid w:val="00BF2BF7"/>
    <w:rsid w:val="00BF3189"/>
    <w:rsid w:val="00BF4250"/>
    <w:rsid w:val="00BF4796"/>
    <w:rsid w:val="00BF4AAB"/>
    <w:rsid w:val="00BF524B"/>
    <w:rsid w:val="00BF5AB0"/>
    <w:rsid w:val="00BF6222"/>
    <w:rsid w:val="00BF6815"/>
    <w:rsid w:val="00BF684F"/>
    <w:rsid w:val="00BF6FA6"/>
    <w:rsid w:val="00BF7096"/>
    <w:rsid w:val="00BF76A5"/>
    <w:rsid w:val="00BF7D68"/>
    <w:rsid w:val="00C000C8"/>
    <w:rsid w:val="00C0032F"/>
    <w:rsid w:val="00C003DA"/>
    <w:rsid w:val="00C007BE"/>
    <w:rsid w:val="00C00E94"/>
    <w:rsid w:val="00C0104E"/>
    <w:rsid w:val="00C01301"/>
    <w:rsid w:val="00C01785"/>
    <w:rsid w:val="00C020C7"/>
    <w:rsid w:val="00C025A0"/>
    <w:rsid w:val="00C02F7A"/>
    <w:rsid w:val="00C03220"/>
    <w:rsid w:val="00C03866"/>
    <w:rsid w:val="00C03D5A"/>
    <w:rsid w:val="00C041DC"/>
    <w:rsid w:val="00C056B9"/>
    <w:rsid w:val="00C0599A"/>
    <w:rsid w:val="00C05BBA"/>
    <w:rsid w:val="00C0641C"/>
    <w:rsid w:val="00C0672E"/>
    <w:rsid w:val="00C06AA0"/>
    <w:rsid w:val="00C06BB0"/>
    <w:rsid w:val="00C07170"/>
    <w:rsid w:val="00C0755F"/>
    <w:rsid w:val="00C1060E"/>
    <w:rsid w:val="00C10CB7"/>
    <w:rsid w:val="00C10D8C"/>
    <w:rsid w:val="00C11013"/>
    <w:rsid w:val="00C11807"/>
    <w:rsid w:val="00C12225"/>
    <w:rsid w:val="00C1244A"/>
    <w:rsid w:val="00C13273"/>
    <w:rsid w:val="00C13619"/>
    <w:rsid w:val="00C14176"/>
    <w:rsid w:val="00C141D1"/>
    <w:rsid w:val="00C14320"/>
    <w:rsid w:val="00C14716"/>
    <w:rsid w:val="00C148E9"/>
    <w:rsid w:val="00C152DD"/>
    <w:rsid w:val="00C15E0E"/>
    <w:rsid w:val="00C16023"/>
    <w:rsid w:val="00C16484"/>
    <w:rsid w:val="00C165B1"/>
    <w:rsid w:val="00C16AAA"/>
    <w:rsid w:val="00C16F18"/>
    <w:rsid w:val="00C16F22"/>
    <w:rsid w:val="00C1777B"/>
    <w:rsid w:val="00C179E9"/>
    <w:rsid w:val="00C17EC2"/>
    <w:rsid w:val="00C2010D"/>
    <w:rsid w:val="00C202EC"/>
    <w:rsid w:val="00C2055C"/>
    <w:rsid w:val="00C207EA"/>
    <w:rsid w:val="00C20CDB"/>
    <w:rsid w:val="00C212EA"/>
    <w:rsid w:val="00C218C9"/>
    <w:rsid w:val="00C2217A"/>
    <w:rsid w:val="00C22AB1"/>
    <w:rsid w:val="00C22EE8"/>
    <w:rsid w:val="00C22F7D"/>
    <w:rsid w:val="00C2336D"/>
    <w:rsid w:val="00C23586"/>
    <w:rsid w:val="00C23A21"/>
    <w:rsid w:val="00C24041"/>
    <w:rsid w:val="00C241DC"/>
    <w:rsid w:val="00C24745"/>
    <w:rsid w:val="00C2488A"/>
    <w:rsid w:val="00C2498C"/>
    <w:rsid w:val="00C2505B"/>
    <w:rsid w:val="00C250C6"/>
    <w:rsid w:val="00C25A11"/>
    <w:rsid w:val="00C25C72"/>
    <w:rsid w:val="00C262E7"/>
    <w:rsid w:val="00C26767"/>
    <w:rsid w:val="00C26A4D"/>
    <w:rsid w:val="00C26D74"/>
    <w:rsid w:val="00C272FE"/>
    <w:rsid w:val="00C27594"/>
    <w:rsid w:val="00C27705"/>
    <w:rsid w:val="00C2792F"/>
    <w:rsid w:val="00C27B79"/>
    <w:rsid w:val="00C3075F"/>
    <w:rsid w:val="00C31965"/>
    <w:rsid w:val="00C31C71"/>
    <w:rsid w:val="00C31E83"/>
    <w:rsid w:val="00C3216E"/>
    <w:rsid w:val="00C32637"/>
    <w:rsid w:val="00C327D8"/>
    <w:rsid w:val="00C32CF4"/>
    <w:rsid w:val="00C3314C"/>
    <w:rsid w:val="00C339DA"/>
    <w:rsid w:val="00C34033"/>
    <w:rsid w:val="00C345D5"/>
    <w:rsid w:val="00C3556A"/>
    <w:rsid w:val="00C362AB"/>
    <w:rsid w:val="00C36535"/>
    <w:rsid w:val="00C36810"/>
    <w:rsid w:val="00C36F14"/>
    <w:rsid w:val="00C36F21"/>
    <w:rsid w:val="00C377AF"/>
    <w:rsid w:val="00C377C9"/>
    <w:rsid w:val="00C3780E"/>
    <w:rsid w:val="00C37996"/>
    <w:rsid w:val="00C379FA"/>
    <w:rsid w:val="00C37A6D"/>
    <w:rsid w:val="00C37ACC"/>
    <w:rsid w:val="00C40958"/>
    <w:rsid w:val="00C40A2D"/>
    <w:rsid w:val="00C40FF9"/>
    <w:rsid w:val="00C41226"/>
    <w:rsid w:val="00C413C4"/>
    <w:rsid w:val="00C41A9B"/>
    <w:rsid w:val="00C424B8"/>
    <w:rsid w:val="00C42741"/>
    <w:rsid w:val="00C42837"/>
    <w:rsid w:val="00C4292E"/>
    <w:rsid w:val="00C429E0"/>
    <w:rsid w:val="00C43551"/>
    <w:rsid w:val="00C43B26"/>
    <w:rsid w:val="00C43CE5"/>
    <w:rsid w:val="00C43FCE"/>
    <w:rsid w:val="00C44527"/>
    <w:rsid w:val="00C44CD4"/>
    <w:rsid w:val="00C44CFA"/>
    <w:rsid w:val="00C45683"/>
    <w:rsid w:val="00C4584C"/>
    <w:rsid w:val="00C46BA6"/>
    <w:rsid w:val="00C46D8C"/>
    <w:rsid w:val="00C479F2"/>
    <w:rsid w:val="00C47C08"/>
    <w:rsid w:val="00C50256"/>
    <w:rsid w:val="00C50E44"/>
    <w:rsid w:val="00C50E5F"/>
    <w:rsid w:val="00C51479"/>
    <w:rsid w:val="00C515D6"/>
    <w:rsid w:val="00C5235F"/>
    <w:rsid w:val="00C52BDA"/>
    <w:rsid w:val="00C52C88"/>
    <w:rsid w:val="00C52E6A"/>
    <w:rsid w:val="00C52FE5"/>
    <w:rsid w:val="00C537B4"/>
    <w:rsid w:val="00C537FE"/>
    <w:rsid w:val="00C53A3A"/>
    <w:rsid w:val="00C54A81"/>
    <w:rsid w:val="00C54EE9"/>
    <w:rsid w:val="00C557AD"/>
    <w:rsid w:val="00C55902"/>
    <w:rsid w:val="00C55BDB"/>
    <w:rsid w:val="00C5629E"/>
    <w:rsid w:val="00C56741"/>
    <w:rsid w:val="00C568F0"/>
    <w:rsid w:val="00C57A6C"/>
    <w:rsid w:val="00C60233"/>
    <w:rsid w:val="00C60881"/>
    <w:rsid w:val="00C61424"/>
    <w:rsid w:val="00C617A4"/>
    <w:rsid w:val="00C6247E"/>
    <w:rsid w:val="00C62DA7"/>
    <w:rsid w:val="00C63468"/>
    <w:rsid w:val="00C6349C"/>
    <w:rsid w:val="00C638C9"/>
    <w:rsid w:val="00C63CA7"/>
    <w:rsid w:val="00C63ECD"/>
    <w:rsid w:val="00C64345"/>
    <w:rsid w:val="00C64437"/>
    <w:rsid w:val="00C6469D"/>
    <w:rsid w:val="00C653CB"/>
    <w:rsid w:val="00C656A0"/>
    <w:rsid w:val="00C65B85"/>
    <w:rsid w:val="00C65EF9"/>
    <w:rsid w:val="00C6620F"/>
    <w:rsid w:val="00C662DA"/>
    <w:rsid w:val="00C665D8"/>
    <w:rsid w:val="00C66685"/>
    <w:rsid w:val="00C66AB7"/>
    <w:rsid w:val="00C66D3A"/>
    <w:rsid w:val="00C678A3"/>
    <w:rsid w:val="00C67AD5"/>
    <w:rsid w:val="00C67AD7"/>
    <w:rsid w:val="00C67DD2"/>
    <w:rsid w:val="00C701DC"/>
    <w:rsid w:val="00C710FE"/>
    <w:rsid w:val="00C714F9"/>
    <w:rsid w:val="00C71697"/>
    <w:rsid w:val="00C717B6"/>
    <w:rsid w:val="00C71C2C"/>
    <w:rsid w:val="00C71E39"/>
    <w:rsid w:val="00C7201F"/>
    <w:rsid w:val="00C72363"/>
    <w:rsid w:val="00C7238D"/>
    <w:rsid w:val="00C72823"/>
    <w:rsid w:val="00C728D3"/>
    <w:rsid w:val="00C73FF3"/>
    <w:rsid w:val="00C743DA"/>
    <w:rsid w:val="00C74E99"/>
    <w:rsid w:val="00C75E3A"/>
    <w:rsid w:val="00C75E7A"/>
    <w:rsid w:val="00C76156"/>
    <w:rsid w:val="00C77C6F"/>
    <w:rsid w:val="00C80296"/>
    <w:rsid w:val="00C803C9"/>
    <w:rsid w:val="00C808D6"/>
    <w:rsid w:val="00C80B9C"/>
    <w:rsid w:val="00C80CF4"/>
    <w:rsid w:val="00C81C9E"/>
    <w:rsid w:val="00C821F5"/>
    <w:rsid w:val="00C825CA"/>
    <w:rsid w:val="00C827EB"/>
    <w:rsid w:val="00C829FF"/>
    <w:rsid w:val="00C82CFB"/>
    <w:rsid w:val="00C83241"/>
    <w:rsid w:val="00C8335A"/>
    <w:rsid w:val="00C833F3"/>
    <w:rsid w:val="00C83492"/>
    <w:rsid w:val="00C835B8"/>
    <w:rsid w:val="00C83C5E"/>
    <w:rsid w:val="00C84CDD"/>
    <w:rsid w:val="00C85546"/>
    <w:rsid w:val="00C855AB"/>
    <w:rsid w:val="00C8560A"/>
    <w:rsid w:val="00C856A1"/>
    <w:rsid w:val="00C85920"/>
    <w:rsid w:val="00C85A27"/>
    <w:rsid w:val="00C85E72"/>
    <w:rsid w:val="00C86748"/>
    <w:rsid w:val="00C87017"/>
    <w:rsid w:val="00C8713E"/>
    <w:rsid w:val="00C87207"/>
    <w:rsid w:val="00C90037"/>
    <w:rsid w:val="00C90E39"/>
    <w:rsid w:val="00C9100D"/>
    <w:rsid w:val="00C91477"/>
    <w:rsid w:val="00C91993"/>
    <w:rsid w:val="00C92093"/>
    <w:rsid w:val="00C92310"/>
    <w:rsid w:val="00C92443"/>
    <w:rsid w:val="00C928B2"/>
    <w:rsid w:val="00C9352E"/>
    <w:rsid w:val="00C93F95"/>
    <w:rsid w:val="00C9456E"/>
    <w:rsid w:val="00C945FE"/>
    <w:rsid w:val="00C9494D"/>
    <w:rsid w:val="00C9509D"/>
    <w:rsid w:val="00C955EB"/>
    <w:rsid w:val="00C960DC"/>
    <w:rsid w:val="00C96CBE"/>
    <w:rsid w:val="00C972E8"/>
    <w:rsid w:val="00C97BD7"/>
    <w:rsid w:val="00C97FA4"/>
    <w:rsid w:val="00CA06B1"/>
    <w:rsid w:val="00CA0FA2"/>
    <w:rsid w:val="00CA14B4"/>
    <w:rsid w:val="00CA1963"/>
    <w:rsid w:val="00CA1BF3"/>
    <w:rsid w:val="00CA20D3"/>
    <w:rsid w:val="00CA220E"/>
    <w:rsid w:val="00CA24A7"/>
    <w:rsid w:val="00CA250F"/>
    <w:rsid w:val="00CA29BF"/>
    <w:rsid w:val="00CA336A"/>
    <w:rsid w:val="00CA380E"/>
    <w:rsid w:val="00CA3BDE"/>
    <w:rsid w:val="00CA4399"/>
    <w:rsid w:val="00CA48BC"/>
    <w:rsid w:val="00CA4946"/>
    <w:rsid w:val="00CA521D"/>
    <w:rsid w:val="00CA592E"/>
    <w:rsid w:val="00CA5E65"/>
    <w:rsid w:val="00CA6391"/>
    <w:rsid w:val="00CA641D"/>
    <w:rsid w:val="00CA667D"/>
    <w:rsid w:val="00CA677C"/>
    <w:rsid w:val="00CA6B55"/>
    <w:rsid w:val="00CA6DE5"/>
    <w:rsid w:val="00CA7B1F"/>
    <w:rsid w:val="00CA7F19"/>
    <w:rsid w:val="00CB0042"/>
    <w:rsid w:val="00CB08A9"/>
    <w:rsid w:val="00CB09C8"/>
    <w:rsid w:val="00CB0E79"/>
    <w:rsid w:val="00CB0E98"/>
    <w:rsid w:val="00CB0EA4"/>
    <w:rsid w:val="00CB12F3"/>
    <w:rsid w:val="00CB13C0"/>
    <w:rsid w:val="00CB18B9"/>
    <w:rsid w:val="00CB231F"/>
    <w:rsid w:val="00CB2336"/>
    <w:rsid w:val="00CB2D7D"/>
    <w:rsid w:val="00CB2FF0"/>
    <w:rsid w:val="00CB308E"/>
    <w:rsid w:val="00CB3517"/>
    <w:rsid w:val="00CB359E"/>
    <w:rsid w:val="00CB3650"/>
    <w:rsid w:val="00CB37F6"/>
    <w:rsid w:val="00CB39A3"/>
    <w:rsid w:val="00CB3B19"/>
    <w:rsid w:val="00CB3EC2"/>
    <w:rsid w:val="00CB4B91"/>
    <w:rsid w:val="00CB4F76"/>
    <w:rsid w:val="00CB50F3"/>
    <w:rsid w:val="00CB5BD6"/>
    <w:rsid w:val="00CB5D93"/>
    <w:rsid w:val="00CB5E67"/>
    <w:rsid w:val="00CB6332"/>
    <w:rsid w:val="00CB6492"/>
    <w:rsid w:val="00CB751E"/>
    <w:rsid w:val="00CB7854"/>
    <w:rsid w:val="00CB79C0"/>
    <w:rsid w:val="00CB7FA8"/>
    <w:rsid w:val="00CC0C59"/>
    <w:rsid w:val="00CC0EED"/>
    <w:rsid w:val="00CC1872"/>
    <w:rsid w:val="00CC192A"/>
    <w:rsid w:val="00CC2188"/>
    <w:rsid w:val="00CC23C0"/>
    <w:rsid w:val="00CC2FC5"/>
    <w:rsid w:val="00CC30B2"/>
    <w:rsid w:val="00CC3164"/>
    <w:rsid w:val="00CC348C"/>
    <w:rsid w:val="00CC3544"/>
    <w:rsid w:val="00CC3A69"/>
    <w:rsid w:val="00CC3E66"/>
    <w:rsid w:val="00CC48E2"/>
    <w:rsid w:val="00CC49B0"/>
    <w:rsid w:val="00CC4E4D"/>
    <w:rsid w:val="00CC507F"/>
    <w:rsid w:val="00CC57B4"/>
    <w:rsid w:val="00CC5824"/>
    <w:rsid w:val="00CC5ACE"/>
    <w:rsid w:val="00CC687D"/>
    <w:rsid w:val="00CC6C8E"/>
    <w:rsid w:val="00CC6D12"/>
    <w:rsid w:val="00CC740E"/>
    <w:rsid w:val="00CC7AC6"/>
    <w:rsid w:val="00CC7B9D"/>
    <w:rsid w:val="00CC7E64"/>
    <w:rsid w:val="00CD072D"/>
    <w:rsid w:val="00CD0A5E"/>
    <w:rsid w:val="00CD0C1A"/>
    <w:rsid w:val="00CD0F47"/>
    <w:rsid w:val="00CD1202"/>
    <w:rsid w:val="00CD14EB"/>
    <w:rsid w:val="00CD1799"/>
    <w:rsid w:val="00CD1B03"/>
    <w:rsid w:val="00CD1CF1"/>
    <w:rsid w:val="00CD2408"/>
    <w:rsid w:val="00CD34F7"/>
    <w:rsid w:val="00CD3E18"/>
    <w:rsid w:val="00CD4057"/>
    <w:rsid w:val="00CD43E1"/>
    <w:rsid w:val="00CD4734"/>
    <w:rsid w:val="00CD4A73"/>
    <w:rsid w:val="00CD4F0F"/>
    <w:rsid w:val="00CD5852"/>
    <w:rsid w:val="00CD5AF8"/>
    <w:rsid w:val="00CD618C"/>
    <w:rsid w:val="00CD6964"/>
    <w:rsid w:val="00CD761F"/>
    <w:rsid w:val="00CD7904"/>
    <w:rsid w:val="00CD7E9E"/>
    <w:rsid w:val="00CE0034"/>
    <w:rsid w:val="00CE0241"/>
    <w:rsid w:val="00CE0357"/>
    <w:rsid w:val="00CE05F9"/>
    <w:rsid w:val="00CE1353"/>
    <w:rsid w:val="00CE146B"/>
    <w:rsid w:val="00CE1944"/>
    <w:rsid w:val="00CE21CE"/>
    <w:rsid w:val="00CE220B"/>
    <w:rsid w:val="00CE24DC"/>
    <w:rsid w:val="00CE2E9F"/>
    <w:rsid w:val="00CE3B9F"/>
    <w:rsid w:val="00CE3C1D"/>
    <w:rsid w:val="00CE42DA"/>
    <w:rsid w:val="00CE45C2"/>
    <w:rsid w:val="00CE45D7"/>
    <w:rsid w:val="00CE4EC6"/>
    <w:rsid w:val="00CE531D"/>
    <w:rsid w:val="00CE54F7"/>
    <w:rsid w:val="00CE58EF"/>
    <w:rsid w:val="00CE59E6"/>
    <w:rsid w:val="00CE668A"/>
    <w:rsid w:val="00CE6AF0"/>
    <w:rsid w:val="00CE6E62"/>
    <w:rsid w:val="00CE7445"/>
    <w:rsid w:val="00CE7BD4"/>
    <w:rsid w:val="00CF162E"/>
    <w:rsid w:val="00CF1CF1"/>
    <w:rsid w:val="00CF1F15"/>
    <w:rsid w:val="00CF2A77"/>
    <w:rsid w:val="00CF3143"/>
    <w:rsid w:val="00CF327C"/>
    <w:rsid w:val="00CF342F"/>
    <w:rsid w:val="00CF41AB"/>
    <w:rsid w:val="00CF46CB"/>
    <w:rsid w:val="00CF5275"/>
    <w:rsid w:val="00CF628C"/>
    <w:rsid w:val="00CF6414"/>
    <w:rsid w:val="00CF6946"/>
    <w:rsid w:val="00CF72EE"/>
    <w:rsid w:val="00CF7375"/>
    <w:rsid w:val="00CF73E8"/>
    <w:rsid w:val="00CF7751"/>
    <w:rsid w:val="00CF775F"/>
    <w:rsid w:val="00CF7B91"/>
    <w:rsid w:val="00CF7C7D"/>
    <w:rsid w:val="00CF7F74"/>
    <w:rsid w:val="00D000D2"/>
    <w:rsid w:val="00D00733"/>
    <w:rsid w:val="00D0184C"/>
    <w:rsid w:val="00D0204C"/>
    <w:rsid w:val="00D021FA"/>
    <w:rsid w:val="00D025AE"/>
    <w:rsid w:val="00D026A1"/>
    <w:rsid w:val="00D02C0E"/>
    <w:rsid w:val="00D0466C"/>
    <w:rsid w:val="00D04805"/>
    <w:rsid w:val="00D052FA"/>
    <w:rsid w:val="00D053D7"/>
    <w:rsid w:val="00D0547E"/>
    <w:rsid w:val="00D05B0E"/>
    <w:rsid w:val="00D05C4B"/>
    <w:rsid w:val="00D05EC5"/>
    <w:rsid w:val="00D06D89"/>
    <w:rsid w:val="00D06EEB"/>
    <w:rsid w:val="00D07817"/>
    <w:rsid w:val="00D07AD6"/>
    <w:rsid w:val="00D07CD7"/>
    <w:rsid w:val="00D10428"/>
    <w:rsid w:val="00D105F2"/>
    <w:rsid w:val="00D10690"/>
    <w:rsid w:val="00D106F3"/>
    <w:rsid w:val="00D10AC2"/>
    <w:rsid w:val="00D10BB4"/>
    <w:rsid w:val="00D12D61"/>
    <w:rsid w:val="00D12EA8"/>
    <w:rsid w:val="00D12F17"/>
    <w:rsid w:val="00D1366D"/>
    <w:rsid w:val="00D1386A"/>
    <w:rsid w:val="00D14082"/>
    <w:rsid w:val="00D14121"/>
    <w:rsid w:val="00D1428E"/>
    <w:rsid w:val="00D14BEA"/>
    <w:rsid w:val="00D14DC4"/>
    <w:rsid w:val="00D152CD"/>
    <w:rsid w:val="00D159C5"/>
    <w:rsid w:val="00D15BCD"/>
    <w:rsid w:val="00D16561"/>
    <w:rsid w:val="00D1713B"/>
    <w:rsid w:val="00D17312"/>
    <w:rsid w:val="00D1746D"/>
    <w:rsid w:val="00D17AF5"/>
    <w:rsid w:val="00D17B54"/>
    <w:rsid w:val="00D17F8A"/>
    <w:rsid w:val="00D206C0"/>
    <w:rsid w:val="00D209D8"/>
    <w:rsid w:val="00D20AE4"/>
    <w:rsid w:val="00D2123A"/>
    <w:rsid w:val="00D2187B"/>
    <w:rsid w:val="00D21928"/>
    <w:rsid w:val="00D21C99"/>
    <w:rsid w:val="00D2220B"/>
    <w:rsid w:val="00D22347"/>
    <w:rsid w:val="00D2238C"/>
    <w:rsid w:val="00D235B9"/>
    <w:rsid w:val="00D236D8"/>
    <w:rsid w:val="00D23915"/>
    <w:rsid w:val="00D24385"/>
    <w:rsid w:val="00D24678"/>
    <w:rsid w:val="00D247A0"/>
    <w:rsid w:val="00D24E60"/>
    <w:rsid w:val="00D25670"/>
    <w:rsid w:val="00D256DE"/>
    <w:rsid w:val="00D25C26"/>
    <w:rsid w:val="00D25E2E"/>
    <w:rsid w:val="00D26223"/>
    <w:rsid w:val="00D2634E"/>
    <w:rsid w:val="00D26D3C"/>
    <w:rsid w:val="00D26F83"/>
    <w:rsid w:val="00D273EE"/>
    <w:rsid w:val="00D27796"/>
    <w:rsid w:val="00D2798E"/>
    <w:rsid w:val="00D27DD6"/>
    <w:rsid w:val="00D307FE"/>
    <w:rsid w:val="00D30EB2"/>
    <w:rsid w:val="00D31461"/>
    <w:rsid w:val="00D32185"/>
    <w:rsid w:val="00D324C3"/>
    <w:rsid w:val="00D32638"/>
    <w:rsid w:val="00D333AA"/>
    <w:rsid w:val="00D33AD7"/>
    <w:rsid w:val="00D34169"/>
    <w:rsid w:val="00D34187"/>
    <w:rsid w:val="00D34228"/>
    <w:rsid w:val="00D34275"/>
    <w:rsid w:val="00D34422"/>
    <w:rsid w:val="00D347B4"/>
    <w:rsid w:val="00D34F6B"/>
    <w:rsid w:val="00D352C6"/>
    <w:rsid w:val="00D3532D"/>
    <w:rsid w:val="00D35760"/>
    <w:rsid w:val="00D35929"/>
    <w:rsid w:val="00D3597C"/>
    <w:rsid w:val="00D35DDF"/>
    <w:rsid w:val="00D367A3"/>
    <w:rsid w:val="00D368D5"/>
    <w:rsid w:val="00D36B35"/>
    <w:rsid w:val="00D36DC3"/>
    <w:rsid w:val="00D36F84"/>
    <w:rsid w:val="00D37014"/>
    <w:rsid w:val="00D3741B"/>
    <w:rsid w:val="00D37649"/>
    <w:rsid w:val="00D40121"/>
    <w:rsid w:val="00D402DD"/>
    <w:rsid w:val="00D40439"/>
    <w:rsid w:val="00D40A7A"/>
    <w:rsid w:val="00D40CA4"/>
    <w:rsid w:val="00D40D64"/>
    <w:rsid w:val="00D412C0"/>
    <w:rsid w:val="00D41EB3"/>
    <w:rsid w:val="00D421E2"/>
    <w:rsid w:val="00D4310A"/>
    <w:rsid w:val="00D43301"/>
    <w:rsid w:val="00D433F7"/>
    <w:rsid w:val="00D43B4B"/>
    <w:rsid w:val="00D44665"/>
    <w:rsid w:val="00D4501D"/>
    <w:rsid w:val="00D456E3"/>
    <w:rsid w:val="00D4578D"/>
    <w:rsid w:val="00D45B03"/>
    <w:rsid w:val="00D45DF4"/>
    <w:rsid w:val="00D45E13"/>
    <w:rsid w:val="00D46A7D"/>
    <w:rsid w:val="00D46B58"/>
    <w:rsid w:val="00D47496"/>
    <w:rsid w:val="00D4760F"/>
    <w:rsid w:val="00D47791"/>
    <w:rsid w:val="00D478C2"/>
    <w:rsid w:val="00D47958"/>
    <w:rsid w:val="00D47BF4"/>
    <w:rsid w:val="00D47CFD"/>
    <w:rsid w:val="00D5000E"/>
    <w:rsid w:val="00D505CE"/>
    <w:rsid w:val="00D50631"/>
    <w:rsid w:val="00D50888"/>
    <w:rsid w:val="00D50B7A"/>
    <w:rsid w:val="00D5147E"/>
    <w:rsid w:val="00D5198E"/>
    <w:rsid w:val="00D51E33"/>
    <w:rsid w:val="00D52A2F"/>
    <w:rsid w:val="00D52ECA"/>
    <w:rsid w:val="00D53233"/>
    <w:rsid w:val="00D53335"/>
    <w:rsid w:val="00D5382A"/>
    <w:rsid w:val="00D53BBD"/>
    <w:rsid w:val="00D5485A"/>
    <w:rsid w:val="00D54A53"/>
    <w:rsid w:val="00D54C27"/>
    <w:rsid w:val="00D54C67"/>
    <w:rsid w:val="00D5540D"/>
    <w:rsid w:val="00D55888"/>
    <w:rsid w:val="00D55A72"/>
    <w:rsid w:val="00D55C87"/>
    <w:rsid w:val="00D56448"/>
    <w:rsid w:val="00D57484"/>
    <w:rsid w:val="00D578FC"/>
    <w:rsid w:val="00D607C9"/>
    <w:rsid w:val="00D612B8"/>
    <w:rsid w:val="00D61393"/>
    <w:rsid w:val="00D61563"/>
    <w:rsid w:val="00D61692"/>
    <w:rsid w:val="00D61985"/>
    <w:rsid w:val="00D621E2"/>
    <w:rsid w:val="00D62660"/>
    <w:rsid w:val="00D63267"/>
    <w:rsid w:val="00D632DD"/>
    <w:rsid w:val="00D63317"/>
    <w:rsid w:val="00D635A6"/>
    <w:rsid w:val="00D63706"/>
    <w:rsid w:val="00D63AE8"/>
    <w:rsid w:val="00D64012"/>
    <w:rsid w:val="00D64740"/>
    <w:rsid w:val="00D649DC"/>
    <w:rsid w:val="00D64B33"/>
    <w:rsid w:val="00D64C1B"/>
    <w:rsid w:val="00D650A1"/>
    <w:rsid w:val="00D65BBA"/>
    <w:rsid w:val="00D65E43"/>
    <w:rsid w:val="00D660B6"/>
    <w:rsid w:val="00D66A64"/>
    <w:rsid w:val="00D66C94"/>
    <w:rsid w:val="00D6740A"/>
    <w:rsid w:val="00D67998"/>
    <w:rsid w:val="00D703FE"/>
    <w:rsid w:val="00D7066A"/>
    <w:rsid w:val="00D70D3B"/>
    <w:rsid w:val="00D70E58"/>
    <w:rsid w:val="00D7107E"/>
    <w:rsid w:val="00D713A9"/>
    <w:rsid w:val="00D716D5"/>
    <w:rsid w:val="00D719FD"/>
    <w:rsid w:val="00D71A0E"/>
    <w:rsid w:val="00D71CE2"/>
    <w:rsid w:val="00D72C7E"/>
    <w:rsid w:val="00D7365A"/>
    <w:rsid w:val="00D7370A"/>
    <w:rsid w:val="00D737F2"/>
    <w:rsid w:val="00D73D43"/>
    <w:rsid w:val="00D73F1E"/>
    <w:rsid w:val="00D74179"/>
    <w:rsid w:val="00D74C9B"/>
    <w:rsid w:val="00D74F89"/>
    <w:rsid w:val="00D756B7"/>
    <w:rsid w:val="00D7575E"/>
    <w:rsid w:val="00D75A23"/>
    <w:rsid w:val="00D76C5E"/>
    <w:rsid w:val="00D775B2"/>
    <w:rsid w:val="00D77C53"/>
    <w:rsid w:val="00D77FC1"/>
    <w:rsid w:val="00D80C7E"/>
    <w:rsid w:val="00D81C2D"/>
    <w:rsid w:val="00D82C25"/>
    <w:rsid w:val="00D82E32"/>
    <w:rsid w:val="00D83A05"/>
    <w:rsid w:val="00D83B37"/>
    <w:rsid w:val="00D8457F"/>
    <w:rsid w:val="00D859CB"/>
    <w:rsid w:val="00D85D78"/>
    <w:rsid w:val="00D85FF3"/>
    <w:rsid w:val="00D86165"/>
    <w:rsid w:val="00D864A3"/>
    <w:rsid w:val="00D867BB"/>
    <w:rsid w:val="00D877EF"/>
    <w:rsid w:val="00D90183"/>
    <w:rsid w:val="00D905CA"/>
    <w:rsid w:val="00D907E3"/>
    <w:rsid w:val="00D90C2F"/>
    <w:rsid w:val="00D90D44"/>
    <w:rsid w:val="00D9137C"/>
    <w:rsid w:val="00D915AB"/>
    <w:rsid w:val="00D91800"/>
    <w:rsid w:val="00D91ADC"/>
    <w:rsid w:val="00D92312"/>
    <w:rsid w:val="00D929F1"/>
    <w:rsid w:val="00D933FC"/>
    <w:rsid w:val="00D93627"/>
    <w:rsid w:val="00D9366C"/>
    <w:rsid w:val="00D93925"/>
    <w:rsid w:val="00D939C4"/>
    <w:rsid w:val="00D940AB"/>
    <w:rsid w:val="00D941FB"/>
    <w:rsid w:val="00D94524"/>
    <w:rsid w:val="00D94C45"/>
    <w:rsid w:val="00D94EBB"/>
    <w:rsid w:val="00D95709"/>
    <w:rsid w:val="00D95856"/>
    <w:rsid w:val="00D95952"/>
    <w:rsid w:val="00D95DD7"/>
    <w:rsid w:val="00D96841"/>
    <w:rsid w:val="00D9687C"/>
    <w:rsid w:val="00D96974"/>
    <w:rsid w:val="00D9697E"/>
    <w:rsid w:val="00D9766C"/>
    <w:rsid w:val="00DA015F"/>
    <w:rsid w:val="00DA0193"/>
    <w:rsid w:val="00DA0BB7"/>
    <w:rsid w:val="00DA0F9C"/>
    <w:rsid w:val="00DA1182"/>
    <w:rsid w:val="00DA127C"/>
    <w:rsid w:val="00DA12F4"/>
    <w:rsid w:val="00DA14CC"/>
    <w:rsid w:val="00DA16CE"/>
    <w:rsid w:val="00DA21F9"/>
    <w:rsid w:val="00DA28F0"/>
    <w:rsid w:val="00DA2F15"/>
    <w:rsid w:val="00DA3879"/>
    <w:rsid w:val="00DA3C16"/>
    <w:rsid w:val="00DA3E36"/>
    <w:rsid w:val="00DA40AD"/>
    <w:rsid w:val="00DA4206"/>
    <w:rsid w:val="00DA589F"/>
    <w:rsid w:val="00DA5A5A"/>
    <w:rsid w:val="00DA7394"/>
    <w:rsid w:val="00DA73BD"/>
    <w:rsid w:val="00DA78C3"/>
    <w:rsid w:val="00DA7D8D"/>
    <w:rsid w:val="00DB0783"/>
    <w:rsid w:val="00DB0C47"/>
    <w:rsid w:val="00DB1453"/>
    <w:rsid w:val="00DB19D9"/>
    <w:rsid w:val="00DB1B2B"/>
    <w:rsid w:val="00DB23B8"/>
    <w:rsid w:val="00DB2A66"/>
    <w:rsid w:val="00DB2A7A"/>
    <w:rsid w:val="00DB2CD2"/>
    <w:rsid w:val="00DB3F27"/>
    <w:rsid w:val="00DB4BED"/>
    <w:rsid w:val="00DB54D2"/>
    <w:rsid w:val="00DB6727"/>
    <w:rsid w:val="00DB6884"/>
    <w:rsid w:val="00DB6BFB"/>
    <w:rsid w:val="00DB6E08"/>
    <w:rsid w:val="00DB6F95"/>
    <w:rsid w:val="00DB7C9B"/>
    <w:rsid w:val="00DC0211"/>
    <w:rsid w:val="00DC02CE"/>
    <w:rsid w:val="00DC0491"/>
    <w:rsid w:val="00DC0E7F"/>
    <w:rsid w:val="00DC17F4"/>
    <w:rsid w:val="00DC1B9D"/>
    <w:rsid w:val="00DC1EFD"/>
    <w:rsid w:val="00DC24F1"/>
    <w:rsid w:val="00DC2DA9"/>
    <w:rsid w:val="00DC309E"/>
    <w:rsid w:val="00DC327C"/>
    <w:rsid w:val="00DC33FD"/>
    <w:rsid w:val="00DC345D"/>
    <w:rsid w:val="00DC3475"/>
    <w:rsid w:val="00DC3E11"/>
    <w:rsid w:val="00DC4FE9"/>
    <w:rsid w:val="00DC56F5"/>
    <w:rsid w:val="00DC5B75"/>
    <w:rsid w:val="00DC5BB1"/>
    <w:rsid w:val="00DC669D"/>
    <w:rsid w:val="00DC706A"/>
    <w:rsid w:val="00DC73A1"/>
    <w:rsid w:val="00DD0070"/>
    <w:rsid w:val="00DD0962"/>
    <w:rsid w:val="00DD0967"/>
    <w:rsid w:val="00DD09A0"/>
    <w:rsid w:val="00DD0C67"/>
    <w:rsid w:val="00DD10CF"/>
    <w:rsid w:val="00DD114F"/>
    <w:rsid w:val="00DD11B9"/>
    <w:rsid w:val="00DD1261"/>
    <w:rsid w:val="00DD1C88"/>
    <w:rsid w:val="00DD2332"/>
    <w:rsid w:val="00DD290E"/>
    <w:rsid w:val="00DD2D48"/>
    <w:rsid w:val="00DD2DDF"/>
    <w:rsid w:val="00DD3381"/>
    <w:rsid w:val="00DD38DC"/>
    <w:rsid w:val="00DD3B84"/>
    <w:rsid w:val="00DD3DB2"/>
    <w:rsid w:val="00DD3E99"/>
    <w:rsid w:val="00DD41D1"/>
    <w:rsid w:val="00DD43F4"/>
    <w:rsid w:val="00DD46F2"/>
    <w:rsid w:val="00DD5103"/>
    <w:rsid w:val="00DD5418"/>
    <w:rsid w:val="00DD5665"/>
    <w:rsid w:val="00DD56C3"/>
    <w:rsid w:val="00DD600F"/>
    <w:rsid w:val="00DD6048"/>
    <w:rsid w:val="00DD6A6A"/>
    <w:rsid w:val="00DD6B9C"/>
    <w:rsid w:val="00DD72AF"/>
    <w:rsid w:val="00DD769D"/>
    <w:rsid w:val="00DD7B7C"/>
    <w:rsid w:val="00DD7BFD"/>
    <w:rsid w:val="00DE0410"/>
    <w:rsid w:val="00DE0808"/>
    <w:rsid w:val="00DE0D93"/>
    <w:rsid w:val="00DE0EB9"/>
    <w:rsid w:val="00DE159E"/>
    <w:rsid w:val="00DE1912"/>
    <w:rsid w:val="00DE27B8"/>
    <w:rsid w:val="00DE29F9"/>
    <w:rsid w:val="00DE2D49"/>
    <w:rsid w:val="00DE3EFA"/>
    <w:rsid w:val="00DE4079"/>
    <w:rsid w:val="00DE4612"/>
    <w:rsid w:val="00DE477D"/>
    <w:rsid w:val="00DE5112"/>
    <w:rsid w:val="00DE5DED"/>
    <w:rsid w:val="00DE60C7"/>
    <w:rsid w:val="00DE6300"/>
    <w:rsid w:val="00DE696B"/>
    <w:rsid w:val="00DE6F79"/>
    <w:rsid w:val="00DE70CC"/>
    <w:rsid w:val="00DE7718"/>
    <w:rsid w:val="00DF20CC"/>
    <w:rsid w:val="00DF269C"/>
    <w:rsid w:val="00DF2C05"/>
    <w:rsid w:val="00DF2CA6"/>
    <w:rsid w:val="00DF3411"/>
    <w:rsid w:val="00DF3613"/>
    <w:rsid w:val="00DF37BF"/>
    <w:rsid w:val="00DF39FF"/>
    <w:rsid w:val="00DF3B61"/>
    <w:rsid w:val="00DF41BB"/>
    <w:rsid w:val="00DF57BB"/>
    <w:rsid w:val="00DF608F"/>
    <w:rsid w:val="00DF61F9"/>
    <w:rsid w:val="00DF629F"/>
    <w:rsid w:val="00DF6362"/>
    <w:rsid w:val="00DF659C"/>
    <w:rsid w:val="00DF66DC"/>
    <w:rsid w:val="00DF72CF"/>
    <w:rsid w:val="00DF73CF"/>
    <w:rsid w:val="00DF766B"/>
    <w:rsid w:val="00E00BBF"/>
    <w:rsid w:val="00E01FF7"/>
    <w:rsid w:val="00E0226C"/>
    <w:rsid w:val="00E02DB5"/>
    <w:rsid w:val="00E02E8F"/>
    <w:rsid w:val="00E032A6"/>
    <w:rsid w:val="00E03650"/>
    <w:rsid w:val="00E0365F"/>
    <w:rsid w:val="00E03CF7"/>
    <w:rsid w:val="00E04053"/>
    <w:rsid w:val="00E04648"/>
    <w:rsid w:val="00E04658"/>
    <w:rsid w:val="00E04E10"/>
    <w:rsid w:val="00E0517A"/>
    <w:rsid w:val="00E05EE4"/>
    <w:rsid w:val="00E06418"/>
    <w:rsid w:val="00E06856"/>
    <w:rsid w:val="00E06989"/>
    <w:rsid w:val="00E07A8F"/>
    <w:rsid w:val="00E10DA5"/>
    <w:rsid w:val="00E112D1"/>
    <w:rsid w:val="00E11CA2"/>
    <w:rsid w:val="00E11F60"/>
    <w:rsid w:val="00E12058"/>
    <w:rsid w:val="00E120FF"/>
    <w:rsid w:val="00E12D96"/>
    <w:rsid w:val="00E12DA3"/>
    <w:rsid w:val="00E12E4D"/>
    <w:rsid w:val="00E12FEB"/>
    <w:rsid w:val="00E130A5"/>
    <w:rsid w:val="00E1318B"/>
    <w:rsid w:val="00E13A77"/>
    <w:rsid w:val="00E14AA5"/>
    <w:rsid w:val="00E15261"/>
    <w:rsid w:val="00E159DA"/>
    <w:rsid w:val="00E15C57"/>
    <w:rsid w:val="00E15ECC"/>
    <w:rsid w:val="00E16B9B"/>
    <w:rsid w:val="00E16CAC"/>
    <w:rsid w:val="00E17161"/>
    <w:rsid w:val="00E17EF2"/>
    <w:rsid w:val="00E200F9"/>
    <w:rsid w:val="00E209B0"/>
    <w:rsid w:val="00E20E42"/>
    <w:rsid w:val="00E21247"/>
    <w:rsid w:val="00E22292"/>
    <w:rsid w:val="00E226A0"/>
    <w:rsid w:val="00E2295F"/>
    <w:rsid w:val="00E22B54"/>
    <w:rsid w:val="00E22CC8"/>
    <w:rsid w:val="00E237B2"/>
    <w:rsid w:val="00E23972"/>
    <w:rsid w:val="00E23E44"/>
    <w:rsid w:val="00E2482E"/>
    <w:rsid w:val="00E2504E"/>
    <w:rsid w:val="00E25463"/>
    <w:rsid w:val="00E255A0"/>
    <w:rsid w:val="00E25EE9"/>
    <w:rsid w:val="00E2621E"/>
    <w:rsid w:val="00E26920"/>
    <w:rsid w:val="00E276CC"/>
    <w:rsid w:val="00E27FA7"/>
    <w:rsid w:val="00E3017B"/>
    <w:rsid w:val="00E31580"/>
    <w:rsid w:val="00E317E5"/>
    <w:rsid w:val="00E318EC"/>
    <w:rsid w:val="00E322BE"/>
    <w:rsid w:val="00E32960"/>
    <w:rsid w:val="00E32C8E"/>
    <w:rsid w:val="00E330A7"/>
    <w:rsid w:val="00E331C0"/>
    <w:rsid w:val="00E33542"/>
    <w:rsid w:val="00E339DA"/>
    <w:rsid w:val="00E339EE"/>
    <w:rsid w:val="00E33B89"/>
    <w:rsid w:val="00E33BBE"/>
    <w:rsid w:val="00E33CBB"/>
    <w:rsid w:val="00E34023"/>
    <w:rsid w:val="00E340A4"/>
    <w:rsid w:val="00E341CE"/>
    <w:rsid w:val="00E34421"/>
    <w:rsid w:val="00E345B8"/>
    <w:rsid w:val="00E34B03"/>
    <w:rsid w:val="00E35746"/>
    <w:rsid w:val="00E35BC5"/>
    <w:rsid w:val="00E360FE"/>
    <w:rsid w:val="00E362A1"/>
    <w:rsid w:val="00E36523"/>
    <w:rsid w:val="00E368F3"/>
    <w:rsid w:val="00E36B61"/>
    <w:rsid w:val="00E36DDB"/>
    <w:rsid w:val="00E36E1B"/>
    <w:rsid w:val="00E36EF3"/>
    <w:rsid w:val="00E37D7C"/>
    <w:rsid w:val="00E37E05"/>
    <w:rsid w:val="00E41115"/>
    <w:rsid w:val="00E41663"/>
    <w:rsid w:val="00E4186C"/>
    <w:rsid w:val="00E4189E"/>
    <w:rsid w:val="00E41921"/>
    <w:rsid w:val="00E419CA"/>
    <w:rsid w:val="00E41C87"/>
    <w:rsid w:val="00E42022"/>
    <w:rsid w:val="00E4219F"/>
    <w:rsid w:val="00E421A3"/>
    <w:rsid w:val="00E4232A"/>
    <w:rsid w:val="00E42726"/>
    <w:rsid w:val="00E427AD"/>
    <w:rsid w:val="00E42F53"/>
    <w:rsid w:val="00E43865"/>
    <w:rsid w:val="00E43E5D"/>
    <w:rsid w:val="00E44487"/>
    <w:rsid w:val="00E444D6"/>
    <w:rsid w:val="00E45F3E"/>
    <w:rsid w:val="00E469B0"/>
    <w:rsid w:val="00E46A22"/>
    <w:rsid w:val="00E471C2"/>
    <w:rsid w:val="00E477A8"/>
    <w:rsid w:val="00E479FD"/>
    <w:rsid w:val="00E47E7C"/>
    <w:rsid w:val="00E47F65"/>
    <w:rsid w:val="00E501BE"/>
    <w:rsid w:val="00E50930"/>
    <w:rsid w:val="00E509E0"/>
    <w:rsid w:val="00E50AF5"/>
    <w:rsid w:val="00E50D4F"/>
    <w:rsid w:val="00E51289"/>
    <w:rsid w:val="00E51458"/>
    <w:rsid w:val="00E514C0"/>
    <w:rsid w:val="00E51B9E"/>
    <w:rsid w:val="00E51D30"/>
    <w:rsid w:val="00E52434"/>
    <w:rsid w:val="00E5251D"/>
    <w:rsid w:val="00E52BB3"/>
    <w:rsid w:val="00E53037"/>
    <w:rsid w:val="00E53664"/>
    <w:rsid w:val="00E5463E"/>
    <w:rsid w:val="00E546C4"/>
    <w:rsid w:val="00E54B54"/>
    <w:rsid w:val="00E54B74"/>
    <w:rsid w:val="00E54C84"/>
    <w:rsid w:val="00E55CBC"/>
    <w:rsid w:val="00E56913"/>
    <w:rsid w:val="00E56979"/>
    <w:rsid w:val="00E56DA8"/>
    <w:rsid w:val="00E56E18"/>
    <w:rsid w:val="00E56E97"/>
    <w:rsid w:val="00E57D91"/>
    <w:rsid w:val="00E6010F"/>
    <w:rsid w:val="00E60A9A"/>
    <w:rsid w:val="00E613A1"/>
    <w:rsid w:val="00E61949"/>
    <w:rsid w:val="00E629F4"/>
    <w:rsid w:val="00E6326A"/>
    <w:rsid w:val="00E63D48"/>
    <w:rsid w:val="00E63EE9"/>
    <w:rsid w:val="00E640F3"/>
    <w:rsid w:val="00E65161"/>
    <w:rsid w:val="00E65C68"/>
    <w:rsid w:val="00E665D1"/>
    <w:rsid w:val="00E66C76"/>
    <w:rsid w:val="00E66F72"/>
    <w:rsid w:val="00E672B2"/>
    <w:rsid w:val="00E6738D"/>
    <w:rsid w:val="00E67648"/>
    <w:rsid w:val="00E67AC8"/>
    <w:rsid w:val="00E70141"/>
    <w:rsid w:val="00E70174"/>
    <w:rsid w:val="00E7078E"/>
    <w:rsid w:val="00E70BCF"/>
    <w:rsid w:val="00E70F13"/>
    <w:rsid w:val="00E71A3A"/>
    <w:rsid w:val="00E71F37"/>
    <w:rsid w:val="00E72463"/>
    <w:rsid w:val="00E73B42"/>
    <w:rsid w:val="00E73BF5"/>
    <w:rsid w:val="00E73DD5"/>
    <w:rsid w:val="00E7408A"/>
    <w:rsid w:val="00E74BAB"/>
    <w:rsid w:val="00E74BF3"/>
    <w:rsid w:val="00E74CD1"/>
    <w:rsid w:val="00E750CE"/>
    <w:rsid w:val="00E756AB"/>
    <w:rsid w:val="00E7597E"/>
    <w:rsid w:val="00E76215"/>
    <w:rsid w:val="00E76645"/>
    <w:rsid w:val="00E76770"/>
    <w:rsid w:val="00E769A2"/>
    <w:rsid w:val="00E77307"/>
    <w:rsid w:val="00E77628"/>
    <w:rsid w:val="00E7782A"/>
    <w:rsid w:val="00E778D7"/>
    <w:rsid w:val="00E7796D"/>
    <w:rsid w:val="00E8111A"/>
    <w:rsid w:val="00E81B98"/>
    <w:rsid w:val="00E81EC0"/>
    <w:rsid w:val="00E827A9"/>
    <w:rsid w:val="00E82864"/>
    <w:rsid w:val="00E828FA"/>
    <w:rsid w:val="00E82D53"/>
    <w:rsid w:val="00E83AD0"/>
    <w:rsid w:val="00E842FF"/>
    <w:rsid w:val="00E84C23"/>
    <w:rsid w:val="00E853C5"/>
    <w:rsid w:val="00E855ED"/>
    <w:rsid w:val="00E85F88"/>
    <w:rsid w:val="00E86091"/>
    <w:rsid w:val="00E86172"/>
    <w:rsid w:val="00E86533"/>
    <w:rsid w:val="00E86590"/>
    <w:rsid w:val="00E86A48"/>
    <w:rsid w:val="00E902DA"/>
    <w:rsid w:val="00E907C4"/>
    <w:rsid w:val="00E90BE1"/>
    <w:rsid w:val="00E90C23"/>
    <w:rsid w:val="00E91CDC"/>
    <w:rsid w:val="00E92194"/>
    <w:rsid w:val="00E92ED1"/>
    <w:rsid w:val="00E9359C"/>
    <w:rsid w:val="00E93696"/>
    <w:rsid w:val="00E939EC"/>
    <w:rsid w:val="00E94327"/>
    <w:rsid w:val="00E945E6"/>
    <w:rsid w:val="00E947C0"/>
    <w:rsid w:val="00E94858"/>
    <w:rsid w:val="00E94BE4"/>
    <w:rsid w:val="00E95295"/>
    <w:rsid w:val="00E956AA"/>
    <w:rsid w:val="00E95823"/>
    <w:rsid w:val="00E95EA6"/>
    <w:rsid w:val="00E95EC8"/>
    <w:rsid w:val="00E96141"/>
    <w:rsid w:val="00E9669D"/>
    <w:rsid w:val="00E97311"/>
    <w:rsid w:val="00E979E5"/>
    <w:rsid w:val="00E97DCF"/>
    <w:rsid w:val="00E97F99"/>
    <w:rsid w:val="00EA0206"/>
    <w:rsid w:val="00EA027A"/>
    <w:rsid w:val="00EA0848"/>
    <w:rsid w:val="00EA149C"/>
    <w:rsid w:val="00EA1C30"/>
    <w:rsid w:val="00EA1D0F"/>
    <w:rsid w:val="00EA1FAF"/>
    <w:rsid w:val="00EA24F7"/>
    <w:rsid w:val="00EA26E4"/>
    <w:rsid w:val="00EA2FB2"/>
    <w:rsid w:val="00EA307A"/>
    <w:rsid w:val="00EA3156"/>
    <w:rsid w:val="00EA33DC"/>
    <w:rsid w:val="00EA40D2"/>
    <w:rsid w:val="00EA4311"/>
    <w:rsid w:val="00EA47A3"/>
    <w:rsid w:val="00EA4C2A"/>
    <w:rsid w:val="00EA531B"/>
    <w:rsid w:val="00EA5470"/>
    <w:rsid w:val="00EA5B2D"/>
    <w:rsid w:val="00EA5FF0"/>
    <w:rsid w:val="00EA65BC"/>
    <w:rsid w:val="00EA6AE6"/>
    <w:rsid w:val="00EB003F"/>
    <w:rsid w:val="00EB0960"/>
    <w:rsid w:val="00EB0E14"/>
    <w:rsid w:val="00EB0F73"/>
    <w:rsid w:val="00EB1039"/>
    <w:rsid w:val="00EB171A"/>
    <w:rsid w:val="00EB1907"/>
    <w:rsid w:val="00EB1E6F"/>
    <w:rsid w:val="00EB20AA"/>
    <w:rsid w:val="00EB2241"/>
    <w:rsid w:val="00EB3964"/>
    <w:rsid w:val="00EB39BC"/>
    <w:rsid w:val="00EB433C"/>
    <w:rsid w:val="00EB47AD"/>
    <w:rsid w:val="00EB47E4"/>
    <w:rsid w:val="00EB4926"/>
    <w:rsid w:val="00EB4BC5"/>
    <w:rsid w:val="00EB51DC"/>
    <w:rsid w:val="00EB5639"/>
    <w:rsid w:val="00EB5B73"/>
    <w:rsid w:val="00EB63F2"/>
    <w:rsid w:val="00EB667A"/>
    <w:rsid w:val="00EB6682"/>
    <w:rsid w:val="00EB6822"/>
    <w:rsid w:val="00EB6BE7"/>
    <w:rsid w:val="00EB6CB5"/>
    <w:rsid w:val="00EB6E3B"/>
    <w:rsid w:val="00EB7D9F"/>
    <w:rsid w:val="00EC024F"/>
    <w:rsid w:val="00EC0947"/>
    <w:rsid w:val="00EC0D64"/>
    <w:rsid w:val="00EC0D9F"/>
    <w:rsid w:val="00EC1B5D"/>
    <w:rsid w:val="00EC1FE6"/>
    <w:rsid w:val="00EC2150"/>
    <w:rsid w:val="00EC22E1"/>
    <w:rsid w:val="00EC2718"/>
    <w:rsid w:val="00EC2A3D"/>
    <w:rsid w:val="00EC2E54"/>
    <w:rsid w:val="00EC2E55"/>
    <w:rsid w:val="00EC31A3"/>
    <w:rsid w:val="00EC348A"/>
    <w:rsid w:val="00EC34D3"/>
    <w:rsid w:val="00EC353B"/>
    <w:rsid w:val="00EC37EF"/>
    <w:rsid w:val="00EC39F6"/>
    <w:rsid w:val="00EC3B4A"/>
    <w:rsid w:val="00EC3E54"/>
    <w:rsid w:val="00EC4303"/>
    <w:rsid w:val="00EC43F3"/>
    <w:rsid w:val="00EC4AA8"/>
    <w:rsid w:val="00EC4AB7"/>
    <w:rsid w:val="00EC4EF6"/>
    <w:rsid w:val="00EC52CD"/>
    <w:rsid w:val="00EC5549"/>
    <w:rsid w:val="00EC5575"/>
    <w:rsid w:val="00EC5D14"/>
    <w:rsid w:val="00EC63BF"/>
    <w:rsid w:val="00EC6618"/>
    <w:rsid w:val="00EC7264"/>
    <w:rsid w:val="00EC77AE"/>
    <w:rsid w:val="00EC7829"/>
    <w:rsid w:val="00EC7C33"/>
    <w:rsid w:val="00ED0807"/>
    <w:rsid w:val="00ED0A42"/>
    <w:rsid w:val="00ED0CD0"/>
    <w:rsid w:val="00ED19EB"/>
    <w:rsid w:val="00ED2C73"/>
    <w:rsid w:val="00ED310E"/>
    <w:rsid w:val="00ED3772"/>
    <w:rsid w:val="00ED3777"/>
    <w:rsid w:val="00ED463E"/>
    <w:rsid w:val="00ED4C6D"/>
    <w:rsid w:val="00ED4F26"/>
    <w:rsid w:val="00ED5502"/>
    <w:rsid w:val="00ED552C"/>
    <w:rsid w:val="00ED5DE7"/>
    <w:rsid w:val="00ED6691"/>
    <w:rsid w:val="00ED7363"/>
    <w:rsid w:val="00ED744A"/>
    <w:rsid w:val="00ED7608"/>
    <w:rsid w:val="00ED764E"/>
    <w:rsid w:val="00ED7C30"/>
    <w:rsid w:val="00ED7DE3"/>
    <w:rsid w:val="00EE02BB"/>
    <w:rsid w:val="00EE06FD"/>
    <w:rsid w:val="00EE097E"/>
    <w:rsid w:val="00EE0A96"/>
    <w:rsid w:val="00EE0BF1"/>
    <w:rsid w:val="00EE1477"/>
    <w:rsid w:val="00EE2ECF"/>
    <w:rsid w:val="00EE3124"/>
    <w:rsid w:val="00EE335B"/>
    <w:rsid w:val="00EE3988"/>
    <w:rsid w:val="00EE48CA"/>
    <w:rsid w:val="00EE4FD9"/>
    <w:rsid w:val="00EE5412"/>
    <w:rsid w:val="00EE5BEC"/>
    <w:rsid w:val="00EE606F"/>
    <w:rsid w:val="00EE61B2"/>
    <w:rsid w:val="00EE64C0"/>
    <w:rsid w:val="00EE7512"/>
    <w:rsid w:val="00EE7BCF"/>
    <w:rsid w:val="00EE7D65"/>
    <w:rsid w:val="00EF05DC"/>
    <w:rsid w:val="00EF1051"/>
    <w:rsid w:val="00EF11A3"/>
    <w:rsid w:val="00EF156F"/>
    <w:rsid w:val="00EF1EDF"/>
    <w:rsid w:val="00EF2B6F"/>
    <w:rsid w:val="00EF3760"/>
    <w:rsid w:val="00EF383F"/>
    <w:rsid w:val="00EF3941"/>
    <w:rsid w:val="00EF3AD1"/>
    <w:rsid w:val="00EF3B6C"/>
    <w:rsid w:val="00EF3ECE"/>
    <w:rsid w:val="00EF4271"/>
    <w:rsid w:val="00EF4275"/>
    <w:rsid w:val="00EF4837"/>
    <w:rsid w:val="00EF4C1B"/>
    <w:rsid w:val="00EF4FA2"/>
    <w:rsid w:val="00EF5CE8"/>
    <w:rsid w:val="00EF5E58"/>
    <w:rsid w:val="00EF6D80"/>
    <w:rsid w:val="00EF6DE7"/>
    <w:rsid w:val="00EF6E86"/>
    <w:rsid w:val="00EF7ED1"/>
    <w:rsid w:val="00F00C1B"/>
    <w:rsid w:val="00F012AD"/>
    <w:rsid w:val="00F012FA"/>
    <w:rsid w:val="00F0138F"/>
    <w:rsid w:val="00F013EF"/>
    <w:rsid w:val="00F01631"/>
    <w:rsid w:val="00F01A1D"/>
    <w:rsid w:val="00F01B59"/>
    <w:rsid w:val="00F01CB2"/>
    <w:rsid w:val="00F01DF1"/>
    <w:rsid w:val="00F025A0"/>
    <w:rsid w:val="00F02B78"/>
    <w:rsid w:val="00F02BCA"/>
    <w:rsid w:val="00F0301B"/>
    <w:rsid w:val="00F0372F"/>
    <w:rsid w:val="00F03A1D"/>
    <w:rsid w:val="00F03B40"/>
    <w:rsid w:val="00F0429A"/>
    <w:rsid w:val="00F0446C"/>
    <w:rsid w:val="00F04987"/>
    <w:rsid w:val="00F04E8C"/>
    <w:rsid w:val="00F051F1"/>
    <w:rsid w:val="00F05402"/>
    <w:rsid w:val="00F05BD7"/>
    <w:rsid w:val="00F05EC6"/>
    <w:rsid w:val="00F071C7"/>
    <w:rsid w:val="00F07AA5"/>
    <w:rsid w:val="00F07D29"/>
    <w:rsid w:val="00F10234"/>
    <w:rsid w:val="00F1108D"/>
    <w:rsid w:val="00F113BD"/>
    <w:rsid w:val="00F117ED"/>
    <w:rsid w:val="00F1193E"/>
    <w:rsid w:val="00F119FE"/>
    <w:rsid w:val="00F11AC7"/>
    <w:rsid w:val="00F11F54"/>
    <w:rsid w:val="00F120F4"/>
    <w:rsid w:val="00F1286C"/>
    <w:rsid w:val="00F13993"/>
    <w:rsid w:val="00F139F0"/>
    <w:rsid w:val="00F14380"/>
    <w:rsid w:val="00F14460"/>
    <w:rsid w:val="00F14E5C"/>
    <w:rsid w:val="00F16643"/>
    <w:rsid w:val="00F16D66"/>
    <w:rsid w:val="00F16F58"/>
    <w:rsid w:val="00F17188"/>
    <w:rsid w:val="00F17784"/>
    <w:rsid w:val="00F1782E"/>
    <w:rsid w:val="00F17F12"/>
    <w:rsid w:val="00F20737"/>
    <w:rsid w:val="00F207AD"/>
    <w:rsid w:val="00F208BB"/>
    <w:rsid w:val="00F208FD"/>
    <w:rsid w:val="00F20CBB"/>
    <w:rsid w:val="00F212B2"/>
    <w:rsid w:val="00F215C7"/>
    <w:rsid w:val="00F221A6"/>
    <w:rsid w:val="00F2227F"/>
    <w:rsid w:val="00F22D0E"/>
    <w:rsid w:val="00F2303B"/>
    <w:rsid w:val="00F2328A"/>
    <w:rsid w:val="00F233BC"/>
    <w:rsid w:val="00F234D0"/>
    <w:rsid w:val="00F2423A"/>
    <w:rsid w:val="00F25105"/>
    <w:rsid w:val="00F25B45"/>
    <w:rsid w:val="00F26C59"/>
    <w:rsid w:val="00F26C9B"/>
    <w:rsid w:val="00F27155"/>
    <w:rsid w:val="00F27356"/>
    <w:rsid w:val="00F2747E"/>
    <w:rsid w:val="00F2757C"/>
    <w:rsid w:val="00F27DDC"/>
    <w:rsid w:val="00F305DD"/>
    <w:rsid w:val="00F30B69"/>
    <w:rsid w:val="00F31018"/>
    <w:rsid w:val="00F31D8B"/>
    <w:rsid w:val="00F31FE0"/>
    <w:rsid w:val="00F3253B"/>
    <w:rsid w:val="00F327FE"/>
    <w:rsid w:val="00F32BCE"/>
    <w:rsid w:val="00F331D8"/>
    <w:rsid w:val="00F33811"/>
    <w:rsid w:val="00F33B35"/>
    <w:rsid w:val="00F33B36"/>
    <w:rsid w:val="00F341B4"/>
    <w:rsid w:val="00F34452"/>
    <w:rsid w:val="00F345FF"/>
    <w:rsid w:val="00F34B8E"/>
    <w:rsid w:val="00F35348"/>
    <w:rsid w:val="00F35C94"/>
    <w:rsid w:val="00F3648C"/>
    <w:rsid w:val="00F3698D"/>
    <w:rsid w:val="00F37F7D"/>
    <w:rsid w:val="00F403EF"/>
    <w:rsid w:val="00F405D9"/>
    <w:rsid w:val="00F40B29"/>
    <w:rsid w:val="00F415B5"/>
    <w:rsid w:val="00F42C09"/>
    <w:rsid w:val="00F43A99"/>
    <w:rsid w:val="00F43BE4"/>
    <w:rsid w:val="00F43CFC"/>
    <w:rsid w:val="00F43F69"/>
    <w:rsid w:val="00F4485E"/>
    <w:rsid w:val="00F44CF5"/>
    <w:rsid w:val="00F44FA1"/>
    <w:rsid w:val="00F4573B"/>
    <w:rsid w:val="00F457CD"/>
    <w:rsid w:val="00F45AEC"/>
    <w:rsid w:val="00F45C88"/>
    <w:rsid w:val="00F46435"/>
    <w:rsid w:val="00F467B5"/>
    <w:rsid w:val="00F46B16"/>
    <w:rsid w:val="00F470AA"/>
    <w:rsid w:val="00F47100"/>
    <w:rsid w:val="00F4722F"/>
    <w:rsid w:val="00F472DE"/>
    <w:rsid w:val="00F477C6"/>
    <w:rsid w:val="00F502CE"/>
    <w:rsid w:val="00F503FA"/>
    <w:rsid w:val="00F50F38"/>
    <w:rsid w:val="00F50FE6"/>
    <w:rsid w:val="00F51E38"/>
    <w:rsid w:val="00F525A1"/>
    <w:rsid w:val="00F52EE3"/>
    <w:rsid w:val="00F5406C"/>
    <w:rsid w:val="00F54211"/>
    <w:rsid w:val="00F5474F"/>
    <w:rsid w:val="00F5477F"/>
    <w:rsid w:val="00F54E15"/>
    <w:rsid w:val="00F54EE9"/>
    <w:rsid w:val="00F55596"/>
    <w:rsid w:val="00F555CE"/>
    <w:rsid w:val="00F55CA0"/>
    <w:rsid w:val="00F55EA3"/>
    <w:rsid w:val="00F56A0F"/>
    <w:rsid w:val="00F56E9E"/>
    <w:rsid w:val="00F577E1"/>
    <w:rsid w:val="00F603F7"/>
    <w:rsid w:val="00F60BEE"/>
    <w:rsid w:val="00F61010"/>
    <w:rsid w:val="00F61A03"/>
    <w:rsid w:val="00F6305A"/>
    <w:rsid w:val="00F63712"/>
    <w:rsid w:val="00F63BF2"/>
    <w:rsid w:val="00F64585"/>
    <w:rsid w:val="00F646E5"/>
    <w:rsid w:val="00F64964"/>
    <w:rsid w:val="00F6498C"/>
    <w:rsid w:val="00F64A25"/>
    <w:rsid w:val="00F64BA5"/>
    <w:rsid w:val="00F64FA8"/>
    <w:rsid w:val="00F6509B"/>
    <w:rsid w:val="00F652C5"/>
    <w:rsid w:val="00F65ACD"/>
    <w:rsid w:val="00F65B9E"/>
    <w:rsid w:val="00F65C9A"/>
    <w:rsid w:val="00F668CD"/>
    <w:rsid w:val="00F6729F"/>
    <w:rsid w:val="00F674F4"/>
    <w:rsid w:val="00F67917"/>
    <w:rsid w:val="00F67EC4"/>
    <w:rsid w:val="00F70A51"/>
    <w:rsid w:val="00F70EA5"/>
    <w:rsid w:val="00F711B6"/>
    <w:rsid w:val="00F712F1"/>
    <w:rsid w:val="00F7193F"/>
    <w:rsid w:val="00F71A3F"/>
    <w:rsid w:val="00F71E13"/>
    <w:rsid w:val="00F72117"/>
    <w:rsid w:val="00F72BE5"/>
    <w:rsid w:val="00F72F00"/>
    <w:rsid w:val="00F72F89"/>
    <w:rsid w:val="00F732B3"/>
    <w:rsid w:val="00F739E8"/>
    <w:rsid w:val="00F73B9A"/>
    <w:rsid w:val="00F73F7E"/>
    <w:rsid w:val="00F73FBF"/>
    <w:rsid w:val="00F74324"/>
    <w:rsid w:val="00F74486"/>
    <w:rsid w:val="00F747B7"/>
    <w:rsid w:val="00F74959"/>
    <w:rsid w:val="00F7564F"/>
    <w:rsid w:val="00F75B47"/>
    <w:rsid w:val="00F760A7"/>
    <w:rsid w:val="00F77D80"/>
    <w:rsid w:val="00F77E8D"/>
    <w:rsid w:val="00F80045"/>
    <w:rsid w:val="00F80321"/>
    <w:rsid w:val="00F80F3C"/>
    <w:rsid w:val="00F81017"/>
    <w:rsid w:val="00F81A4B"/>
    <w:rsid w:val="00F81D42"/>
    <w:rsid w:val="00F81EB4"/>
    <w:rsid w:val="00F82253"/>
    <w:rsid w:val="00F82433"/>
    <w:rsid w:val="00F82475"/>
    <w:rsid w:val="00F8262C"/>
    <w:rsid w:val="00F82F34"/>
    <w:rsid w:val="00F8309B"/>
    <w:rsid w:val="00F83962"/>
    <w:rsid w:val="00F83A32"/>
    <w:rsid w:val="00F83AEC"/>
    <w:rsid w:val="00F84C92"/>
    <w:rsid w:val="00F8502D"/>
    <w:rsid w:val="00F867E7"/>
    <w:rsid w:val="00F86D49"/>
    <w:rsid w:val="00F87A08"/>
    <w:rsid w:val="00F87ED6"/>
    <w:rsid w:val="00F87F79"/>
    <w:rsid w:val="00F90481"/>
    <w:rsid w:val="00F9072F"/>
    <w:rsid w:val="00F90C88"/>
    <w:rsid w:val="00F90CD4"/>
    <w:rsid w:val="00F90E95"/>
    <w:rsid w:val="00F91475"/>
    <w:rsid w:val="00F9164F"/>
    <w:rsid w:val="00F91AFF"/>
    <w:rsid w:val="00F91B40"/>
    <w:rsid w:val="00F91CF1"/>
    <w:rsid w:val="00F92C26"/>
    <w:rsid w:val="00F937AF"/>
    <w:rsid w:val="00F93A36"/>
    <w:rsid w:val="00F93BA5"/>
    <w:rsid w:val="00F9404F"/>
    <w:rsid w:val="00F94365"/>
    <w:rsid w:val="00F944DF"/>
    <w:rsid w:val="00F94ACD"/>
    <w:rsid w:val="00F94C02"/>
    <w:rsid w:val="00F94E0C"/>
    <w:rsid w:val="00F955BA"/>
    <w:rsid w:val="00F9593F"/>
    <w:rsid w:val="00F95DD7"/>
    <w:rsid w:val="00F95DE7"/>
    <w:rsid w:val="00F95EAF"/>
    <w:rsid w:val="00F96362"/>
    <w:rsid w:val="00F96916"/>
    <w:rsid w:val="00F9757B"/>
    <w:rsid w:val="00FA024E"/>
    <w:rsid w:val="00FA0E10"/>
    <w:rsid w:val="00FA2720"/>
    <w:rsid w:val="00FA2932"/>
    <w:rsid w:val="00FA332D"/>
    <w:rsid w:val="00FA334A"/>
    <w:rsid w:val="00FA391E"/>
    <w:rsid w:val="00FA3A4F"/>
    <w:rsid w:val="00FA4371"/>
    <w:rsid w:val="00FA4799"/>
    <w:rsid w:val="00FA4986"/>
    <w:rsid w:val="00FA49B7"/>
    <w:rsid w:val="00FA4D75"/>
    <w:rsid w:val="00FA5E5F"/>
    <w:rsid w:val="00FA6749"/>
    <w:rsid w:val="00FA7649"/>
    <w:rsid w:val="00FA797C"/>
    <w:rsid w:val="00FA7DC7"/>
    <w:rsid w:val="00FB07AD"/>
    <w:rsid w:val="00FB093E"/>
    <w:rsid w:val="00FB0D0B"/>
    <w:rsid w:val="00FB1138"/>
    <w:rsid w:val="00FB1391"/>
    <w:rsid w:val="00FB14C7"/>
    <w:rsid w:val="00FB1709"/>
    <w:rsid w:val="00FB176F"/>
    <w:rsid w:val="00FB209F"/>
    <w:rsid w:val="00FB2648"/>
    <w:rsid w:val="00FB29CD"/>
    <w:rsid w:val="00FB2B0A"/>
    <w:rsid w:val="00FB3818"/>
    <w:rsid w:val="00FB388E"/>
    <w:rsid w:val="00FB3EB6"/>
    <w:rsid w:val="00FB3F8D"/>
    <w:rsid w:val="00FB41D2"/>
    <w:rsid w:val="00FB4641"/>
    <w:rsid w:val="00FB46DF"/>
    <w:rsid w:val="00FB4A49"/>
    <w:rsid w:val="00FB51D3"/>
    <w:rsid w:val="00FB629A"/>
    <w:rsid w:val="00FB6D4D"/>
    <w:rsid w:val="00FB732E"/>
    <w:rsid w:val="00FB7BFB"/>
    <w:rsid w:val="00FB7F2B"/>
    <w:rsid w:val="00FB7F6D"/>
    <w:rsid w:val="00FC0079"/>
    <w:rsid w:val="00FC0396"/>
    <w:rsid w:val="00FC061B"/>
    <w:rsid w:val="00FC0FD1"/>
    <w:rsid w:val="00FC13F9"/>
    <w:rsid w:val="00FC1F4C"/>
    <w:rsid w:val="00FC2815"/>
    <w:rsid w:val="00FC2F51"/>
    <w:rsid w:val="00FC30E7"/>
    <w:rsid w:val="00FC4474"/>
    <w:rsid w:val="00FC4752"/>
    <w:rsid w:val="00FC4993"/>
    <w:rsid w:val="00FC52A6"/>
    <w:rsid w:val="00FC5595"/>
    <w:rsid w:val="00FC5811"/>
    <w:rsid w:val="00FC59EC"/>
    <w:rsid w:val="00FC59F7"/>
    <w:rsid w:val="00FC5AFE"/>
    <w:rsid w:val="00FC5E77"/>
    <w:rsid w:val="00FC5EAF"/>
    <w:rsid w:val="00FC6109"/>
    <w:rsid w:val="00FC74E0"/>
    <w:rsid w:val="00FC75F9"/>
    <w:rsid w:val="00FD007F"/>
    <w:rsid w:val="00FD0C1D"/>
    <w:rsid w:val="00FD0C9B"/>
    <w:rsid w:val="00FD1955"/>
    <w:rsid w:val="00FD19D2"/>
    <w:rsid w:val="00FD1D4A"/>
    <w:rsid w:val="00FD1D84"/>
    <w:rsid w:val="00FD1F1C"/>
    <w:rsid w:val="00FD2EC3"/>
    <w:rsid w:val="00FD315A"/>
    <w:rsid w:val="00FD33B3"/>
    <w:rsid w:val="00FD3976"/>
    <w:rsid w:val="00FD3E5D"/>
    <w:rsid w:val="00FD3FD7"/>
    <w:rsid w:val="00FD4804"/>
    <w:rsid w:val="00FD4E45"/>
    <w:rsid w:val="00FD52D7"/>
    <w:rsid w:val="00FD5578"/>
    <w:rsid w:val="00FD607E"/>
    <w:rsid w:val="00FD610A"/>
    <w:rsid w:val="00FD6969"/>
    <w:rsid w:val="00FD6E34"/>
    <w:rsid w:val="00FD6EE0"/>
    <w:rsid w:val="00FD76E9"/>
    <w:rsid w:val="00FD7AE5"/>
    <w:rsid w:val="00FD7C5B"/>
    <w:rsid w:val="00FE03A8"/>
    <w:rsid w:val="00FE0547"/>
    <w:rsid w:val="00FE17B5"/>
    <w:rsid w:val="00FE17DE"/>
    <w:rsid w:val="00FE18B7"/>
    <w:rsid w:val="00FE19ED"/>
    <w:rsid w:val="00FE22FD"/>
    <w:rsid w:val="00FE238F"/>
    <w:rsid w:val="00FE2405"/>
    <w:rsid w:val="00FE29A0"/>
    <w:rsid w:val="00FE2B7E"/>
    <w:rsid w:val="00FE2C7C"/>
    <w:rsid w:val="00FE2D07"/>
    <w:rsid w:val="00FE309E"/>
    <w:rsid w:val="00FE3285"/>
    <w:rsid w:val="00FE3415"/>
    <w:rsid w:val="00FE3D10"/>
    <w:rsid w:val="00FE4346"/>
    <w:rsid w:val="00FE5345"/>
    <w:rsid w:val="00FE5929"/>
    <w:rsid w:val="00FE67AF"/>
    <w:rsid w:val="00FE692B"/>
    <w:rsid w:val="00FE716D"/>
    <w:rsid w:val="00FE7583"/>
    <w:rsid w:val="00FE7848"/>
    <w:rsid w:val="00FE7AE6"/>
    <w:rsid w:val="00FE7C64"/>
    <w:rsid w:val="00FF0195"/>
    <w:rsid w:val="00FF0936"/>
    <w:rsid w:val="00FF0A33"/>
    <w:rsid w:val="00FF0E44"/>
    <w:rsid w:val="00FF1145"/>
    <w:rsid w:val="00FF116B"/>
    <w:rsid w:val="00FF1352"/>
    <w:rsid w:val="00FF15AD"/>
    <w:rsid w:val="00FF177B"/>
    <w:rsid w:val="00FF1CFD"/>
    <w:rsid w:val="00FF2A58"/>
    <w:rsid w:val="00FF2F88"/>
    <w:rsid w:val="00FF392F"/>
    <w:rsid w:val="00FF3BDA"/>
    <w:rsid w:val="00FF3F9F"/>
    <w:rsid w:val="00FF4EA5"/>
    <w:rsid w:val="00FF5260"/>
    <w:rsid w:val="00FF57D7"/>
    <w:rsid w:val="00FF5917"/>
    <w:rsid w:val="00FF5C9F"/>
    <w:rsid w:val="00FF6651"/>
    <w:rsid w:val="00FF667F"/>
    <w:rsid w:val="00FF7835"/>
    <w:rsid w:val="00FF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381BD6"/>
  <w15:docId w15:val="{6AA4B9DC-C25E-4B27-AD64-DFEB42FC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3147"/>
    <w:pPr>
      <w:spacing w:after="180"/>
      <w:jc w:val="both"/>
    </w:pPr>
    <w:rPr>
      <w:rFonts w:asciiTheme="minorHAnsi" w:hAnsiTheme="minorHAnsi"/>
      <w:sz w:val="21"/>
      <w:szCs w:val="21"/>
      <w:lang w:eastAsia="pt-PT"/>
    </w:rPr>
  </w:style>
  <w:style w:type="paragraph" w:styleId="Heading1">
    <w:name w:val="heading 1"/>
    <w:basedOn w:val="Normal"/>
    <w:next w:val="Normal"/>
    <w:qFormat/>
    <w:rsid w:val="001807A2"/>
    <w:pPr>
      <w:keepNext/>
      <w:keepLines/>
      <w:numPr>
        <w:numId w:val="4"/>
      </w:numPr>
      <w:spacing w:before="600"/>
      <w:ind w:left="567" w:hanging="567"/>
      <w:outlineLvl w:val="0"/>
    </w:pPr>
    <w:rPr>
      <w:rFonts w:cs="Arial"/>
      <w:b/>
      <w:bCs/>
      <w:color w:val="0091BE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81C0C"/>
    <w:pPr>
      <w:keepNext/>
      <w:keepLines/>
      <w:numPr>
        <w:ilvl w:val="1"/>
        <w:numId w:val="4"/>
      </w:numPr>
      <w:spacing w:before="240"/>
      <w:outlineLvl w:val="1"/>
    </w:pPr>
    <w:rPr>
      <w:rFonts w:cs="Arial"/>
      <w:bCs/>
      <w:iCs/>
      <w:color w:val="0091BE"/>
      <w:sz w:val="24"/>
      <w:szCs w:val="28"/>
    </w:rPr>
  </w:style>
  <w:style w:type="paragraph" w:styleId="Heading3">
    <w:name w:val="heading 3"/>
    <w:basedOn w:val="Normal"/>
    <w:next w:val="Normal"/>
    <w:autoRedefine/>
    <w:qFormat/>
    <w:rsid w:val="00534E5E"/>
    <w:pPr>
      <w:keepNext/>
      <w:keepLines/>
      <w:numPr>
        <w:ilvl w:val="2"/>
        <w:numId w:val="4"/>
      </w:numPr>
      <w:spacing w:before="240"/>
      <w:outlineLvl w:val="2"/>
    </w:pPr>
    <w:rPr>
      <w:rFonts w:cs="Arial"/>
      <w:bCs/>
      <w:color w:val="0091C3"/>
    </w:rPr>
  </w:style>
  <w:style w:type="paragraph" w:styleId="Heading4">
    <w:name w:val="heading 4"/>
    <w:basedOn w:val="Normal"/>
    <w:next w:val="Normal"/>
    <w:qFormat/>
    <w:rsid w:val="009538CB"/>
    <w:pPr>
      <w:keepNext/>
      <w:keepLines/>
      <w:numPr>
        <w:ilvl w:val="3"/>
        <w:numId w:val="4"/>
      </w:numPr>
      <w:tabs>
        <w:tab w:val="left" w:pos="1418"/>
      </w:tabs>
      <w:spacing w:before="240"/>
      <w:outlineLvl w:val="3"/>
    </w:pPr>
    <w:rPr>
      <w:bCs/>
      <w:color w:val="0091C3"/>
    </w:rPr>
  </w:style>
  <w:style w:type="paragraph" w:styleId="Heading5">
    <w:name w:val="heading 5"/>
    <w:basedOn w:val="Normal"/>
    <w:next w:val="Normal"/>
    <w:rsid w:val="00F33B35"/>
    <w:pPr>
      <w:keepLines/>
      <w:numPr>
        <w:ilvl w:val="4"/>
        <w:numId w:val="4"/>
      </w:numPr>
      <w:tabs>
        <w:tab w:val="left" w:pos="1701"/>
      </w:tabs>
      <w:spacing w:before="120"/>
      <w:outlineLvl w:val="4"/>
    </w:pPr>
    <w:rPr>
      <w:b/>
      <w:bCs/>
      <w:iCs/>
      <w:sz w:val="24"/>
      <w:szCs w:val="26"/>
    </w:rPr>
  </w:style>
  <w:style w:type="paragraph" w:styleId="Heading6">
    <w:name w:val="heading 6"/>
    <w:basedOn w:val="Normal"/>
    <w:next w:val="Normal"/>
    <w:link w:val="Heading6Char"/>
    <w:rsid w:val="00F33B35"/>
    <w:pPr>
      <w:numPr>
        <w:ilvl w:val="5"/>
        <w:numId w:val="4"/>
      </w:numPr>
      <w:tabs>
        <w:tab w:val="left" w:pos="1985"/>
      </w:tabs>
      <w:spacing w:before="120"/>
      <w:outlineLvl w:val="5"/>
    </w:pPr>
    <w:rPr>
      <w:b/>
      <w:bCs/>
      <w:sz w:val="24"/>
      <w:szCs w:val="22"/>
    </w:rPr>
  </w:style>
  <w:style w:type="paragraph" w:styleId="Heading7">
    <w:name w:val="heading 7"/>
    <w:basedOn w:val="Normal"/>
    <w:next w:val="Normal"/>
    <w:rsid w:val="00F33B35"/>
    <w:pPr>
      <w:keepLines/>
      <w:numPr>
        <w:ilvl w:val="6"/>
        <w:numId w:val="4"/>
      </w:numPr>
      <w:tabs>
        <w:tab w:val="left" w:pos="2268"/>
      </w:tabs>
      <w:spacing w:before="120"/>
      <w:outlineLvl w:val="6"/>
    </w:pPr>
    <w:rPr>
      <w:b/>
      <w:sz w:val="24"/>
    </w:rPr>
  </w:style>
  <w:style w:type="paragraph" w:styleId="Heading8">
    <w:name w:val="heading 8"/>
    <w:basedOn w:val="Normal"/>
    <w:rsid w:val="00F33B35"/>
    <w:pPr>
      <w:numPr>
        <w:ilvl w:val="7"/>
        <w:numId w:val="4"/>
      </w:numPr>
      <w:outlineLvl w:val="7"/>
    </w:pPr>
    <w:rPr>
      <w:iCs/>
    </w:rPr>
  </w:style>
  <w:style w:type="paragraph" w:styleId="Heading9">
    <w:name w:val="heading 9"/>
    <w:basedOn w:val="Normal"/>
    <w:rsid w:val="00F33B35"/>
    <w:pPr>
      <w:numPr>
        <w:ilvl w:val="8"/>
        <w:numId w:val="4"/>
      </w:num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lnea">
    <w:name w:val="Alínea"/>
    <w:rsid w:val="00F33B35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rsid w:val="00F33B35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F33B35"/>
    <w:pPr>
      <w:tabs>
        <w:tab w:val="center" w:pos="4153"/>
        <w:tab w:val="right" w:pos="8306"/>
      </w:tabs>
    </w:pPr>
  </w:style>
  <w:style w:type="paragraph" w:customStyle="1" w:styleId="Indice">
    <w:name w:val="Indice"/>
    <w:basedOn w:val="Normal"/>
    <w:rsid w:val="00F33B35"/>
    <w:pPr>
      <w:keepNext/>
      <w:keepLines/>
      <w:pBdr>
        <w:bottom w:val="single" w:sz="12" w:space="1" w:color="098FB4"/>
      </w:pBdr>
      <w:spacing w:line="360" w:lineRule="auto"/>
      <w:jc w:val="left"/>
      <w:outlineLvl w:val="0"/>
    </w:pPr>
    <w:rPr>
      <w:caps/>
      <w:noProof/>
      <w:kern w:val="28"/>
      <w:sz w:val="24"/>
      <w:szCs w:val="20"/>
      <w:lang w:eastAsia="en-US"/>
    </w:rPr>
  </w:style>
  <w:style w:type="numbering" w:customStyle="1" w:styleId="Numbering">
    <w:name w:val="Numbering"/>
    <w:basedOn w:val="NoList"/>
    <w:rsid w:val="00F33B35"/>
    <w:pPr>
      <w:numPr>
        <w:numId w:val="2"/>
      </w:numPr>
    </w:pPr>
  </w:style>
  <w:style w:type="character" w:styleId="PageNumber">
    <w:name w:val="page number"/>
    <w:basedOn w:val="DefaultParagraphFont"/>
    <w:rsid w:val="00F33B35"/>
    <w:rPr>
      <w:rFonts w:ascii="Trebuchet MS" w:hAnsi="Trebuchet MS"/>
      <w:sz w:val="20"/>
    </w:rPr>
  </w:style>
  <w:style w:type="table" w:styleId="TableGrid">
    <w:name w:val="Table Grid"/>
    <w:aliases w:val="Horizontal Table Grid"/>
    <w:basedOn w:val="TableNormal"/>
    <w:rsid w:val="00F33B35"/>
    <w:tblPr>
      <w:jc w:val="center"/>
      <w:tblBorders>
        <w:top w:val="single" w:sz="4" w:space="0" w:color="098FB4"/>
        <w:left w:val="single" w:sz="4" w:space="0" w:color="098FB4"/>
        <w:bottom w:val="single" w:sz="4" w:space="0" w:color="098FB4"/>
        <w:right w:val="single" w:sz="4" w:space="0" w:color="098FB4"/>
        <w:insideH w:val="single" w:sz="4" w:space="0" w:color="098FB4"/>
        <w:insideV w:val="single" w:sz="4" w:space="0" w:color="098FB4"/>
      </w:tblBorders>
    </w:tblPr>
    <w:trPr>
      <w:jc w:val="center"/>
    </w:trPr>
    <w:tcPr>
      <w:noWrap/>
      <w:vAlign w:val="center"/>
    </w:tcPr>
    <w:tblStylePr w:type="firstRow">
      <w:pPr>
        <w:wordWrap/>
        <w:spacing w:beforeLines="0" w:beforeAutospacing="0" w:afterLines="0" w:afterAutospacing="0" w:line="240" w:lineRule="auto"/>
        <w:contextualSpacing w:val="0"/>
      </w:pPr>
      <w:rPr>
        <w:b/>
      </w:rPr>
      <w:tblPr/>
      <w:tcPr>
        <w:vAlign w:val="center"/>
      </w:tcPr>
    </w:tblStylePr>
    <w:tblStylePr w:type="lastRow">
      <w:pPr>
        <w:wordWrap/>
        <w:spacing w:afterLines="0" w:afterAutospacing="0"/>
      </w:pPr>
    </w:tblStylePr>
  </w:style>
  <w:style w:type="paragraph" w:customStyle="1" w:styleId="Title1">
    <w:name w:val="Title 1"/>
    <w:basedOn w:val="Normal"/>
    <w:next w:val="Normal"/>
    <w:rsid w:val="00F33B35"/>
    <w:pPr>
      <w:keepNext/>
      <w:keepLines/>
      <w:spacing w:before="480" w:beforeAutospacing="1"/>
      <w:ind w:left="1622" w:right="198"/>
      <w:jc w:val="right"/>
    </w:pPr>
    <w:rPr>
      <w:b/>
      <w:caps/>
      <w:color w:val="098FB4"/>
      <w:sz w:val="32"/>
    </w:rPr>
  </w:style>
  <w:style w:type="paragraph" w:customStyle="1" w:styleId="Title2">
    <w:name w:val="Title 2"/>
    <w:basedOn w:val="Normal"/>
    <w:next w:val="Normal"/>
    <w:rsid w:val="00F33B35"/>
    <w:pPr>
      <w:keepNext/>
      <w:keepLines/>
      <w:spacing w:before="480" w:beforeAutospacing="1"/>
      <w:ind w:right="198"/>
      <w:jc w:val="right"/>
    </w:pPr>
    <w:rPr>
      <w:caps/>
      <w:color w:val="098FB4"/>
      <w:sz w:val="32"/>
    </w:rPr>
  </w:style>
  <w:style w:type="paragraph" w:customStyle="1" w:styleId="Title3">
    <w:name w:val="Title 3"/>
    <w:basedOn w:val="Normal"/>
    <w:rsid w:val="00F33B35"/>
    <w:pPr>
      <w:keepNext/>
      <w:keepLines/>
      <w:spacing w:before="240" w:beforeAutospacing="1"/>
      <w:ind w:right="198"/>
      <w:jc w:val="right"/>
    </w:pPr>
    <w:rPr>
      <w:color w:val="098FB4"/>
      <w:sz w:val="28"/>
    </w:rPr>
  </w:style>
  <w:style w:type="paragraph" w:customStyle="1" w:styleId="Title4">
    <w:name w:val="Title 4"/>
    <w:basedOn w:val="Normal"/>
    <w:rsid w:val="00F33B35"/>
    <w:pPr>
      <w:keepNext/>
      <w:keepLines/>
      <w:spacing w:before="100" w:beforeAutospacing="1"/>
    </w:pPr>
    <w:rPr>
      <w:b/>
      <w:caps/>
    </w:rPr>
  </w:style>
  <w:style w:type="paragraph" w:customStyle="1" w:styleId="Title5">
    <w:name w:val="Title 5"/>
    <w:basedOn w:val="Normal"/>
    <w:rsid w:val="00F33B35"/>
    <w:pPr>
      <w:keepNext/>
      <w:keepLines/>
      <w:spacing w:before="100" w:beforeAutospacing="1"/>
    </w:pPr>
    <w:rPr>
      <w:b/>
    </w:rPr>
  </w:style>
  <w:style w:type="table" w:customStyle="1" w:styleId="VerticalTableGrid">
    <w:name w:val="Vertical Table Grid"/>
    <w:basedOn w:val="TableGrid"/>
    <w:rsid w:val="00F33B35"/>
    <w:tblPr/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</w:rPr>
      <w:tblPr/>
      <w:tcPr>
        <w:vAlign w:val="center"/>
      </w:tcPr>
    </w:tblStylePr>
    <w:tblStylePr w:type="lastRow">
      <w:pPr>
        <w:wordWrap/>
        <w:spacing w:afterLines="0" w:afterAutospacing="0"/>
      </w:pPr>
    </w:tblStylePr>
    <w:tblStylePr w:type="firstCol">
      <w:pPr>
        <w:wordWrap/>
        <w:spacing w:beforeLines="0" w:beforeAutospacing="0" w:afterLines="0" w:afterAutospacing="0" w:line="240" w:lineRule="auto"/>
        <w:contextualSpacing w:val="0"/>
      </w:pPr>
      <w:rPr>
        <w:b/>
      </w:rPr>
    </w:tblStylePr>
    <w:tblStylePr w:type="nwCell">
      <w:rPr>
        <w:b/>
      </w:rPr>
    </w:tblStylePr>
  </w:style>
  <w:style w:type="numbering" w:customStyle="1" w:styleId="Bulleted">
    <w:name w:val="Bulleted"/>
    <w:basedOn w:val="NoList"/>
    <w:rsid w:val="00F33B35"/>
    <w:pPr>
      <w:numPr>
        <w:numId w:val="3"/>
      </w:numPr>
    </w:pPr>
  </w:style>
  <w:style w:type="character" w:customStyle="1" w:styleId="Heading6Char">
    <w:name w:val="Heading 6 Char"/>
    <w:basedOn w:val="DefaultParagraphFont"/>
    <w:link w:val="Heading6"/>
    <w:rsid w:val="00F33B35"/>
    <w:rPr>
      <w:rFonts w:asciiTheme="minorHAnsi" w:hAnsiTheme="minorHAnsi"/>
      <w:b/>
      <w:bCs/>
      <w:sz w:val="24"/>
      <w:szCs w:val="22"/>
      <w:lang w:eastAsia="pt-PT"/>
    </w:rPr>
  </w:style>
  <w:style w:type="paragraph" w:styleId="TOC1">
    <w:name w:val="toc 1"/>
    <w:basedOn w:val="Normal"/>
    <w:next w:val="Normal"/>
    <w:uiPriority w:val="39"/>
    <w:rsid w:val="00F33B35"/>
    <w:pPr>
      <w:tabs>
        <w:tab w:val="left" w:pos="480"/>
        <w:tab w:val="right" w:leader="dot" w:pos="8505"/>
      </w:tabs>
      <w:ind w:left="482" w:right="567" w:hanging="482"/>
    </w:pPr>
  </w:style>
  <w:style w:type="paragraph" w:styleId="TOC2">
    <w:name w:val="toc 2"/>
    <w:basedOn w:val="Normal"/>
    <w:next w:val="Normal"/>
    <w:autoRedefine/>
    <w:uiPriority w:val="39"/>
    <w:rsid w:val="007828D3"/>
    <w:pPr>
      <w:tabs>
        <w:tab w:val="left" w:pos="1134"/>
        <w:tab w:val="right" w:leader="dot" w:pos="8505"/>
      </w:tabs>
      <w:spacing w:after="120"/>
      <w:ind w:left="1135" w:right="567" w:hanging="851"/>
    </w:pPr>
  </w:style>
  <w:style w:type="paragraph" w:styleId="TOC3">
    <w:name w:val="toc 3"/>
    <w:basedOn w:val="Normal"/>
    <w:next w:val="Normal"/>
    <w:autoRedefine/>
    <w:uiPriority w:val="39"/>
    <w:rsid w:val="00F33B35"/>
    <w:pPr>
      <w:tabs>
        <w:tab w:val="left" w:pos="1701"/>
        <w:tab w:val="right" w:leader="dot" w:pos="8505"/>
      </w:tabs>
      <w:ind w:left="1701" w:right="567" w:hanging="1134"/>
    </w:pPr>
  </w:style>
  <w:style w:type="character" w:styleId="Hyperlink">
    <w:name w:val="Hyperlink"/>
    <w:basedOn w:val="DefaultParagraphFont"/>
    <w:uiPriority w:val="99"/>
    <w:rsid w:val="00F33B35"/>
    <w:rPr>
      <w:color w:val="0000FF"/>
      <w:u w:val="single"/>
    </w:rPr>
  </w:style>
  <w:style w:type="paragraph" w:styleId="TOC4">
    <w:name w:val="toc 4"/>
    <w:basedOn w:val="Normal"/>
    <w:next w:val="Normal"/>
    <w:semiHidden/>
    <w:rsid w:val="00F33B35"/>
    <w:pPr>
      <w:tabs>
        <w:tab w:val="left" w:pos="1588"/>
        <w:tab w:val="right" w:leader="dot" w:pos="8505"/>
      </w:tabs>
      <w:ind w:left="1588" w:right="567" w:hanging="1588"/>
    </w:pPr>
  </w:style>
  <w:style w:type="paragraph" w:styleId="TOC5">
    <w:name w:val="toc 5"/>
    <w:basedOn w:val="Normal"/>
    <w:next w:val="Normal"/>
    <w:semiHidden/>
    <w:rsid w:val="00F33B35"/>
    <w:pPr>
      <w:tabs>
        <w:tab w:val="left" w:pos="1985"/>
        <w:tab w:val="right" w:leader="dot" w:pos="8505"/>
      </w:tabs>
      <w:ind w:left="1985" w:right="567" w:hanging="1985"/>
    </w:pPr>
  </w:style>
  <w:style w:type="paragraph" w:styleId="TOC6">
    <w:name w:val="toc 6"/>
    <w:basedOn w:val="Normal"/>
    <w:next w:val="Normal"/>
    <w:semiHidden/>
    <w:rsid w:val="00F33B35"/>
    <w:pPr>
      <w:tabs>
        <w:tab w:val="left" w:pos="2268"/>
        <w:tab w:val="right" w:leader="dot" w:pos="8505"/>
      </w:tabs>
      <w:ind w:left="2268" w:right="567" w:hanging="2268"/>
    </w:pPr>
  </w:style>
  <w:style w:type="paragraph" w:styleId="TOC7">
    <w:name w:val="toc 7"/>
    <w:basedOn w:val="Normal"/>
    <w:next w:val="Normal"/>
    <w:semiHidden/>
    <w:rsid w:val="00F33B35"/>
    <w:pPr>
      <w:tabs>
        <w:tab w:val="left" w:pos="2552"/>
        <w:tab w:val="right" w:leader="dot" w:pos="8505"/>
      </w:tabs>
      <w:ind w:left="2552" w:right="567" w:hanging="2552"/>
    </w:pPr>
  </w:style>
  <w:style w:type="paragraph" w:styleId="TOC8">
    <w:name w:val="toc 8"/>
    <w:basedOn w:val="Normal"/>
    <w:next w:val="Normal"/>
    <w:semiHidden/>
    <w:rsid w:val="00F33B35"/>
    <w:pPr>
      <w:tabs>
        <w:tab w:val="left" w:pos="1134"/>
        <w:tab w:val="right" w:leader="dot" w:pos="8505"/>
      </w:tabs>
      <w:ind w:left="1134" w:right="567" w:hanging="1134"/>
    </w:pPr>
  </w:style>
  <w:style w:type="paragraph" w:styleId="TOC9">
    <w:name w:val="toc 9"/>
    <w:basedOn w:val="Normal"/>
    <w:next w:val="Normal"/>
    <w:semiHidden/>
    <w:rsid w:val="00F33B35"/>
    <w:pPr>
      <w:tabs>
        <w:tab w:val="left" w:pos="1134"/>
        <w:tab w:val="right" w:leader="dot" w:pos="8505"/>
      </w:tabs>
      <w:ind w:left="1134" w:right="567" w:hanging="1134"/>
    </w:pPr>
  </w:style>
  <w:style w:type="paragraph" w:styleId="Caption">
    <w:name w:val="caption"/>
    <w:basedOn w:val="Normal"/>
    <w:next w:val="Normal"/>
    <w:qFormat/>
    <w:rsid w:val="00C007BE"/>
    <w:rPr>
      <w:b/>
      <w:bCs/>
      <w:szCs w:val="20"/>
    </w:rPr>
  </w:style>
  <w:style w:type="paragraph" w:styleId="BalloonText">
    <w:name w:val="Balloon Text"/>
    <w:basedOn w:val="Normal"/>
    <w:semiHidden/>
    <w:rsid w:val="00C007B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C007BE"/>
    <w:rPr>
      <w:color w:val="800080"/>
      <w:u w:val="single"/>
    </w:rPr>
  </w:style>
  <w:style w:type="paragraph" w:styleId="FootnoteText">
    <w:name w:val="footnote text"/>
    <w:basedOn w:val="Normal"/>
    <w:link w:val="FootnoteTextChar"/>
    <w:semiHidden/>
    <w:rsid w:val="005F3F21"/>
    <w:rPr>
      <w:sz w:val="18"/>
      <w:szCs w:val="20"/>
    </w:rPr>
  </w:style>
  <w:style w:type="character" w:styleId="FootnoteReference">
    <w:name w:val="footnote reference"/>
    <w:basedOn w:val="DefaultParagraphFont"/>
    <w:semiHidden/>
    <w:rsid w:val="00C007BE"/>
    <w:rPr>
      <w:vertAlign w:val="superscript"/>
    </w:rPr>
  </w:style>
  <w:style w:type="numbering" w:customStyle="1" w:styleId="alnea0">
    <w:name w:val="alínea"/>
    <w:rsid w:val="008156AF"/>
    <w:pPr>
      <w:numPr>
        <w:numId w:val="5"/>
      </w:numPr>
    </w:pPr>
  </w:style>
  <w:style w:type="paragraph" w:customStyle="1" w:styleId="Condies">
    <w:name w:val="Condições"/>
    <w:basedOn w:val="Normal"/>
    <w:rsid w:val="004214E2"/>
    <w:pPr>
      <w:numPr>
        <w:numId w:val="6"/>
      </w:numPr>
      <w:tabs>
        <w:tab w:val="right" w:pos="8280"/>
      </w:tabs>
      <w:ind w:right="1125"/>
    </w:pPr>
  </w:style>
  <w:style w:type="paragraph" w:customStyle="1" w:styleId="documentdescription">
    <w:name w:val="documentdescription"/>
    <w:basedOn w:val="Normal"/>
    <w:rsid w:val="00E63EE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highlightedsearchterm">
    <w:name w:val="highlightedsearchterm"/>
    <w:basedOn w:val="DefaultParagraphFont"/>
    <w:rsid w:val="00E63EE9"/>
  </w:style>
  <w:style w:type="paragraph" w:styleId="NormalWeb">
    <w:name w:val="Normal (Web)"/>
    <w:basedOn w:val="Normal"/>
    <w:uiPriority w:val="99"/>
    <w:rsid w:val="00E63EE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15392F"/>
    <w:pPr>
      <w:numPr>
        <w:numId w:val="10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E06418"/>
    <w:pPr>
      <w:numPr>
        <w:numId w:val="0"/>
      </w:numPr>
      <w:spacing w:after="0" w:line="259" w:lineRule="auto"/>
      <w:jc w:val="left"/>
      <w:outlineLvl w:val="9"/>
    </w:pPr>
    <w:rPr>
      <w:rFonts w:eastAsiaTheme="majorEastAsia" w:cstheme="minorHAnsi"/>
      <w:bCs w:val="0"/>
      <w:caps/>
      <w:kern w:val="0"/>
      <w:lang w:val="en-US" w:eastAsia="en-US"/>
    </w:rPr>
  </w:style>
  <w:style w:type="character" w:customStyle="1" w:styleId="FooterChar">
    <w:name w:val="Footer Char"/>
    <w:link w:val="Footer"/>
    <w:uiPriority w:val="99"/>
    <w:rsid w:val="00C056B9"/>
    <w:rPr>
      <w:rFonts w:ascii="Trebuchet MS" w:hAnsi="Trebuchet MS"/>
      <w:szCs w:val="24"/>
      <w:lang w:eastAsia="pt-PT"/>
    </w:rPr>
  </w:style>
  <w:style w:type="paragraph" w:customStyle="1" w:styleId="Tabela">
    <w:name w:val="Tabela"/>
    <w:basedOn w:val="Normal"/>
    <w:link w:val="TabelaChar"/>
    <w:qFormat/>
    <w:rsid w:val="00051B2B"/>
    <w:pPr>
      <w:spacing w:before="60" w:after="60"/>
    </w:pPr>
  </w:style>
  <w:style w:type="character" w:customStyle="1" w:styleId="TabelaChar">
    <w:name w:val="Tabela Char"/>
    <w:basedOn w:val="DefaultParagraphFont"/>
    <w:link w:val="Tabela"/>
    <w:rsid w:val="00051B2B"/>
    <w:rPr>
      <w:rFonts w:asciiTheme="minorHAnsi" w:hAnsiTheme="minorHAnsi"/>
      <w:sz w:val="21"/>
      <w:szCs w:val="21"/>
      <w:lang w:eastAsia="pt-PT"/>
    </w:rPr>
  </w:style>
  <w:style w:type="character" w:styleId="CommentReference">
    <w:name w:val="annotation reference"/>
    <w:basedOn w:val="DefaultParagraphFont"/>
    <w:unhideWhenUsed/>
    <w:rsid w:val="007D5CE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D5C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D5CED"/>
    <w:rPr>
      <w:rFonts w:asciiTheme="minorHAnsi" w:hAnsiTheme="minorHAnsi"/>
      <w:lang w:eastAsia="pt-PT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D5C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D5CED"/>
    <w:rPr>
      <w:rFonts w:asciiTheme="minorHAnsi" w:hAnsiTheme="minorHAnsi"/>
      <w:b/>
      <w:bCs/>
      <w:lang w:eastAsia="pt-PT"/>
    </w:rPr>
  </w:style>
  <w:style w:type="paragraph" w:customStyle="1" w:styleId="TituloControloDocumental">
    <w:name w:val="Titulo Controlo Documental"/>
    <w:basedOn w:val="Normal"/>
    <w:link w:val="TituloControloDocumentalChar"/>
    <w:qFormat/>
    <w:rsid w:val="00753DEC"/>
    <w:pPr>
      <w:spacing w:before="480"/>
    </w:pPr>
    <w:rPr>
      <w:b/>
      <w:bCs/>
      <w:color w:val="0091BE"/>
      <w:sz w:val="32"/>
      <w:szCs w:val="32"/>
    </w:rPr>
  </w:style>
  <w:style w:type="paragraph" w:customStyle="1" w:styleId="Rodap">
    <w:name w:val="Roda pé"/>
    <w:basedOn w:val="Footer"/>
    <w:link w:val="RodapChar"/>
    <w:qFormat/>
    <w:rsid w:val="00051B2B"/>
    <w:pPr>
      <w:jc w:val="right"/>
    </w:pPr>
    <w:rPr>
      <w:rFonts w:eastAsiaTheme="minorEastAsia"/>
      <w:sz w:val="16"/>
      <w:szCs w:val="16"/>
    </w:rPr>
  </w:style>
  <w:style w:type="character" w:customStyle="1" w:styleId="TituloControloDocumentalChar">
    <w:name w:val="Titulo Controlo Documental Char"/>
    <w:basedOn w:val="DefaultParagraphFont"/>
    <w:link w:val="TituloControloDocumental"/>
    <w:rsid w:val="00753DEC"/>
    <w:rPr>
      <w:rFonts w:asciiTheme="minorHAnsi" w:hAnsiTheme="minorHAnsi"/>
      <w:b/>
      <w:bCs/>
      <w:color w:val="0091BE"/>
      <w:sz w:val="32"/>
      <w:szCs w:val="32"/>
      <w:lang w:eastAsia="pt-PT"/>
    </w:rPr>
  </w:style>
  <w:style w:type="character" w:styleId="IntenseEmphasis">
    <w:name w:val="Intense Emphasis"/>
    <w:basedOn w:val="DefaultParagraphFont"/>
    <w:uiPriority w:val="21"/>
    <w:qFormat/>
    <w:rsid w:val="009538CB"/>
    <w:rPr>
      <w:i/>
      <w:iCs/>
      <w:color w:val="0091C3"/>
    </w:rPr>
  </w:style>
  <w:style w:type="character" w:customStyle="1" w:styleId="RodapChar">
    <w:name w:val="Roda pé Char"/>
    <w:basedOn w:val="FooterChar"/>
    <w:link w:val="Rodap"/>
    <w:rsid w:val="00051B2B"/>
    <w:rPr>
      <w:rFonts w:asciiTheme="minorHAnsi" w:eastAsiaTheme="minorEastAsia" w:hAnsiTheme="minorHAnsi"/>
      <w:sz w:val="16"/>
      <w:szCs w:val="16"/>
      <w:lang w:eastAsia="pt-PT"/>
    </w:rPr>
  </w:style>
  <w:style w:type="paragraph" w:styleId="Revision">
    <w:name w:val="Revision"/>
    <w:hidden/>
    <w:uiPriority w:val="99"/>
    <w:semiHidden/>
    <w:rsid w:val="008A40D0"/>
    <w:rPr>
      <w:rFonts w:asciiTheme="minorHAnsi" w:hAnsiTheme="minorHAnsi"/>
      <w:sz w:val="21"/>
      <w:szCs w:val="21"/>
      <w:lang w:eastAsia="pt-PT"/>
    </w:rPr>
  </w:style>
  <w:style w:type="paragraph" w:customStyle="1" w:styleId="Instruesdepreeenchimento">
    <w:name w:val="Instruções de preeenchimento"/>
    <w:basedOn w:val="Normal"/>
    <w:link w:val="InstruesdepreeenchimentoChar"/>
    <w:qFormat/>
    <w:rsid w:val="00D1713B"/>
    <w:rPr>
      <w:vanish/>
      <w:color w:val="FF0000"/>
    </w:rPr>
  </w:style>
  <w:style w:type="paragraph" w:customStyle="1" w:styleId="Alineas">
    <w:name w:val="Alineas"/>
    <w:basedOn w:val="ListParagraph"/>
    <w:link w:val="AlineasChar"/>
    <w:qFormat/>
    <w:rsid w:val="00274035"/>
    <w:pPr>
      <w:numPr>
        <w:numId w:val="7"/>
      </w:numPr>
    </w:pPr>
  </w:style>
  <w:style w:type="character" w:customStyle="1" w:styleId="InstruesdepreeenchimentoChar">
    <w:name w:val="Instruções de preeenchimento Char"/>
    <w:basedOn w:val="DefaultParagraphFont"/>
    <w:link w:val="Instruesdepreeenchimento"/>
    <w:rsid w:val="00D1713B"/>
    <w:rPr>
      <w:rFonts w:asciiTheme="minorHAnsi" w:hAnsiTheme="minorHAnsi"/>
      <w:vanish/>
      <w:color w:val="FF0000"/>
      <w:sz w:val="21"/>
      <w:szCs w:val="21"/>
      <w:lang w:eastAsia="pt-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5392F"/>
    <w:rPr>
      <w:rFonts w:asciiTheme="minorHAnsi" w:hAnsiTheme="minorHAnsi"/>
      <w:sz w:val="21"/>
      <w:szCs w:val="21"/>
      <w:lang w:eastAsia="pt-PT"/>
    </w:rPr>
  </w:style>
  <w:style w:type="character" w:customStyle="1" w:styleId="AlineasChar">
    <w:name w:val="Alineas Char"/>
    <w:basedOn w:val="ListParagraphChar"/>
    <w:link w:val="Alineas"/>
    <w:rsid w:val="00274035"/>
    <w:rPr>
      <w:rFonts w:asciiTheme="minorHAnsi" w:hAnsiTheme="minorHAnsi"/>
      <w:sz w:val="21"/>
      <w:szCs w:val="21"/>
      <w:lang w:eastAsia="pt-PT"/>
    </w:rPr>
  </w:style>
  <w:style w:type="paragraph" w:customStyle="1" w:styleId="Sub-alnea">
    <w:name w:val="Sub-alínea"/>
    <w:basedOn w:val="Alineas"/>
    <w:link w:val="Sub-alneaChar"/>
    <w:qFormat/>
    <w:rsid w:val="00274035"/>
    <w:pPr>
      <w:numPr>
        <w:numId w:val="8"/>
      </w:numPr>
      <w:ind w:left="1134"/>
    </w:pPr>
  </w:style>
  <w:style w:type="character" w:customStyle="1" w:styleId="Sub-alneaChar">
    <w:name w:val="Sub-alínea Char"/>
    <w:basedOn w:val="AlineasChar"/>
    <w:link w:val="Sub-alnea"/>
    <w:rsid w:val="00274035"/>
    <w:rPr>
      <w:rFonts w:asciiTheme="minorHAnsi" w:hAnsiTheme="minorHAnsi"/>
      <w:sz w:val="21"/>
      <w:szCs w:val="21"/>
      <w:lang w:eastAsia="pt-PT"/>
    </w:rPr>
  </w:style>
  <w:style w:type="paragraph" w:styleId="EndnoteText">
    <w:name w:val="endnote text"/>
    <w:basedOn w:val="Normal"/>
    <w:link w:val="EndnoteTextChar"/>
    <w:semiHidden/>
    <w:unhideWhenUsed/>
    <w:rsid w:val="00243122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43122"/>
    <w:rPr>
      <w:rFonts w:asciiTheme="minorHAnsi" w:hAnsiTheme="minorHAnsi"/>
      <w:lang w:eastAsia="pt-PT"/>
    </w:rPr>
  </w:style>
  <w:style w:type="character" w:styleId="EndnoteReference">
    <w:name w:val="endnote reference"/>
    <w:basedOn w:val="DefaultParagraphFont"/>
    <w:semiHidden/>
    <w:unhideWhenUsed/>
    <w:rsid w:val="00243122"/>
    <w:rPr>
      <w:vertAlign w:val="superscript"/>
    </w:rPr>
  </w:style>
  <w:style w:type="table" w:styleId="GridTable4-Accent5">
    <w:name w:val="Grid Table 4 Accent 5"/>
    <w:basedOn w:val="TableNormal"/>
    <w:uiPriority w:val="49"/>
    <w:rsid w:val="00F824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cf01">
    <w:name w:val="cf01"/>
    <w:basedOn w:val="DefaultParagraphFont"/>
    <w:rsid w:val="00BC7068"/>
    <w:rPr>
      <w:rFonts w:ascii="Segoe UI" w:hAnsi="Segoe UI" w:cs="Segoe UI" w:hint="default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C7478"/>
    <w:pPr>
      <w:spacing w:after="120"/>
    </w:pPr>
  </w:style>
  <w:style w:type="paragraph" w:customStyle="1" w:styleId="Anexos">
    <w:name w:val="Anexos"/>
    <w:basedOn w:val="Heading2"/>
    <w:link w:val="AnexosChar"/>
    <w:qFormat/>
    <w:rsid w:val="009804CB"/>
    <w:pPr>
      <w:numPr>
        <w:ilvl w:val="0"/>
        <w:numId w:val="9"/>
      </w:numPr>
    </w:pPr>
    <w:rPr>
      <w:b/>
      <w:bCs w:val="0"/>
      <w:smallCap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B81C0C"/>
    <w:rPr>
      <w:rFonts w:asciiTheme="minorHAnsi" w:hAnsiTheme="minorHAnsi" w:cs="Arial"/>
      <w:bCs/>
      <w:iCs/>
      <w:color w:val="0091BE"/>
      <w:sz w:val="24"/>
      <w:szCs w:val="28"/>
      <w:lang w:eastAsia="pt-PT"/>
    </w:rPr>
  </w:style>
  <w:style w:type="character" w:customStyle="1" w:styleId="AnexosChar">
    <w:name w:val="Anexos Char"/>
    <w:basedOn w:val="Heading2Char"/>
    <w:link w:val="Anexos"/>
    <w:rsid w:val="009804CB"/>
    <w:rPr>
      <w:rFonts w:asciiTheme="minorHAnsi" w:hAnsiTheme="minorHAnsi" w:cs="Arial"/>
      <w:b/>
      <w:bCs w:val="0"/>
      <w:iCs/>
      <w:smallCaps/>
      <w:color w:val="0091BE"/>
      <w:sz w:val="32"/>
      <w:szCs w:val="32"/>
      <w:lang w:eastAsia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937EF8"/>
    <w:rPr>
      <w:color w:val="605E5C"/>
      <w:shd w:val="clear" w:color="auto" w:fill="E1DFDD"/>
    </w:rPr>
  </w:style>
  <w:style w:type="paragraph" w:customStyle="1" w:styleId="listemtabela">
    <w:name w:val="list em tabela"/>
    <w:basedOn w:val="ListParagraph"/>
    <w:link w:val="listemtabelaChar"/>
    <w:qFormat/>
    <w:rsid w:val="00DA015F"/>
    <w:pPr>
      <w:numPr>
        <w:numId w:val="11"/>
      </w:numPr>
      <w:spacing w:after="0"/>
      <w:ind w:left="113" w:hanging="113"/>
    </w:pPr>
  </w:style>
  <w:style w:type="character" w:customStyle="1" w:styleId="listemtabelaChar">
    <w:name w:val="list em tabela Char"/>
    <w:basedOn w:val="ListParagraphChar"/>
    <w:link w:val="listemtabela"/>
    <w:rsid w:val="00DA015F"/>
    <w:rPr>
      <w:rFonts w:asciiTheme="minorHAnsi" w:hAnsiTheme="minorHAnsi"/>
      <w:sz w:val="21"/>
      <w:szCs w:val="21"/>
      <w:lang w:eastAsia="pt-PT"/>
    </w:rPr>
  </w:style>
  <w:style w:type="character" w:customStyle="1" w:styleId="FootnoteTextChar">
    <w:name w:val="Footnote Text Char"/>
    <w:basedOn w:val="DefaultParagraphFont"/>
    <w:link w:val="FootnoteText"/>
    <w:semiHidden/>
    <w:rsid w:val="00382B9D"/>
    <w:rPr>
      <w:rFonts w:asciiTheme="minorHAnsi" w:hAnsiTheme="minorHAnsi"/>
      <w:sz w:val="18"/>
      <w:lang w:eastAsia="pt-PT"/>
    </w:rPr>
  </w:style>
  <w:style w:type="paragraph" w:customStyle="1" w:styleId="TtulodoFormulrio">
    <w:name w:val="Título do Formulário"/>
    <w:basedOn w:val="Normal"/>
    <w:uiPriority w:val="2"/>
    <w:qFormat/>
    <w:rsid w:val="000E337A"/>
    <w:pPr>
      <w:spacing w:after="320" w:line="264" w:lineRule="auto"/>
      <w:ind w:right="288"/>
      <w:jc w:val="left"/>
    </w:pPr>
    <w:rPr>
      <w:rFonts w:eastAsiaTheme="minorEastAsia" w:cstheme="minorBidi"/>
      <w:color w:val="595959" w:themeColor="text1" w:themeTint="A6"/>
      <w:sz w:val="22"/>
      <w:szCs w:val="20"/>
      <w:lang w:eastAsia="ja-JP"/>
    </w:rPr>
  </w:style>
  <w:style w:type="paragraph" w:customStyle="1" w:styleId="TextodaTabela">
    <w:name w:val="Texto da Tabela"/>
    <w:basedOn w:val="Normal"/>
    <w:uiPriority w:val="3"/>
    <w:qFormat/>
    <w:rsid w:val="000E337A"/>
    <w:pPr>
      <w:spacing w:after="320" w:line="264" w:lineRule="auto"/>
      <w:jc w:val="left"/>
    </w:pPr>
    <w:rPr>
      <w:rFonts w:eastAsiaTheme="minorEastAsia" w:cstheme="minorBidi"/>
      <w:color w:val="0D0D0D" w:themeColor="text1" w:themeTint="F2"/>
      <w:sz w:val="22"/>
      <w:szCs w:val="20"/>
      <w:lang w:eastAsia="ja-JP"/>
    </w:rPr>
  </w:style>
  <w:style w:type="paragraph" w:styleId="ListBullet">
    <w:name w:val="List Bullet"/>
    <w:basedOn w:val="Normal"/>
    <w:uiPriority w:val="99"/>
    <w:semiHidden/>
    <w:unhideWhenUsed/>
    <w:rsid w:val="000E337A"/>
    <w:pPr>
      <w:numPr>
        <w:numId w:val="70"/>
      </w:numPr>
      <w:spacing w:after="200" w:line="264" w:lineRule="auto"/>
      <w:contextualSpacing/>
      <w:jc w:val="left"/>
    </w:pPr>
    <w:rPr>
      <w:rFonts w:eastAsiaTheme="minorEastAsia" w:cstheme="minorBidi"/>
      <w:color w:val="0D0D0D" w:themeColor="text1" w:themeTint="F2"/>
      <w:sz w:val="22"/>
      <w:szCs w:val="20"/>
      <w:lang w:eastAsia="ja-JP"/>
    </w:rPr>
  </w:style>
  <w:style w:type="paragraph" w:customStyle="1" w:styleId="TituloControloDocumental2">
    <w:name w:val="Titulo Controlo Documental2"/>
    <w:basedOn w:val="TituloControloDocumental"/>
    <w:qFormat/>
    <w:rsid w:val="001964A8"/>
    <w:rPr>
      <w:rFonts w:ascii="Aptos" w:hAnsi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58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36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2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6376">
          <w:marLeft w:val="-59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0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4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75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4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9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08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1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301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1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39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404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61267">
          <w:marLeft w:val="-5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31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31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4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9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2329">
          <w:marLeft w:val="-59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4759">
          <w:marLeft w:val="-5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6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2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535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148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05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77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5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68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3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55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99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29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02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788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Normal%20Cab&amp;Ro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60A4E-2232-4A1C-A378-D68BEC6DC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 Cab&amp;Rod.dot</Template>
  <TotalTime>17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Ata de Reunião</vt:lpstr>
    </vt:vector>
  </TitlesOfParts>
  <Company>INESC TEC</Company>
  <LinksUpToDate>false</LinksUpToDate>
  <CharactersWithSpaces>583</CharactersWithSpaces>
  <SharedDoc>false</SharedDoc>
  <HLinks>
    <vt:vector size="294" baseType="variant">
      <vt:variant>
        <vt:i4>327760</vt:i4>
      </vt:variant>
      <vt:variant>
        <vt:i4>330</vt:i4>
      </vt:variant>
      <vt:variant>
        <vt:i4>0</vt:i4>
      </vt:variant>
      <vt:variant>
        <vt:i4>5</vt:i4>
      </vt:variant>
      <vt:variant>
        <vt:lpwstr>http://www.inescporto.pt/</vt:lpwstr>
      </vt:variant>
      <vt:variant>
        <vt:lpwstr/>
      </vt:variant>
      <vt:variant>
        <vt:i4>1441855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_Toc197594092</vt:lpwstr>
      </vt:variant>
      <vt:variant>
        <vt:i4>1441855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_Toc197594091</vt:lpwstr>
      </vt:variant>
      <vt:variant>
        <vt:i4>1441855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_Toc197594090</vt:lpwstr>
      </vt:variant>
      <vt:variant>
        <vt:i4>1507391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_Toc197594089</vt:lpwstr>
      </vt:variant>
      <vt:variant>
        <vt:i4>1507391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_Toc197594088</vt:lpwstr>
      </vt:variant>
      <vt:variant>
        <vt:i4>1507391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_Toc197594087</vt:lpwstr>
      </vt:variant>
      <vt:variant>
        <vt:i4>1507391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_Toc197594086</vt:lpwstr>
      </vt:variant>
      <vt:variant>
        <vt:i4>1507391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_Toc197594085</vt:lpwstr>
      </vt:variant>
      <vt:variant>
        <vt:i4>1507391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_Toc197594084</vt:lpwstr>
      </vt:variant>
      <vt:variant>
        <vt:i4>1507391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_Toc197594083</vt:lpwstr>
      </vt:variant>
      <vt:variant>
        <vt:i4>1507391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_Toc197594082</vt:lpwstr>
      </vt:variant>
      <vt:variant>
        <vt:i4>1507391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_Toc197594081</vt:lpwstr>
      </vt:variant>
      <vt:variant>
        <vt:i4>1507391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_Toc197594080</vt:lpwstr>
      </vt:variant>
      <vt:variant>
        <vt:i4>1572927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_Toc197594079</vt:lpwstr>
      </vt:variant>
      <vt:variant>
        <vt:i4>1572927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_Toc197594078</vt:lpwstr>
      </vt:variant>
      <vt:variant>
        <vt:i4>1572927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_Toc197594077</vt:lpwstr>
      </vt:variant>
      <vt:variant>
        <vt:i4>1572927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_Toc197594076</vt:lpwstr>
      </vt:variant>
      <vt:variant>
        <vt:i4>1572927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_Toc197594075</vt:lpwstr>
      </vt:variant>
      <vt:variant>
        <vt:i4>1572927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_Toc197594074</vt:lpwstr>
      </vt:variant>
      <vt:variant>
        <vt:i4>1572927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_Toc197594073</vt:lpwstr>
      </vt:variant>
      <vt:variant>
        <vt:i4>1572927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_Toc197594072</vt:lpwstr>
      </vt:variant>
      <vt:variant>
        <vt:i4>1572927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_Toc197594071</vt:lpwstr>
      </vt:variant>
      <vt:variant>
        <vt:i4>1572927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_Toc197594070</vt:lpwstr>
      </vt:variant>
      <vt:variant>
        <vt:i4>1638463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_Toc197594069</vt:lpwstr>
      </vt:variant>
      <vt:variant>
        <vt:i4>1638463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_Toc197594068</vt:lpwstr>
      </vt:variant>
      <vt:variant>
        <vt:i4>1638463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_Toc197594067</vt:lpwstr>
      </vt:variant>
      <vt:variant>
        <vt:i4>1638463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_Toc197594066</vt:lpwstr>
      </vt:variant>
      <vt:variant>
        <vt:i4>1638463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_Toc197594065</vt:lpwstr>
      </vt:variant>
      <vt:variant>
        <vt:i4>1638463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_Toc197594064</vt:lpwstr>
      </vt:variant>
      <vt:variant>
        <vt:i4>1638463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_Toc197594063</vt:lpwstr>
      </vt:variant>
      <vt:variant>
        <vt:i4>1638463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_Toc197594062</vt:lpwstr>
      </vt:variant>
      <vt:variant>
        <vt:i4>1638463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_Toc197594061</vt:lpwstr>
      </vt:variant>
      <vt:variant>
        <vt:i4>1638463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_Toc197594060</vt:lpwstr>
      </vt:variant>
      <vt:variant>
        <vt:i4>1703999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_Toc197594059</vt:lpwstr>
      </vt:variant>
      <vt:variant>
        <vt:i4>1703999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_Toc197594058</vt:lpwstr>
      </vt:variant>
      <vt:variant>
        <vt:i4>1703999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_Toc197594057</vt:lpwstr>
      </vt:variant>
      <vt:variant>
        <vt:i4>1703999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_Toc197594056</vt:lpwstr>
      </vt:variant>
      <vt:variant>
        <vt:i4>1703999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_Toc197594055</vt:lpwstr>
      </vt:variant>
      <vt:variant>
        <vt:i4>1703999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_Toc197594054</vt:lpwstr>
      </vt:variant>
      <vt:variant>
        <vt:i4>1703999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_Toc197594053</vt:lpwstr>
      </vt:variant>
      <vt:variant>
        <vt:i4>1703999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_Toc197594052</vt:lpwstr>
      </vt:variant>
      <vt:variant>
        <vt:i4>1703999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_Toc197594051</vt:lpwstr>
      </vt:variant>
      <vt:variant>
        <vt:i4>1703999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_Toc197594050</vt:lpwstr>
      </vt:variant>
      <vt:variant>
        <vt:i4>1769535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_Toc197594049</vt:lpwstr>
      </vt:variant>
      <vt:variant>
        <vt:i4>1769535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_Toc197594048</vt:lpwstr>
      </vt:variant>
      <vt:variant>
        <vt:i4>1769535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_Toc197594047</vt:lpwstr>
      </vt:variant>
      <vt:variant>
        <vt:i4>1769535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_Toc197594046</vt:lpwstr>
      </vt:variant>
      <vt:variant>
        <vt:i4>1769535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_Toc197594045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Reunião</dc:title>
  <dc:subject/>
  <dc:creator>PMO</dc:creator>
  <cp:keywords/>
  <dc:description/>
  <cp:lastModifiedBy>Lígia Silva</cp:lastModifiedBy>
  <cp:revision>6</cp:revision>
  <cp:lastPrinted>2024-10-28T18:16:00Z</cp:lastPrinted>
  <dcterms:created xsi:type="dcterms:W3CDTF">2025-03-10T13:09:00Z</dcterms:created>
  <dcterms:modified xsi:type="dcterms:W3CDTF">2025-11-19T16:05:00Z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ão">
    <vt:lpwstr>1.0</vt:lpwstr>
  </property>
  <property fmtid="{D5CDD505-2E9C-101B-9397-08002B2CF9AE}" pid="3" name="Data de Emissão">
    <vt:filetime>2025-02-14T10:00:00Z</vt:filetime>
  </property>
  <property fmtid="{D5CDD505-2E9C-101B-9397-08002B2CF9AE}" pid="4" name="Idioma">
    <vt:lpwstr>Português</vt:lpwstr>
  </property>
  <property fmtid="{D5CDD505-2E9C-101B-9397-08002B2CF9AE}" pid="5" name="Contacto Proprietário">
    <vt:lpwstr>pmo@inesctec.pt</vt:lpwstr>
  </property>
</Properties>
</file>