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E33D75" w14:textId="77777777" w:rsidR="00320923" w:rsidRPr="00320923" w:rsidRDefault="00DC17F4" w:rsidP="00DC17F4">
      <w:pPr>
        <w:pStyle w:val="TOCHeading"/>
        <w:jc w:val="center"/>
        <w:rPr>
          <w:sz w:val="40"/>
          <w:szCs w:val="40"/>
          <w:lang w:val="pt-PT"/>
        </w:rPr>
      </w:pPr>
      <w:r w:rsidRPr="00320923">
        <w:rPr>
          <w:sz w:val="40"/>
          <w:szCs w:val="40"/>
          <w:lang w:val="pt-PT"/>
        </w:rPr>
        <w:t>ATA DE REUNIÃO</w:t>
      </w:r>
    </w:p>
    <w:p w14:paraId="66C1B25A" w14:textId="77777777" w:rsidR="000E337A" w:rsidRDefault="000E337A" w:rsidP="00DC17F4"/>
    <w:tbl>
      <w:tblPr>
        <w:tblW w:w="4917" w:type="pct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8"/>
        <w:gridCol w:w="6096"/>
      </w:tblGrid>
      <w:tr w:rsidR="000E337A" w:rsidRPr="00385AEC" w14:paraId="3FEF4296" w14:textId="77777777" w:rsidTr="003851F5">
        <w:tc>
          <w:tcPr>
            <w:tcW w:w="2268" w:type="dxa"/>
          </w:tcPr>
          <w:p w14:paraId="7991FCB9" w14:textId="114F2BBC" w:rsidR="000E337A" w:rsidRPr="00140FF2" w:rsidRDefault="000E337A" w:rsidP="00753DEC">
            <w:pPr>
              <w:pStyle w:val="TtulodoFormulrio"/>
              <w:spacing w:after="0"/>
              <w:rPr>
                <w:noProof/>
                <w:sz w:val="24"/>
                <w:szCs w:val="24"/>
              </w:rPr>
            </w:pPr>
            <w:r w:rsidRPr="003249EF">
              <w:rPr>
                <w:b/>
                <w:bCs/>
                <w:smallCaps/>
                <w:noProof/>
                <w:color w:val="auto"/>
                <w:sz w:val="24"/>
                <w:szCs w:val="24"/>
                <w:lang w:bidi="pt-PT"/>
              </w:rPr>
              <w:t>Designação Projeto</w:t>
            </w:r>
            <w:r w:rsidRPr="003249EF">
              <w:rPr>
                <w:noProof/>
                <w:color w:val="auto"/>
                <w:sz w:val="24"/>
                <w:szCs w:val="24"/>
                <w:lang w:bidi="pt-PT"/>
              </w:rPr>
              <w:t>:</w:t>
            </w:r>
          </w:p>
        </w:tc>
        <w:tc>
          <w:tcPr>
            <w:tcW w:w="6096" w:type="dxa"/>
          </w:tcPr>
          <w:p w14:paraId="709930BA" w14:textId="61372B67" w:rsidR="000E337A" w:rsidRPr="00385AEC" w:rsidRDefault="000E337A" w:rsidP="00753DEC">
            <w:pPr>
              <w:pStyle w:val="TextodaTabela"/>
              <w:spacing w:after="0"/>
              <w:rPr>
                <w:noProof/>
              </w:rPr>
            </w:pPr>
            <w:r w:rsidRPr="00385AEC">
              <w:rPr>
                <w:noProof/>
                <w:lang w:bidi="pt-PT"/>
              </w:rPr>
              <w:t>[</w:t>
            </w:r>
            <w:r>
              <w:rPr>
                <w:noProof/>
                <w:lang w:bidi="pt-PT"/>
              </w:rPr>
              <w:t>nome curto</w:t>
            </w:r>
            <w:r w:rsidR="005D76FC">
              <w:rPr>
                <w:noProof/>
                <w:lang w:bidi="pt-PT"/>
              </w:rPr>
              <w:t>; ou designação por extenso</w:t>
            </w:r>
            <w:r>
              <w:rPr>
                <w:noProof/>
                <w:lang w:bidi="pt-PT"/>
              </w:rPr>
              <w:t xml:space="preserve"> do projeto</w:t>
            </w:r>
            <w:r w:rsidRPr="00385AEC">
              <w:rPr>
                <w:noProof/>
                <w:lang w:bidi="pt-PT"/>
              </w:rPr>
              <w:t>]</w:t>
            </w:r>
          </w:p>
        </w:tc>
      </w:tr>
      <w:tr w:rsidR="000E337A" w:rsidRPr="00385AEC" w14:paraId="3B6CC037" w14:textId="77777777" w:rsidTr="003851F5">
        <w:tc>
          <w:tcPr>
            <w:tcW w:w="2268" w:type="dxa"/>
          </w:tcPr>
          <w:p w14:paraId="6E50A096" w14:textId="2E554E06" w:rsidR="000E337A" w:rsidRPr="00140FF2" w:rsidRDefault="000E337A" w:rsidP="00753DEC">
            <w:pPr>
              <w:pStyle w:val="TtulodoFormulrio"/>
              <w:spacing w:after="0"/>
              <w:rPr>
                <w:b/>
                <w:bCs/>
                <w:noProof/>
                <w:sz w:val="24"/>
                <w:szCs w:val="24"/>
                <w:lang w:bidi="pt-PT"/>
              </w:rPr>
            </w:pPr>
            <w:r w:rsidRPr="003249EF">
              <w:rPr>
                <w:b/>
                <w:bCs/>
                <w:smallCaps/>
                <w:noProof/>
                <w:color w:val="auto"/>
                <w:sz w:val="24"/>
                <w:szCs w:val="24"/>
                <w:lang w:bidi="pt-PT"/>
              </w:rPr>
              <w:t>Localização</w:t>
            </w:r>
            <w:r w:rsidRPr="003249EF">
              <w:rPr>
                <w:b/>
                <w:bCs/>
                <w:noProof/>
                <w:color w:val="auto"/>
                <w:sz w:val="24"/>
                <w:szCs w:val="24"/>
                <w:lang w:bidi="pt-PT"/>
              </w:rPr>
              <w:t>:</w:t>
            </w:r>
          </w:p>
        </w:tc>
        <w:tc>
          <w:tcPr>
            <w:tcW w:w="6096" w:type="dxa"/>
          </w:tcPr>
          <w:p w14:paraId="262D85A5" w14:textId="4AF984FE" w:rsidR="000E337A" w:rsidRPr="00385AEC" w:rsidRDefault="000E337A" w:rsidP="00753DEC">
            <w:pPr>
              <w:pStyle w:val="TextodaTabela"/>
              <w:spacing w:after="0"/>
              <w:rPr>
                <w:noProof/>
                <w:lang w:bidi="pt-PT"/>
              </w:rPr>
            </w:pPr>
            <w:r w:rsidRPr="00385AEC">
              <w:rPr>
                <w:noProof/>
                <w:lang w:bidi="pt-PT"/>
              </w:rPr>
              <w:t>[</w:t>
            </w:r>
            <w:r>
              <w:rPr>
                <w:noProof/>
                <w:lang w:bidi="pt-PT"/>
              </w:rPr>
              <w:t>online</w:t>
            </w:r>
            <w:r w:rsidR="00753DEC">
              <w:rPr>
                <w:noProof/>
                <w:lang w:bidi="pt-PT"/>
              </w:rPr>
              <w:t>;</w:t>
            </w:r>
            <w:r>
              <w:rPr>
                <w:noProof/>
                <w:lang w:bidi="pt-PT"/>
              </w:rPr>
              <w:t xml:space="preserve"> ou nome da entidade onde decorreu a reunião</w:t>
            </w:r>
            <w:r w:rsidRPr="00385AEC">
              <w:rPr>
                <w:noProof/>
                <w:lang w:bidi="pt-PT"/>
              </w:rPr>
              <w:t>]</w:t>
            </w:r>
          </w:p>
        </w:tc>
      </w:tr>
      <w:tr w:rsidR="000E337A" w:rsidRPr="00385AEC" w14:paraId="3E2DC0AC" w14:textId="77777777" w:rsidTr="003851F5">
        <w:tc>
          <w:tcPr>
            <w:tcW w:w="2268" w:type="dxa"/>
          </w:tcPr>
          <w:p w14:paraId="58DA4770" w14:textId="4008D392" w:rsidR="000E337A" w:rsidRPr="00140FF2" w:rsidRDefault="000E337A" w:rsidP="00753DEC">
            <w:pPr>
              <w:pStyle w:val="TtulodoFormulrio"/>
              <w:spacing w:after="0"/>
              <w:rPr>
                <w:b/>
                <w:bCs/>
                <w:noProof/>
                <w:sz w:val="24"/>
                <w:szCs w:val="24"/>
              </w:rPr>
            </w:pPr>
            <w:r w:rsidRPr="003249EF">
              <w:rPr>
                <w:b/>
                <w:bCs/>
                <w:smallCaps/>
                <w:noProof/>
                <w:color w:val="auto"/>
                <w:sz w:val="24"/>
                <w:szCs w:val="24"/>
                <w:lang w:bidi="pt-PT"/>
              </w:rPr>
              <w:t>Data</w:t>
            </w:r>
            <w:r w:rsidR="00DF41BB" w:rsidRPr="003249EF">
              <w:rPr>
                <w:b/>
                <w:bCs/>
                <w:smallCaps/>
                <w:noProof/>
                <w:color w:val="auto"/>
                <w:sz w:val="24"/>
                <w:szCs w:val="24"/>
                <w:lang w:bidi="pt-PT"/>
              </w:rPr>
              <w:t>/Hora</w:t>
            </w:r>
            <w:r w:rsidRPr="003249EF">
              <w:rPr>
                <w:b/>
                <w:bCs/>
                <w:noProof/>
                <w:color w:val="auto"/>
                <w:sz w:val="24"/>
                <w:szCs w:val="24"/>
                <w:lang w:bidi="pt-PT"/>
              </w:rPr>
              <w:t>:</w:t>
            </w:r>
          </w:p>
        </w:tc>
        <w:tc>
          <w:tcPr>
            <w:tcW w:w="6096" w:type="dxa"/>
          </w:tcPr>
          <w:p w14:paraId="48F37073" w14:textId="5E10A3D5" w:rsidR="000E337A" w:rsidRPr="00385AEC" w:rsidRDefault="000E337A" w:rsidP="00753DEC">
            <w:pPr>
              <w:pStyle w:val="TextodaTabela"/>
              <w:spacing w:after="0"/>
              <w:rPr>
                <w:noProof/>
              </w:rPr>
            </w:pPr>
            <w:r w:rsidRPr="00385AEC">
              <w:rPr>
                <w:noProof/>
                <w:lang w:bidi="pt-PT"/>
              </w:rPr>
              <w:t>[</w:t>
            </w:r>
            <w:r>
              <w:rPr>
                <w:noProof/>
                <w:lang w:bidi="pt-PT"/>
              </w:rPr>
              <w:t>d</w:t>
            </w:r>
            <w:r w:rsidRPr="00385AEC">
              <w:rPr>
                <w:noProof/>
                <w:lang w:bidi="pt-PT"/>
              </w:rPr>
              <w:t>ata</w:t>
            </w:r>
            <w:r>
              <w:rPr>
                <w:noProof/>
                <w:lang w:bidi="pt-PT"/>
              </w:rPr>
              <w:t xml:space="preserve"> da reunião</w:t>
            </w:r>
            <w:r w:rsidRPr="00385AEC">
              <w:rPr>
                <w:noProof/>
                <w:lang w:bidi="pt-PT"/>
              </w:rPr>
              <w:t>]</w:t>
            </w:r>
            <w:r w:rsidR="00DF41BB">
              <w:rPr>
                <w:noProof/>
                <w:lang w:bidi="pt-PT"/>
              </w:rPr>
              <w:t>/[hora da reunião]</w:t>
            </w:r>
          </w:p>
        </w:tc>
      </w:tr>
      <w:tr w:rsidR="006C303E" w:rsidRPr="00385AEC" w14:paraId="45C92E9F" w14:textId="77777777" w:rsidTr="003851F5">
        <w:tc>
          <w:tcPr>
            <w:tcW w:w="2268" w:type="dxa"/>
          </w:tcPr>
          <w:p w14:paraId="39302D6B" w14:textId="27C55513" w:rsidR="006C303E" w:rsidRPr="00140FF2" w:rsidRDefault="006C303E" w:rsidP="00753DEC">
            <w:pPr>
              <w:pStyle w:val="TtulodoFormulrio"/>
              <w:spacing w:after="0"/>
              <w:rPr>
                <w:b/>
                <w:bCs/>
                <w:noProof/>
                <w:sz w:val="24"/>
                <w:szCs w:val="24"/>
              </w:rPr>
            </w:pPr>
            <w:r>
              <w:rPr>
                <w:b/>
                <w:bCs/>
                <w:smallCaps/>
                <w:noProof/>
                <w:color w:val="auto"/>
                <w:sz w:val="24"/>
                <w:szCs w:val="24"/>
                <w:lang w:bidi="pt-PT"/>
              </w:rPr>
              <w:t>Objetivo da Reunião</w:t>
            </w:r>
            <w:r w:rsidRPr="003249EF">
              <w:rPr>
                <w:b/>
                <w:bCs/>
                <w:noProof/>
                <w:color w:val="auto"/>
                <w:sz w:val="24"/>
                <w:szCs w:val="24"/>
                <w:lang w:bidi="pt-PT"/>
              </w:rPr>
              <w:t>:</w:t>
            </w:r>
          </w:p>
        </w:tc>
        <w:tc>
          <w:tcPr>
            <w:tcW w:w="6096" w:type="dxa"/>
          </w:tcPr>
          <w:p w14:paraId="084B24A3" w14:textId="7F4BF000" w:rsidR="006C303E" w:rsidRPr="00385AEC" w:rsidRDefault="006C303E" w:rsidP="00753DEC">
            <w:pPr>
              <w:pStyle w:val="TextodaTabela"/>
              <w:spacing w:after="0"/>
              <w:rPr>
                <w:noProof/>
              </w:rPr>
            </w:pPr>
            <w:r w:rsidRPr="00385AEC">
              <w:rPr>
                <w:noProof/>
                <w:lang w:bidi="pt-PT"/>
              </w:rPr>
              <w:t>[</w:t>
            </w:r>
            <w:r w:rsidR="00753DEC">
              <w:rPr>
                <w:noProof/>
                <w:lang w:bidi="pt-PT"/>
              </w:rPr>
              <w:t xml:space="preserve">reunião de </w:t>
            </w:r>
            <w:r w:rsidR="00753DEC" w:rsidRPr="00716E33">
              <w:rPr>
                <w:i/>
                <w:iCs/>
                <w:noProof/>
                <w:lang w:bidi="pt-PT"/>
              </w:rPr>
              <w:t>kickoff</w:t>
            </w:r>
            <w:r w:rsidR="00753DEC">
              <w:rPr>
                <w:noProof/>
                <w:lang w:bidi="pt-PT"/>
              </w:rPr>
              <w:t xml:space="preserve">; reunião de </w:t>
            </w:r>
            <w:r w:rsidR="00753DEC" w:rsidRPr="00716E33">
              <w:rPr>
                <w:i/>
                <w:iCs/>
                <w:noProof/>
                <w:lang w:bidi="pt-PT"/>
              </w:rPr>
              <w:t>steering</w:t>
            </w:r>
            <w:r w:rsidR="00B06592">
              <w:rPr>
                <w:i/>
                <w:iCs/>
                <w:noProof/>
                <w:lang w:bidi="pt-PT"/>
              </w:rPr>
              <w:t>,</w:t>
            </w:r>
            <w:r w:rsidR="00753DEC">
              <w:rPr>
                <w:noProof/>
                <w:lang w:bidi="pt-PT"/>
              </w:rPr>
              <w:t xml:space="preserve"> reunião de </w:t>
            </w:r>
            <w:r w:rsidR="00753DEC" w:rsidRPr="00716E33">
              <w:rPr>
                <w:i/>
                <w:iCs/>
                <w:noProof/>
                <w:lang w:bidi="pt-PT"/>
              </w:rPr>
              <w:t>status</w:t>
            </w:r>
            <w:r w:rsidR="00753DEC">
              <w:rPr>
                <w:noProof/>
                <w:lang w:bidi="pt-PT"/>
              </w:rPr>
              <w:t xml:space="preserve"> ou reunião de projeto]</w:t>
            </w:r>
          </w:p>
        </w:tc>
      </w:tr>
    </w:tbl>
    <w:p w14:paraId="6164A91E" w14:textId="0F8CB135" w:rsidR="001D060B" w:rsidRPr="001D060B" w:rsidRDefault="006C4B60" w:rsidP="00753DEC">
      <w:pPr>
        <w:pStyle w:val="TituloControloDocumental"/>
      </w:pPr>
      <w:r w:rsidRPr="00753DEC">
        <w:t>A</w:t>
      </w:r>
      <w:r w:rsidR="001D060B" w:rsidRPr="00753DEC">
        <w:t>genda</w:t>
      </w:r>
    </w:p>
    <w:p w14:paraId="0DF39D34" w14:textId="49351B79" w:rsidR="009B355E" w:rsidRPr="007742BF" w:rsidRDefault="007742BF" w:rsidP="007742BF">
      <w:pPr>
        <w:pStyle w:val="ListParagraph"/>
        <w:numPr>
          <w:ilvl w:val="0"/>
          <w:numId w:val="74"/>
        </w:numPr>
        <w:rPr>
          <w:b/>
          <w:bCs/>
          <w:sz w:val="22"/>
          <w:szCs w:val="22"/>
        </w:rPr>
      </w:pPr>
      <w:r w:rsidRPr="007742BF">
        <w:rPr>
          <w:sz w:val="22"/>
          <w:szCs w:val="22"/>
        </w:rPr>
        <w:t>[</w:t>
      </w:r>
      <w:r>
        <w:rPr>
          <w:sz w:val="22"/>
          <w:szCs w:val="22"/>
        </w:rPr>
        <w:t>item de agenda]</w:t>
      </w:r>
    </w:p>
    <w:p w14:paraId="61F6D54C" w14:textId="2351B6FC" w:rsidR="007742BF" w:rsidRPr="007742BF" w:rsidRDefault="007742BF" w:rsidP="007742BF">
      <w:pPr>
        <w:pStyle w:val="ListParagraph"/>
        <w:numPr>
          <w:ilvl w:val="0"/>
          <w:numId w:val="74"/>
        </w:numPr>
        <w:rPr>
          <w:b/>
          <w:bCs/>
          <w:sz w:val="22"/>
          <w:szCs w:val="22"/>
        </w:rPr>
      </w:pPr>
      <w:r>
        <w:rPr>
          <w:sz w:val="22"/>
          <w:szCs w:val="22"/>
        </w:rPr>
        <w:t>[…]</w:t>
      </w:r>
    </w:p>
    <w:p w14:paraId="08B07529" w14:textId="6D6AFCD9" w:rsidR="00140FF2" w:rsidRPr="00140FF2" w:rsidRDefault="00140FF2" w:rsidP="00753DEC">
      <w:pPr>
        <w:pStyle w:val="TituloControloDocumental"/>
      </w:pPr>
      <w:r>
        <w:t>P</w:t>
      </w:r>
      <w:r w:rsidR="006C4B60">
        <w:t>articipantes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247"/>
        <w:gridCol w:w="4248"/>
      </w:tblGrid>
      <w:tr w:rsidR="009B355E" w14:paraId="5741277B" w14:textId="77777777" w:rsidTr="00140F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4247" w:type="dxa"/>
          </w:tcPr>
          <w:p w14:paraId="640B6F4B" w14:textId="77777777" w:rsidR="009B355E" w:rsidRDefault="00000000">
            <w:r>
              <w:t>Nome</w:t>
            </w:r>
          </w:p>
        </w:tc>
        <w:tc>
          <w:tcPr>
            <w:tcW w:w="4248" w:type="dxa"/>
          </w:tcPr>
          <w:p w14:paraId="25B97819" w14:textId="316B13B8" w:rsidR="009B355E" w:rsidRDefault="00140FF2">
            <w:r>
              <w:t>Entidade</w:t>
            </w:r>
          </w:p>
        </w:tc>
      </w:tr>
      <w:tr w:rsidR="009B355E" w14:paraId="3BA016BD" w14:textId="77777777" w:rsidTr="00140FF2">
        <w:tc>
          <w:tcPr>
            <w:tcW w:w="4247" w:type="dxa"/>
          </w:tcPr>
          <w:p w14:paraId="79946FB3" w14:textId="7A2FD70D" w:rsidR="009B355E" w:rsidRDefault="00140FF2">
            <w:r>
              <w:t>[nome 1]</w:t>
            </w:r>
          </w:p>
        </w:tc>
        <w:tc>
          <w:tcPr>
            <w:tcW w:w="4248" w:type="dxa"/>
          </w:tcPr>
          <w:p w14:paraId="4E8E13F2" w14:textId="44858B7A" w:rsidR="009B355E" w:rsidRDefault="00140FF2">
            <w:r>
              <w:t xml:space="preserve">[entidade </w:t>
            </w:r>
            <w:r w:rsidR="000917FC">
              <w:t>A</w:t>
            </w:r>
            <w:r>
              <w:t>]</w:t>
            </w:r>
          </w:p>
        </w:tc>
      </w:tr>
      <w:tr w:rsidR="009B355E" w14:paraId="2A097450" w14:textId="77777777" w:rsidTr="00140FF2">
        <w:tc>
          <w:tcPr>
            <w:tcW w:w="4247" w:type="dxa"/>
          </w:tcPr>
          <w:p w14:paraId="774BBFD2" w14:textId="7B416D20" w:rsidR="009B355E" w:rsidRDefault="00140FF2">
            <w:r>
              <w:t>[</w:t>
            </w:r>
            <w:r w:rsidR="000917FC">
              <w:t>…</w:t>
            </w:r>
            <w:r>
              <w:t>]</w:t>
            </w:r>
          </w:p>
        </w:tc>
        <w:tc>
          <w:tcPr>
            <w:tcW w:w="4248" w:type="dxa"/>
          </w:tcPr>
          <w:p w14:paraId="300AD13A" w14:textId="1D2493D6" w:rsidR="009B355E" w:rsidRDefault="00140FF2">
            <w:r>
              <w:t>[</w:t>
            </w:r>
            <w:r w:rsidR="000917FC">
              <w:t>…</w:t>
            </w:r>
            <w:r>
              <w:t>]</w:t>
            </w:r>
          </w:p>
        </w:tc>
      </w:tr>
    </w:tbl>
    <w:p w14:paraId="762B442F" w14:textId="6679DD52" w:rsidR="006C4B60" w:rsidRDefault="006C4B60" w:rsidP="00753DEC">
      <w:pPr>
        <w:pStyle w:val="TituloControloDocumental"/>
      </w:pPr>
      <w:r>
        <w:t>Pontos discutidos/principais decisões</w:t>
      </w:r>
    </w:p>
    <w:p w14:paraId="2B6DDD11" w14:textId="2A3EE7D2" w:rsidR="009B355E" w:rsidRDefault="006C4B60" w:rsidP="006C4B60">
      <w:pPr>
        <w:pStyle w:val="ListParagraph"/>
        <w:numPr>
          <w:ilvl w:val="0"/>
          <w:numId w:val="71"/>
        </w:numPr>
      </w:pPr>
      <w:r>
        <w:t>[ponto 1]</w:t>
      </w:r>
    </w:p>
    <w:p w14:paraId="0C25E025" w14:textId="218EF0AA" w:rsidR="006C4B60" w:rsidRDefault="006C4B60" w:rsidP="000917FC">
      <w:pPr>
        <w:pStyle w:val="ListParagraph"/>
        <w:numPr>
          <w:ilvl w:val="0"/>
          <w:numId w:val="71"/>
        </w:numPr>
      </w:pPr>
      <w:r>
        <w:t>[</w:t>
      </w:r>
      <w:r w:rsidR="000917FC">
        <w:t>…</w:t>
      </w:r>
      <w:r>
        <w:t>]</w:t>
      </w:r>
    </w:p>
    <w:p w14:paraId="4AC9687A" w14:textId="75F1BE4A" w:rsidR="000917FC" w:rsidRDefault="000917FC" w:rsidP="00753DEC">
      <w:pPr>
        <w:pStyle w:val="TituloControloDocumental"/>
      </w:pPr>
      <w:r>
        <w:t>Ações a desenvolver e responsabilidades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1"/>
        <w:gridCol w:w="2832"/>
        <w:gridCol w:w="2832"/>
      </w:tblGrid>
      <w:tr w:rsidR="009B355E" w14:paraId="117CE2B4" w14:textId="77777777" w:rsidTr="000917F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2831" w:type="dxa"/>
          </w:tcPr>
          <w:p w14:paraId="5C560696" w14:textId="77777777" w:rsidR="009B355E" w:rsidRDefault="00000000">
            <w:r>
              <w:t>Ação</w:t>
            </w:r>
          </w:p>
        </w:tc>
        <w:tc>
          <w:tcPr>
            <w:tcW w:w="2832" w:type="dxa"/>
          </w:tcPr>
          <w:p w14:paraId="6B477E35" w14:textId="77777777" w:rsidR="009B355E" w:rsidRDefault="00000000">
            <w:r>
              <w:t>Responsável</w:t>
            </w:r>
          </w:p>
        </w:tc>
        <w:tc>
          <w:tcPr>
            <w:tcW w:w="2832" w:type="dxa"/>
          </w:tcPr>
          <w:p w14:paraId="30C1AFAA" w14:textId="07664666" w:rsidR="009B355E" w:rsidRDefault="000917FC">
            <w:r>
              <w:t>Entidade</w:t>
            </w:r>
          </w:p>
        </w:tc>
      </w:tr>
      <w:tr w:rsidR="009B355E" w14:paraId="470B414A" w14:textId="77777777" w:rsidTr="000917FC">
        <w:tc>
          <w:tcPr>
            <w:tcW w:w="2831" w:type="dxa"/>
          </w:tcPr>
          <w:p w14:paraId="7F11D3FA" w14:textId="77F64EFD" w:rsidR="009B355E" w:rsidRDefault="000917FC">
            <w:r>
              <w:t>[ação 1]</w:t>
            </w:r>
          </w:p>
        </w:tc>
        <w:tc>
          <w:tcPr>
            <w:tcW w:w="2832" w:type="dxa"/>
          </w:tcPr>
          <w:p w14:paraId="69FE0DB0" w14:textId="4E75136C" w:rsidR="009B355E" w:rsidRDefault="000917FC">
            <w:r>
              <w:t>[nome X]</w:t>
            </w:r>
          </w:p>
        </w:tc>
        <w:tc>
          <w:tcPr>
            <w:tcW w:w="2832" w:type="dxa"/>
          </w:tcPr>
          <w:p w14:paraId="525FFA1E" w14:textId="1A4962DF" w:rsidR="009B355E" w:rsidRDefault="000917FC">
            <w:r>
              <w:t>[entidade A]</w:t>
            </w:r>
          </w:p>
        </w:tc>
      </w:tr>
      <w:tr w:rsidR="009B355E" w14:paraId="6C150E2C" w14:textId="77777777" w:rsidTr="000917FC">
        <w:tc>
          <w:tcPr>
            <w:tcW w:w="2831" w:type="dxa"/>
          </w:tcPr>
          <w:p w14:paraId="7FC7FCD0" w14:textId="255FD3D3" w:rsidR="009B355E" w:rsidRDefault="000917FC">
            <w:r>
              <w:t>[…]</w:t>
            </w:r>
          </w:p>
        </w:tc>
        <w:tc>
          <w:tcPr>
            <w:tcW w:w="2832" w:type="dxa"/>
          </w:tcPr>
          <w:p w14:paraId="363AB332" w14:textId="4D75B979" w:rsidR="009B355E" w:rsidRDefault="000917FC">
            <w:r>
              <w:t>[…]</w:t>
            </w:r>
          </w:p>
        </w:tc>
        <w:tc>
          <w:tcPr>
            <w:tcW w:w="2832" w:type="dxa"/>
          </w:tcPr>
          <w:p w14:paraId="04F953EB" w14:textId="390690A3" w:rsidR="009B355E" w:rsidRDefault="000917FC">
            <w:r>
              <w:t>[…]</w:t>
            </w:r>
          </w:p>
        </w:tc>
      </w:tr>
    </w:tbl>
    <w:p w14:paraId="6A5C2A3A" w14:textId="50E8F8CE" w:rsidR="000917FC" w:rsidRDefault="000460C4" w:rsidP="00753DEC">
      <w:pPr>
        <w:pStyle w:val="TituloControloDocumental"/>
      </w:pPr>
      <w:r>
        <w:t>Notas adicionais</w:t>
      </w:r>
    </w:p>
    <w:p w14:paraId="0A8FB948" w14:textId="385C28FF" w:rsidR="000917FC" w:rsidRDefault="000460C4" w:rsidP="000917FC">
      <w:r>
        <w:t>[notas adicionais]</w:t>
      </w:r>
    </w:p>
    <w:sectPr w:rsidR="000917FC" w:rsidSect="00A829C1">
      <w:headerReference w:type="default" r:id="rId8"/>
      <w:footerReference w:type="default" r:id="rId9"/>
      <w:pgSz w:w="11907" w:h="16840" w:code="9"/>
      <w:pgMar w:top="1985" w:right="1701" w:bottom="1701" w:left="1701" w:header="851" w:footer="8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149814" w14:textId="77777777" w:rsidR="00AE6E6F" w:rsidRDefault="00AE6E6F" w:rsidP="00051B2B">
      <w:r>
        <w:separator/>
      </w:r>
    </w:p>
    <w:p w14:paraId="3E1B3DFD" w14:textId="77777777" w:rsidR="00AE6E6F" w:rsidRDefault="00AE6E6F" w:rsidP="00051B2B"/>
    <w:p w14:paraId="3625DD2A" w14:textId="77777777" w:rsidR="00AE6E6F" w:rsidRDefault="00AE6E6F" w:rsidP="00051B2B"/>
  </w:endnote>
  <w:endnote w:type="continuationSeparator" w:id="0">
    <w:p w14:paraId="236F265E" w14:textId="77777777" w:rsidR="00AE6E6F" w:rsidRDefault="00AE6E6F" w:rsidP="00051B2B">
      <w:r>
        <w:continuationSeparator/>
      </w:r>
    </w:p>
    <w:p w14:paraId="7A1FB12C" w14:textId="77777777" w:rsidR="00AE6E6F" w:rsidRDefault="00AE6E6F" w:rsidP="00051B2B"/>
    <w:p w14:paraId="2CDCDAB3" w14:textId="77777777" w:rsidR="00AE6E6F" w:rsidRDefault="00AE6E6F" w:rsidP="00051B2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63199930"/>
      <w:docPartObj>
        <w:docPartGallery w:val="Page Numbers (Bottom of Page)"/>
        <w:docPartUnique/>
      </w:docPartObj>
    </w:sdtPr>
    <w:sdtContent>
      <w:sdt>
        <w:sdtPr>
          <w:id w:val="-1364050218"/>
          <w:docPartObj>
            <w:docPartGallery w:val="Page Numbers (Top of Page)"/>
            <w:docPartUnique/>
          </w:docPartObj>
        </w:sdtPr>
        <w:sdtContent>
          <w:p w14:paraId="044620B8" w14:textId="77777777" w:rsidR="00BA1112" w:rsidRPr="00DD3B84" w:rsidRDefault="00522235" w:rsidP="00D9687C">
            <w:pPr>
              <w:pStyle w:val="Rodap"/>
              <w:tabs>
                <w:tab w:val="clear" w:pos="8306"/>
                <w:tab w:val="right" w:pos="8505"/>
              </w:tabs>
              <w:jc w:val="left"/>
            </w:pPr>
            <w:r w:rsidRPr="00517719">
              <w:rPr>
                <w:rFonts w:cs="Arial"/>
                <w:i/>
                <w:iCs/>
                <w:color w:val="808080"/>
                <w:sz w:val="18"/>
                <w:szCs w:val="18"/>
              </w:rPr>
              <w:t xml:space="preserve">Modelo de </w:t>
            </w:r>
            <w:r>
              <w:rPr>
                <w:rFonts w:cs="Arial"/>
                <w:i/>
                <w:iCs/>
                <w:color w:val="808080"/>
                <w:sz w:val="18"/>
                <w:szCs w:val="18"/>
              </w:rPr>
              <w:t>Ata de Reunião</w:t>
            </w:r>
            <w:r w:rsidRPr="00517719">
              <w:rPr>
                <w:rFonts w:cs="Arial"/>
                <w:i/>
                <w:iCs/>
                <w:color w:val="808080"/>
                <w:sz w:val="18"/>
                <w:szCs w:val="18"/>
              </w:rPr>
              <w:t xml:space="preserve"> do INESC TEC</w:t>
            </w:r>
            <w:r>
              <w:rPr>
                <w:rFonts w:cs="Arial"/>
                <w:i/>
                <w:iCs/>
                <w:color w:val="808080"/>
                <w:sz w:val="18"/>
                <w:szCs w:val="18"/>
              </w:rPr>
              <w:tab/>
            </w:r>
            <w:r w:rsidR="00BA1112" w:rsidRPr="00DD3B84">
              <w:tab/>
              <w:t xml:space="preserve">Página </w:t>
            </w:r>
            <w:r w:rsidR="00BA1112" w:rsidRPr="009C7680">
              <w:fldChar w:fldCharType="begin"/>
            </w:r>
            <w:r w:rsidR="00BA1112" w:rsidRPr="00DD3B84">
              <w:instrText>PAGE</w:instrText>
            </w:r>
            <w:r w:rsidR="00BA1112" w:rsidRPr="009C7680">
              <w:fldChar w:fldCharType="separate"/>
            </w:r>
            <w:r w:rsidR="00BA1112">
              <w:rPr>
                <w:noProof/>
              </w:rPr>
              <w:t>6</w:t>
            </w:r>
            <w:r w:rsidR="00BA1112" w:rsidRPr="009C7680">
              <w:fldChar w:fldCharType="end"/>
            </w:r>
            <w:r w:rsidR="00BA1112" w:rsidRPr="00DD3B84">
              <w:t xml:space="preserve"> de </w:t>
            </w:r>
            <w:r w:rsidR="00BA1112" w:rsidRPr="009C7680">
              <w:fldChar w:fldCharType="begin"/>
            </w:r>
            <w:r w:rsidR="00BA1112" w:rsidRPr="00DD3B84">
              <w:instrText>NUMPAGES</w:instrText>
            </w:r>
            <w:r w:rsidR="00BA1112" w:rsidRPr="009C7680">
              <w:fldChar w:fldCharType="separate"/>
            </w:r>
            <w:r w:rsidR="00BA1112">
              <w:rPr>
                <w:noProof/>
              </w:rPr>
              <w:t>8</w:t>
            </w:r>
            <w:r w:rsidR="00BA1112" w:rsidRPr="009C7680"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872797" w14:textId="77777777" w:rsidR="00AE6E6F" w:rsidRDefault="00AE6E6F" w:rsidP="00090BBE">
      <w:pPr>
        <w:spacing w:after="60"/>
      </w:pPr>
      <w:r>
        <w:separator/>
      </w:r>
    </w:p>
  </w:footnote>
  <w:footnote w:type="continuationSeparator" w:id="0">
    <w:p w14:paraId="52B5D0E4" w14:textId="77777777" w:rsidR="00AE6E6F" w:rsidRDefault="00AE6E6F" w:rsidP="00051B2B">
      <w:r>
        <w:continuationSeparator/>
      </w:r>
    </w:p>
  </w:footnote>
  <w:footnote w:type="continuationNotice" w:id="1">
    <w:p w14:paraId="5017E1D2" w14:textId="77777777" w:rsidR="00AE6E6F" w:rsidRDefault="00AE6E6F">
      <w:pPr>
        <w:spacing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A52BDA" w14:textId="77777777" w:rsidR="00522235" w:rsidRDefault="00522235" w:rsidP="00522235">
    <w:pPr>
      <w:pStyle w:val="Header"/>
      <w:jc w:val="right"/>
    </w:pPr>
    <w:r>
      <w:rPr>
        <w:rFonts w:cs="Arial"/>
        <w:noProof/>
      </w:rPr>
      <w:drawing>
        <wp:inline distT="0" distB="0" distL="0" distR="0" wp14:anchorId="7F3A9F5A" wp14:editId="07004718">
          <wp:extent cx="1362075" cy="400050"/>
          <wp:effectExtent l="0" t="0" r="0" b="0"/>
          <wp:docPr id="1287118631" name="Picture 155" descr="A blue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7118631" name="Picture 155" descr="A blue text on a black background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2075" cy="400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6B18DF1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2E72E2"/>
    <w:multiLevelType w:val="hybridMultilevel"/>
    <w:tmpl w:val="1E2603A0"/>
    <w:lvl w:ilvl="0" w:tplc="0816000F">
      <w:start w:val="1"/>
      <w:numFmt w:val="decimal"/>
      <w:lvlText w:val="%1."/>
      <w:lvlJc w:val="left"/>
      <w:pPr>
        <w:ind w:left="360" w:hanging="360"/>
      </w:p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2B46D01"/>
    <w:multiLevelType w:val="hybridMultilevel"/>
    <w:tmpl w:val="9960A7D6"/>
    <w:lvl w:ilvl="0" w:tplc="3A5C5F1A">
      <w:start w:val="1"/>
      <w:numFmt w:val="bullet"/>
      <w:pStyle w:val="ListParagraph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3674146"/>
    <w:multiLevelType w:val="hybridMultilevel"/>
    <w:tmpl w:val="A5B6D134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47B0CD3"/>
    <w:multiLevelType w:val="multilevel"/>
    <w:tmpl w:val="F5C647EA"/>
    <w:styleLink w:val="Numbering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04EA250A"/>
    <w:multiLevelType w:val="hybridMultilevel"/>
    <w:tmpl w:val="3A2654EA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506565A"/>
    <w:multiLevelType w:val="multilevel"/>
    <w:tmpl w:val="537298F6"/>
    <w:styleLink w:val="Alnea"/>
    <w:lvl w:ilvl="0">
      <w:start w:val="1"/>
      <w:numFmt w:val="decimal"/>
      <w:lvlText w:val="%1."/>
      <w:lvlJc w:val="left"/>
      <w:pPr>
        <w:ind w:left="567" w:hanging="283"/>
      </w:pPr>
      <w:rPr>
        <w:rFonts w:hint="default"/>
        <w:b/>
        <w:i w:val="0"/>
        <w:color w:val="0091BE"/>
        <w:sz w:val="21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7" w15:restartNumberingAfterBreak="0">
    <w:nsid w:val="068137DD"/>
    <w:multiLevelType w:val="hybridMultilevel"/>
    <w:tmpl w:val="046E366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6F511A8"/>
    <w:multiLevelType w:val="hybridMultilevel"/>
    <w:tmpl w:val="2FB6C000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0AC71A0D"/>
    <w:multiLevelType w:val="hybridMultilevel"/>
    <w:tmpl w:val="2BDAB32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0D616A50"/>
    <w:multiLevelType w:val="hybridMultilevel"/>
    <w:tmpl w:val="ABB02E6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0F560D33"/>
    <w:multiLevelType w:val="hybridMultilevel"/>
    <w:tmpl w:val="472859CE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1158052E"/>
    <w:multiLevelType w:val="hybridMultilevel"/>
    <w:tmpl w:val="B61601AE"/>
    <w:lvl w:ilvl="0" w:tplc="0816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23B1908"/>
    <w:multiLevelType w:val="hybridMultilevel"/>
    <w:tmpl w:val="61927178"/>
    <w:lvl w:ilvl="0" w:tplc="6824BCDC">
      <w:start w:val="1"/>
      <w:numFmt w:val="lowerRoman"/>
      <w:pStyle w:val="Sub-alnea"/>
      <w:lvlText w:val="%1."/>
      <w:lvlJc w:val="righ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30D186D"/>
    <w:multiLevelType w:val="hybridMultilevel"/>
    <w:tmpl w:val="5F60815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149C6420"/>
    <w:multiLevelType w:val="hybridMultilevel"/>
    <w:tmpl w:val="16DC32E2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8983788"/>
    <w:multiLevelType w:val="hybridMultilevel"/>
    <w:tmpl w:val="6D4A1470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C57609B"/>
    <w:multiLevelType w:val="hybridMultilevel"/>
    <w:tmpl w:val="FE06C964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2018000A"/>
    <w:multiLevelType w:val="hybridMultilevel"/>
    <w:tmpl w:val="F75C3B94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207A1FC6"/>
    <w:multiLevelType w:val="hybridMultilevel"/>
    <w:tmpl w:val="64406228"/>
    <w:lvl w:ilvl="0" w:tplc="F328D49E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6A860C62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5600D06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EDACA17A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41CA770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AC5E2BA4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AD86898E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AA749C6A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FAA63C2A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20" w15:restartNumberingAfterBreak="0">
    <w:nsid w:val="21D7622B"/>
    <w:multiLevelType w:val="hybridMultilevel"/>
    <w:tmpl w:val="48DA4EE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2252532F"/>
    <w:multiLevelType w:val="hybridMultilevel"/>
    <w:tmpl w:val="6A907CE6"/>
    <w:lvl w:ilvl="0" w:tplc="9A82EFB8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F7FE91FA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A1862BE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8EE6AC9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092AD510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69E87C6C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A3E868C4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BD247DCE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A6BE66D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22" w15:restartNumberingAfterBreak="0">
    <w:nsid w:val="23937819"/>
    <w:multiLevelType w:val="hybridMultilevel"/>
    <w:tmpl w:val="F4169606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246615AC"/>
    <w:multiLevelType w:val="hybridMultilevel"/>
    <w:tmpl w:val="C0505B5A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27DB2C54"/>
    <w:multiLevelType w:val="hybridMultilevel"/>
    <w:tmpl w:val="7DBE53F8"/>
    <w:lvl w:ilvl="0" w:tplc="0816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27F815B9"/>
    <w:multiLevelType w:val="hybridMultilevel"/>
    <w:tmpl w:val="7D0EE8DC"/>
    <w:lvl w:ilvl="0" w:tplc="256ABB6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90B48D2"/>
    <w:multiLevelType w:val="hybridMultilevel"/>
    <w:tmpl w:val="B2D2A13C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2B74485B"/>
    <w:multiLevelType w:val="hybridMultilevel"/>
    <w:tmpl w:val="8C3C3FF2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2BC13A74"/>
    <w:multiLevelType w:val="hybridMultilevel"/>
    <w:tmpl w:val="544EB3B4"/>
    <w:styleLink w:val="alnea0"/>
    <w:lvl w:ilvl="0" w:tplc="0816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816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BDD0A62"/>
    <w:multiLevelType w:val="hybridMultilevel"/>
    <w:tmpl w:val="C826F3F4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2E023F13"/>
    <w:multiLevelType w:val="hybridMultilevel"/>
    <w:tmpl w:val="23B67B8E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31246BAD"/>
    <w:multiLevelType w:val="hybridMultilevel"/>
    <w:tmpl w:val="652812FC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31FB284D"/>
    <w:multiLevelType w:val="multilevel"/>
    <w:tmpl w:val="0409001D"/>
    <w:styleLink w:val="Bulleted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331C6DA2"/>
    <w:multiLevelType w:val="hybridMultilevel"/>
    <w:tmpl w:val="0BF623E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34BB1AB2"/>
    <w:multiLevelType w:val="hybridMultilevel"/>
    <w:tmpl w:val="AFF6EB32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354D12C1"/>
    <w:multiLevelType w:val="hybridMultilevel"/>
    <w:tmpl w:val="32BA57CA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3B8770C7"/>
    <w:multiLevelType w:val="hybridMultilevel"/>
    <w:tmpl w:val="C6AC6034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3BC8249E"/>
    <w:multiLevelType w:val="hybridMultilevel"/>
    <w:tmpl w:val="D3607F8C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3F612D25"/>
    <w:multiLevelType w:val="hybridMultilevel"/>
    <w:tmpl w:val="3B00D65C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3FBB1DE2"/>
    <w:multiLevelType w:val="hybridMultilevel"/>
    <w:tmpl w:val="F58C8860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40A53B6E"/>
    <w:multiLevelType w:val="hybridMultilevel"/>
    <w:tmpl w:val="431267D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413A1042"/>
    <w:multiLevelType w:val="hybridMultilevel"/>
    <w:tmpl w:val="4D66AE9E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442865A1"/>
    <w:multiLevelType w:val="hybridMultilevel"/>
    <w:tmpl w:val="605AC9D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 w15:restartNumberingAfterBreak="0">
    <w:nsid w:val="45BE57D0"/>
    <w:multiLevelType w:val="hybridMultilevel"/>
    <w:tmpl w:val="167C0F18"/>
    <w:lvl w:ilvl="0" w:tplc="5D3AFF96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A2FABD5C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0C42B9E2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8EBA02C8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1A50C3DE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B6288B34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E2A0B0C8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9AA42042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F30A48E4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44" w15:restartNumberingAfterBreak="0">
    <w:nsid w:val="46DB0F7D"/>
    <w:multiLevelType w:val="hybridMultilevel"/>
    <w:tmpl w:val="B63C9EB2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5" w15:restartNumberingAfterBreak="0">
    <w:nsid w:val="48C6200E"/>
    <w:multiLevelType w:val="hybridMultilevel"/>
    <w:tmpl w:val="B6CE9CB6"/>
    <w:lvl w:ilvl="0" w:tplc="0816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160019">
      <w:start w:val="1"/>
      <w:numFmt w:val="lowerLetter"/>
      <w:lvlText w:val="%2."/>
      <w:lvlJc w:val="left"/>
      <w:pPr>
        <w:ind w:left="1080" w:hanging="360"/>
      </w:pPr>
    </w:lvl>
    <w:lvl w:ilvl="2" w:tplc="0816001B">
      <w:start w:val="1"/>
      <w:numFmt w:val="lowerRoman"/>
      <w:lvlText w:val="%3."/>
      <w:lvlJc w:val="right"/>
      <w:pPr>
        <w:ind w:left="1800" w:hanging="180"/>
      </w:pPr>
    </w:lvl>
    <w:lvl w:ilvl="3" w:tplc="0816000F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4CA92300"/>
    <w:multiLevelType w:val="hybridMultilevel"/>
    <w:tmpl w:val="6C742CFE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4CDA7E5A"/>
    <w:multiLevelType w:val="hybridMultilevel"/>
    <w:tmpl w:val="0B2AAEEE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4D090AE4"/>
    <w:multiLevelType w:val="hybridMultilevel"/>
    <w:tmpl w:val="3A84385E"/>
    <w:lvl w:ilvl="0" w:tplc="FC62BDFC">
      <w:start w:val="1"/>
      <w:numFmt w:val="upperLetter"/>
      <w:pStyle w:val="Anexos"/>
      <w:lvlText w:val="Anexo %1"/>
      <w:lvlJc w:val="left"/>
      <w:pPr>
        <w:ind w:left="360" w:hanging="360"/>
      </w:pPr>
      <w:rPr>
        <w:rFonts w:hint="default"/>
      </w:rPr>
    </w:lvl>
    <w:lvl w:ilvl="1" w:tplc="08160019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9" w15:restartNumberingAfterBreak="0">
    <w:nsid w:val="4EF12832"/>
    <w:multiLevelType w:val="hybridMultilevel"/>
    <w:tmpl w:val="DC94954A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0" w15:restartNumberingAfterBreak="0">
    <w:nsid w:val="5051724C"/>
    <w:multiLevelType w:val="hybridMultilevel"/>
    <w:tmpl w:val="2AE873A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 w15:restartNumberingAfterBreak="0">
    <w:nsid w:val="53DA2C37"/>
    <w:multiLevelType w:val="hybridMultilevel"/>
    <w:tmpl w:val="CF383F2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575A5EFC"/>
    <w:multiLevelType w:val="hybridMultilevel"/>
    <w:tmpl w:val="84A66598"/>
    <w:lvl w:ilvl="0" w:tplc="0816000F">
      <w:start w:val="1"/>
      <w:numFmt w:val="decimal"/>
      <w:lvlText w:val="%1."/>
      <w:lvlJc w:val="left"/>
      <w:pPr>
        <w:ind w:left="360" w:hanging="360"/>
      </w:p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</w:lvl>
    <w:lvl w:ilvl="3" w:tplc="0816000F" w:tentative="1">
      <w:start w:val="1"/>
      <w:numFmt w:val="decimal"/>
      <w:lvlText w:val="%4."/>
      <w:lvlJc w:val="left"/>
      <w:pPr>
        <w:ind w:left="2520" w:hanging="360"/>
      </w:p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</w:lvl>
    <w:lvl w:ilvl="6" w:tplc="0816000F" w:tentative="1">
      <w:start w:val="1"/>
      <w:numFmt w:val="decimal"/>
      <w:lvlText w:val="%7."/>
      <w:lvlJc w:val="left"/>
      <w:pPr>
        <w:ind w:left="4680" w:hanging="360"/>
      </w:p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57C90A86"/>
    <w:multiLevelType w:val="hybridMultilevel"/>
    <w:tmpl w:val="6E6A7632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4" w15:restartNumberingAfterBreak="0">
    <w:nsid w:val="57DC6989"/>
    <w:multiLevelType w:val="hybridMultilevel"/>
    <w:tmpl w:val="15223FBE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5" w15:restartNumberingAfterBreak="0">
    <w:nsid w:val="58EA41BB"/>
    <w:multiLevelType w:val="hybridMultilevel"/>
    <w:tmpl w:val="97482072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6" w15:restartNumberingAfterBreak="0">
    <w:nsid w:val="59B36008"/>
    <w:multiLevelType w:val="hybridMultilevel"/>
    <w:tmpl w:val="7C04304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7" w15:restartNumberingAfterBreak="0">
    <w:nsid w:val="5A606179"/>
    <w:multiLevelType w:val="hybridMultilevel"/>
    <w:tmpl w:val="A614D9FA"/>
    <w:lvl w:ilvl="0" w:tplc="C74ADE6C">
      <w:start w:val="1"/>
      <w:numFmt w:val="bullet"/>
      <w:pStyle w:val="listemtabela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8" w15:restartNumberingAfterBreak="0">
    <w:nsid w:val="5BC8500E"/>
    <w:multiLevelType w:val="hybridMultilevel"/>
    <w:tmpl w:val="9C862720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9" w15:restartNumberingAfterBreak="0">
    <w:nsid w:val="5BF518D6"/>
    <w:multiLevelType w:val="multilevel"/>
    <w:tmpl w:val="306875D0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851"/>
        </w:tabs>
        <w:ind w:left="851" w:hanging="851"/>
      </w:pPr>
      <w:rPr>
        <w:rFonts w:hint="default"/>
        <w:b w:val="0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851"/>
        </w:tabs>
        <w:ind w:left="851" w:hanging="851"/>
      </w:pPr>
      <w:rPr>
        <w:i w:val="0"/>
        <w:iCs w:val="0"/>
        <w:caps w:val="0"/>
        <w:smallCaps w:val="0"/>
        <w:strike w:val="0"/>
        <w:dstrike w:val="0"/>
        <w:noProof w:val="0"/>
        <w:vanish w:val="0"/>
        <w:color w:val="0091BE"/>
        <w:spacing w:val="0"/>
        <w:position w:val="0"/>
        <w:u w:val="none"/>
        <w:effect w:val="none"/>
        <w:vertAlign w:val="baseline"/>
        <w:em w:val="none"/>
        <w:lang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134"/>
        </w:tabs>
        <w:ind w:left="1134" w:hanging="1134"/>
      </w:pPr>
      <w:rPr>
        <w:rFonts w:hint="default"/>
        <w:b w:val="0"/>
        <w:sz w:val="21"/>
        <w:szCs w:val="21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418"/>
        </w:tabs>
        <w:ind w:left="1418" w:hanging="141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418"/>
        </w:tabs>
        <w:ind w:left="1418" w:hanging="1418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701"/>
        </w:tabs>
        <w:ind w:left="1701" w:hanging="1701"/>
      </w:pPr>
      <w:rPr>
        <w:rFonts w:hint="default"/>
      </w:rPr>
    </w:lvl>
    <w:lvl w:ilvl="7">
      <w:start w:val="1"/>
      <w:numFmt w:val="decimal"/>
      <w:lvlRestart w:val="0"/>
      <w:pStyle w:val="Heading8"/>
      <w:lvlText w:val="Req.%8."/>
      <w:lvlJc w:val="left"/>
      <w:pPr>
        <w:tabs>
          <w:tab w:val="num" w:pos="1021"/>
        </w:tabs>
        <w:ind w:left="1021" w:hanging="1021"/>
      </w:pPr>
      <w:rPr>
        <w:rFonts w:hint="default"/>
      </w:rPr>
    </w:lvl>
    <w:lvl w:ilvl="8">
      <w:start w:val="1"/>
      <w:numFmt w:val="decimal"/>
      <w:pStyle w:val="Heading9"/>
      <w:lvlText w:val="Com.%9."/>
      <w:lvlJc w:val="left"/>
      <w:pPr>
        <w:tabs>
          <w:tab w:val="num" w:pos="1021"/>
        </w:tabs>
        <w:ind w:left="1021" w:hanging="1021"/>
      </w:pPr>
      <w:rPr>
        <w:rFonts w:hint="default"/>
        <w:sz w:val="20"/>
      </w:rPr>
    </w:lvl>
  </w:abstractNum>
  <w:abstractNum w:abstractNumId="60" w15:restartNumberingAfterBreak="0">
    <w:nsid w:val="5C16751F"/>
    <w:multiLevelType w:val="hybridMultilevel"/>
    <w:tmpl w:val="E9F2A97E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1" w15:restartNumberingAfterBreak="0">
    <w:nsid w:val="5F8368FD"/>
    <w:multiLevelType w:val="hybridMultilevel"/>
    <w:tmpl w:val="15A4B764"/>
    <w:lvl w:ilvl="0" w:tplc="E8409AF4">
      <w:start w:val="1"/>
      <w:numFmt w:val="decimal"/>
      <w:pStyle w:val="Condies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63C00233"/>
    <w:multiLevelType w:val="hybridMultilevel"/>
    <w:tmpl w:val="37DEB76C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3" w15:restartNumberingAfterBreak="0">
    <w:nsid w:val="64BF437D"/>
    <w:multiLevelType w:val="hybridMultilevel"/>
    <w:tmpl w:val="9DAA051E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4" w15:restartNumberingAfterBreak="0">
    <w:nsid w:val="6ACD17B9"/>
    <w:multiLevelType w:val="hybridMultilevel"/>
    <w:tmpl w:val="F566E4DA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5" w15:restartNumberingAfterBreak="0">
    <w:nsid w:val="6AF33DC1"/>
    <w:multiLevelType w:val="hybridMultilevel"/>
    <w:tmpl w:val="D52A4612"/>
    <w:lvl w:ilvl="0" w:tplc="945024FC">
      <w:start w:val="1"/>
      <w:numFmt w:val="lowerLetter"/>
      <w:pStyle w:val="Alineas"/>
      <w:lvlText w:val="%1)"/>
      <w:lvlJc w:val="left"/>
      <w:pPr>
        <w:ind w:left="360" w:hanging="360"/>
      </w:pPr>
      <w:rPr>
        <w:rFonts w:hint="default"/>
        <w:caps w:val="0"/>
        <w:strike w:val="0"/>
        <w:dstrike w:val="0"/>
        <w:vanish w:val="0"/>
        <w:color w:val="0091BE"/>
        <w:vertAlign w:val="baseline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B4621CB"/>
    <w:multiLevelType w:val="hybridMultilevel"/>
    <w:tmpl w:val="0D086E1E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7" w15:restartNumberingAfterBreak="0">
    <w:nsid w:val="6C914DDA"/>
    <w:multiLevelType w:val="hybridMultilevel"/>
    <w:tmpl w:val="E4F2C79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8" w15:restartNumberingAfterBreak="0">
    <w:nsid w:val="6F5608F2"/>
    <w:multiLevelType w:val="hybridMultilevel"/>
    <w:tmpl w:val="E1783652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9" w15:restartNumberingAfterBreak="0">
    <w:nsid w:val="75FC0BE5"/>
    <w:multiLevelType w:val="hybridMultilevel"/>
    <w:tmpl w:val="4C826706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0" w15:restartNumberingAfterBreak="0">
    <w:nsid w:val="7B860C05"/>
    <w:multiLevelType w:val="hybridMultilevel"/>
    <w:tmpl w:val="E12842E6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1" w15:restartNumberingAfterBreak="0">
    <w:nsid w:val="7C732BA5"/>
    <w:multiLevelType w:val="hybridMultilevel"/>
    <w:tmpl w:val="01FA1A66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2" w15:restartNumberingAfterBreak="0">
    <w:nsid w:val="7D211F4F"/>
    <w:multiLevelType w:val="hybridMultilevel"/>
    <w:tmpl w:val="AACCD734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3" w15:restartNumberingAfterBreak="0">
    <w:nsid w:val="7F536D8B"/>
    <w:multiLevelType w:val="hybridMultilevel"/>
    <w:tmpl w:val="988CB9A8"/>
    <w:lvl w:ilvl="0" w:tplc="08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324820560">
    <w:abstractNumId w:val="6"/>
  </w:num>
  <w:num w:numId="2" w16cid:durableId="1986742035">
    <w:abstractNumId w:val="4"/>
  </w:num>
  <w:num w:numId="3" w16cid:durableId="2026861470">
    <w:abstractNumId w:val="32"/>
  </w:num>
  <w:num w:numId="4" w16cid:durableId="51199380">
    <w:abstractNumId w:val="59"/>
  </w:num>
  <w:num w:numId="5" w16cid:durableId="813260505">
    <w:abstractNumId w:val="28"/>
  </w:num>
  <w:num w:numId="6" w16cid:durableId="613749120">
    <w:abstractNumId w:val="61"/>
  </w:num>
  <w:num w:numId="7" w16cid:durableId="48848812">
    <w:abstractNumId w:val="65"/>
  </w:num>
  <w:num w:numId="8" w16cid:durableId="949816890">
    <w:abstractNumId w:val="13"/>
  </w:num>
  <w:num w:numId="9" w16cid:durableId="1766150047">
    <w:abstractNumId w:val="48"/>
  </w:num>
  <w:num w:numId="10" w16cid:durableId="143544021">
    <w:abstractNumId w:val="2"/>
  </w:num>
  <w:num w:numId="11" w16cid:durableId="657268358">
    <w:abstractNumId w:val="57"/>
  </w:num>
  <w:num w:numId="12" w16cid:durableId="1106652948">
    <w:abstractNumId w:val="38"/>
  </w:num>
  <w:num w:numId="13" w16cid:durableId="1304698070">
    <w:abstractNumId w:val="19"/>
  </w:num>
  <w:num w:numId="14" w16cid:durableId="1861778765">
    <w:abstractNumId w:val="21"/>
  </w:num>
  <w:num w:numId="15" w16cid:durableId="1739278529">
    <w:abstractNumId w:val="43"/>
  </w:num>
  <w:num w:numId="16" w16cid:durableId="1846357937">
    <w:abstractNumId w:val="63"/>
  </w:num>
  <w:num w:numId="17" w16cid:durableId="835610511">
    <w:abstractNumId w:val="18"/>
  </w:num>
  <w:num w:numId="18" w16cid:durableId="1955870011">
    <w:abstractNumId w:val="45"/>
  </w:num>
  <w:num w:numId="19" w16cid:durableId="788279928">
    <w:abstractNumId w:val="68"/>
  </w:num>
  <w:num w:numId="20" w16cid:durableId="891649076">
    <w:abstractNumId w:val="26"/>
  </w:num>
  <w:num w:numId="21" w16cid:durableId="1336424502">
    <w:abstractNumId w:val="20"/>
  </w:num>
  <w:num w:numId="22" w16cid:durableId="1212035866">
    <w:abstractNumId w:val="30"/>
  </w:num>
  <w:num w:numId="23" w16cid:durableId="824204208">
    <w:abstractNumId w:val="36"/>
  </w:num>
  <w:num w:numId="24" w16cid:durableId="2140108927">
    <w:abstractNumId w:val="5"/>
  </w:num>
  <w:num w:numId="25" w16cid:durableId="1384282915">
    <w:abstractNumId w:val="34"/>
  </w:num>
  <w:num w:numId="26" w16cid:durableId="1727029873">
    <w:abstractNumId w:val="42"/>
  </w:num>
  <w:num w:numId="27" w16cid:durableId="731390955">
    <w:abstractNumId w:val="24"/>
  </w:num>
  <w:num w:numId="28" w16cid:durableId="908424228">
    <w:abstractNumId w:val="50"/>
  </w:num>
  <w:num w:numId="29" w16cid:durableId="1701930194">
    <w:abstractNumId w:val="12"/>
  </w:num>
  <w:num w:numId="30" w16cid:durableId="2033336492">
    <w:abstractNumId w:val="47"/>
  </w:num>
  <w:num w:numId="31" w16cid:durableId="633950454">
    <w:abstractNumId w:val="33"/>
  </w:num>
  <w:num w:numId="32" w16cid:durableId="1987661556">
    <w:abstractNumId w:val="29"/>
  </w:num>
  <w:num w:numId="33" w16cid:durableId="2071270556">
    <w:abstractNumId w:val="55"/>
  </w:num>
  <w:num w:numId="34" w16cid:durableId="601258517">
    <w:abstractNumId w:val="49"/>
  </w:num>
  <w:num w:numId="35" w16cid:durableId="2053731363">
    <w:abstractNumId w:val="39"/>
  </w:num>
  <w:num w:numId="36" w16cid:durableId="1322201738">
    <w:abstractNumId w:val="22"/>
  </w:num>
  <w:num w:numId="37" w16cid:durableId="500775850">
    <w:abstractNumId w:val="37"/>
  </w:num>
  <w:num w:numId="38" w16cid:durableId="1017272514">
    <w:abstractNumId w:val="60"/>
  </w:num>
  <w:num w:numId="39" w16cid:durableId="2086761613">
    <w:abstractNumId w:val="11"/>
  </w:num>
  <w:num w:numId="40" w16cid:durableId="1245839787">
    <w:abstractNumId w:val="23"/>
  </w:num>
  <w:num w:numId="41" w16cid:durableId="196049533">
    <w:abstractNumId w:val="54"/>
  </w:num>
  <w:num w:numId="42" w16cid:durableId="859856172">
    <w:abstractNumId w:val="16"/>
  </w:num>
  <w:num w:numId="43" w16cid:durableId="202787758">
    <w:abstractNumId w:val="7"/>
  </w:num>
  <w:num w:numId="44" w16cid:durableId="1462839471">
    <w:abstractNumId w:val="69"/>
  </w:num>
  <w:num w:numId="45" w16cid:durableId="1008140388">
    <w:abstractNumId w:val="27"/>
  </w:num>
  <w:num w:numId="46" w16cid:durableId="1956711091">
    <w:abstractNumId w:val="35"/>
  </w:num>
  <w:num w:numId="47" w16cid:durableId="1193106832">
    <w:abstractNumId w:val="15"/>
  </w:num>
  <w:num w:numId="48" w16cid:durableId="383792977">
    <w:abstractNumId w:val="51"/>
  </w:num>
  <w:num w:numId="49" w16cid:durableId="1352335632">
    <w:abstractNumId w:val="67"/>
  </w:num>
  <w:num w:numId="50" w16cid:durableId="1130434505">
    <w:abstractNumId w:val="53"/>
  </w:num>
  <w:num w:numId="51" w16cid:durableId="276134751">
    <w:abstractNumId w:val="44"/>
  </w:num>
  <w:num w:numId="52" w16cid:durableId="1300307372">
    <w:abstractNumId w:val="70"/>
  </w:num>
  <w:num w:numId="53" w16cid:durableId="1365866465">
    <w:abstractNumId w:val="46"/>
  </w:num>
  <w:num w:numId="54" w16cid:durableId="1346706168">
    <w:abstractNumId w:val="58"/>
  </w:num>
  <w:num w:numId="55" w16cid:durableId="561983875">
    <w:abstractNumId w:val="31"/>
  </w:num>
  <w:num w:numId="56" w16cid:durableId="66735536">
    <w:abstractNumId w:val="10"/>
  </w:num>
  <w:num w:numId="57" w16cid:durableId="826627642">
    <w:abstractNumId w:val="41"/>
  </w:num>
  <w:num w:numId="58" w16cid:durableId="288165023">
    <w:abstractNumId w:val="62"/>
  </w:num>
  <w:num w:numId="59" w16cid:durableId="689918180">
    <w:abstractNumId w:val="9"/>
  </w:num>
  <w:num w:numId="60" w16cid:durableId="647169560">
    <w:abstractNumId w:val="71"/>
  </w:num>
  <w:num w:numId="61" w16cid:durableId="1372420737">
    <w:abstractNumId w:val="73"/>
  </w:num>
  <w:num w:numId="62" w16cid:durableId="653142133">
    <w:abstractNumId w:val="40"/>
  </w:num>
  <w:num w:numId="63" w16cid:durableId="2037080916">
    <w:abstractNumId w:val="66"/>
  </w:num>
  <w:num w:numId="64" w16cid:durableId="139467013">
    <w:abstractNumId w:val="17"/>
  </w:num>
  <w:num w:numId="65" w16cid:durableId="1373463761">
    <w:abstractNumId w:val="3"/>
  </w:num>
  <w:num w:numId="66" w16cid:durableId="1090470319">
    <w:abstractNumId w:val="14"/>
  </w:num>
  <w:num w:numId="67" w16cid:durableId="143593855">
    <w:abstractNumId w:val="56"/>
  </w:num>
  <w:num w:numId="68" w16cid:durableId="95489611">
    <w:abstractNumId w:val="8"/>
  </w:num>
  <w:num w:numId="69" w16cid:durableId="72746817">
    <w:abstractNumId w:val="64"/>
  </w:num>
  <w:num w:numId="70" w16cid:durableId="1121992704">
    <w:abstractNumId w:val="0"/>
  </w:num>
  <w:num w:numId="71" w16cid:durableId="454061142">
    <w:abstractNumId w:val="72"/>
  </w:num>
  <w:num w:numId="72" w16cid:durableId="808326804">
    <w:abstractNumId w:val="52"/>
  </w:num>
  <w:num w:numId="73" w16cid:durableId="161092112">
    <w:abstractNumId w:val="25"/>
  </w:num>
  <w:num w:numId="74" w16cid:durableId="1724450855">
    <w:abstractNumId w:val="1"/>
  </w:num>
  <w:numIdMacAtCleanup w:val="6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attachedTemplate r:id="rId1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07BE"/>
    <w:rsid w:val="000000AD"/>
    <w:rsid w:val="0000097E"/>
    <w:rsid w:val="000014D7"/>
    <w:rsid w:val="00001A0E"/>
    <w:rsid w:val="00001C1F"/>
    <w:rsid w:val="00001DA0"/>
    <w:rsid w:val="00001FA2"/>
    <w:rsid w:val="00002011"/>
    <w:rsid w:val="00002A56"/>
    <w:rsid w:val="00002A7D"/>
    <w:rsid w:val="00002D7A"/>
    <w:rsid w:val="000031FB"/>
    <w:rsid w:val="00003689"/>
    <w:rsid w:val="00003993"/>
    <w:rsid w:val="000039D9"/>
    <w:rsid w:val="0000445C"/>
    <w:rsid w:val="00004673"/>
    <w:rsid w:val="00004C17"/>
    <w:rsid w:val="00005035"/>
    <w:rsid w:val="0000505A"/>
    <w:rsid w:val="00005211"/>
    <w:rsid w:val="0000531D"/>
    <w:rsid w:val="0000573E"/>
    <w:rsid w:val="000065E6"/>
    <w:rsid w:val="00006E3B"/>
    <w:rsid w:val="00006E71"/>
    <w:rsid w:val="00006F03"/>
    <w:rsid w:val="00007C7C"/>
    <w:rsid w:val="00007D25"/>
    <w:rsid w:val="00007DDF"/>
    <w:rsid w:val="000100D8"/>
    <w:rsid w:val="0001082E"/>
    <w:rsid w:val="00010847"/>
    <w:rsid w:val="00010B07"/>
    <w:rsid w:val="00011215"/>
    <w:rsid w:val="00011975"/>
    <w:rsid w:val="00012C4A"/>
    <w:rsid w:val="00012DBA"/>
    <w:rsid w:val="00012F0B"/>
    <w:rsid w:val="0001309E"/>
    <w:rsid w:val="000130AA"/>
    <w:rsid w:val="000138AC"/>
    <w:rsid w:val="00013C44"/>
    <w:rsid w:val="000148D8"/>
    <w:rsid w:val="00014EB6"/>
    <w:rsid w:val="00014F5D"/>
    <w:rsid w:val="00015EBD"/>
    <w:rsid w:val="00015EDE"/>
    <w:rsid w:val="00015FDB"/>
    <w:rsid w:val="00016F34"/>
    <w:rsid w:val="000171DE"/>
    <w:rsid w:val="00017670"/>
    <w:rsid w:val="00020C7B"/>
    <w:rsid w:val="000217ED"/>
    <w:rsid w:val="00021B07"/>
    <w:rsid w:val="00021B3B"/>
    <w:rsid w:val="00021C55"/>
    <w:rsid w:val="000221E7"/>
    <w:rsid w:val="00022351"/>
    <w:rsid w:val="000226CA"/>
    <w:rsid w:val="000228EC"/>
    <w:rsid w:val="00022994"/>
    <w:rsid w:val="000237B5"/>
    <w:rsid w:val="00024183"/>
    <w:rsid w:val="00024653"/>
    <w:rsid w:val="00024BDE"/>
    <w:rsid w:val="00024F4A"/>
    <w:rsid w:val="00025615"/>
    <w:rsid w:val="0002565D"/>
    <w:rsid w:val="00025B61"/>
    <w:rsid w:val="0002622B"/>
    <w:rsid w:val="0002679A"/>
    <w:rsid w:val="00026D45"/>
    <w:rsid w:val="00027A41"/>
    <w:rsid w:val="00027D47"/>
    <w:rsid w:val="00030264"/>
    <w:rsid w:val="000308F9"/>
    <w:rsid w:val="00030A80"/>
    <w:rsid w:val="00030E6A"/>
    <w:rsid w:val="0003122A"/>
    <w:rsid w:val="000314AA"/>
    <w:rsid w:val="000314D5"/>
    <w:rsid w:val="000318D1"/>
    <w:rsid w:val="0003259D"/>
    <w:rsid w:val="00032CA3"/>
    <w:rsid w:val="00032D4D"/>
    <w:rsid w:val="000330C6"/>
    <w:rsid w:val="00033100"/>
    <w:rsid w:val="00033136"/>
    <w:rsid w:val="00033240"/>
    <w:rsid w:val="000338EF"/>
    <w:rsid w:val="00033E49"/>
    <w:rsid w:val="00034428"/>
    <w:rsid w:val="000345D2"/>
    <w:rsid w:val="00034A39"/>
    <w:rsid w:val="00034AFE"/>
    <w:rsid w:val="00035564"/>
    <w:rsid w:val="00035D14"/>
    <w:rsid w:val="00035D9B"/>
    <w:rsid w:val="0003607C"/>
    <w:rsid w:val="00036293"/>
    <w:rsid w:val="00036416"/>
    <w:rsid w:val="00036668"/>
    <w:rsid w:val="000371C3"/>
    <w:rsid w:val="000378C5"/>
    <w:rsid w:val="0003795B"/>
    <w:rsid w:val="00037B77"/>
    <w:rsid w:val="0004066F"/>
    <w:rsid w:val="00040CED"/>
    <w:rsid w:val="00041285"/>
    <w:rsid w:val="00041A4C"/>
    <w:rsid w:val="00041AE9"/>
    <w:rsid w:val="00041BAC"/>
    <w:rsid w:val="00041D87"/>
    <w:rsid w:val="000421FA"/>
    <w:rsid w:val="00042901"/>
    <w:rsid w:val="00042CD6"/>
    <w:rsid w:val="000430A8"/>
    <w:rsid w:val="0004314F"/>
    <w:rsid w:val="00043229"/>
    <w:rsid w:val="00043367"/>
    <w:rsid w:val="00043A51"/>
    <w:rsid w:val="00043FEA"/>
    <w:rsid w:val="00044177"/>
    <w:rsid w:val="000448B5"/>
    <w:rsid w:val="00044979"/>
    <w:rsid w:val="00045A6B"/>
    <w:rsid w:val="00045BA6"/>
    <w:rsid w:val="00045D14"/>
    <w:rsid w:val="00045F42"/>
    <w:rsid w:val="000460C4"/>
    <w:rsid w:val="000460E8"/>
    <w:rsid w:val="00046E3D"/>
    <w:rsid w:val="00047188"/>
    <w:rsid w:val="00047487"/>
    <w:rsid w:val="00047D27"/>
    <w:rsid w:val="00050D0E"/>
    <w:rsid w:val="00051353"/>
    <w:rsid w:val="000515A3"/>
    <w:rsid w:val="00051B2B"/>
    <w:rsid w:val="00051E13"/>
    <w:rsid w:val="000521DF"/>
    <w:rsid w:val="000524AB"/>
    <w:rsid w:val="00052672"/>
    <w:rsid w:val="00052848"/>
    <w:rsid w:val="00053482"/>
    <w:rsid w:val="00053703"/>
    <w:rsid w:val="00053A54"/>
    <w:rsid w:val="00053FEA"/>
    <w:rsid w:val="0005408A"/>
    <w:rsid w:val="00054295"/>
    <w:rsid w:val="000544D3"/>
    <w:rsid w:val="00054671"/>
    <w:rsid w:val="000547FE"/>
    <w:rsid w:val="000549AA"/>
    <w:rsid w:val="00054B64"/>
    <w:rsid w:val="00054F12"/>
    <w:rsid w:val="00054F98"/>
    <w:rsid w:val="00054FFE"/>
    <w:rsid w:val="00055288"/>
    <w:rsid w:val="00055919"/>
    <w:rsid w:val="00055A5C"/>
    <w:rsid w:val="00055D70"/>
    <w:rsid w:val="000564EF"/>
    <w:rsid w:val="000565E5"/>
    <w:rsid w:val="00057134"/>
    <w:rsid w:val="00057551"/>
    <w:rsid w:val="000576BD"/>
    <w:rsid w:val="000578CB"/>
    <w:rsid w:val="00057B08"/>
    <w:rsid w:val="00060ACB"/>
    <w:rsid w:val="00060C1E"/>
    <w:rsid w:val="00060F6F"/>
    <w:rsid w:val="000611E9"/>
    <w:rsid w:val="00061805"/>
    <w:rsid w:val="00061B50"/>
    <w:rsid w:val="00062395"/>
    <w:rsid w:val="0006274E"/>
    <w:rsid w:val="00063047"/>
    <w:rsid w:val="00063304"/>
    <w:rsid w:val="00064353"/>
    <w:rsid w:val="00064B90"/>
    <w:rsid w:val="00064F96"/>
    <w:rsid w:val="00064FA8"/>
    <w:rsid w:val="0006513E"/>
    <w:rsid w:val="0006575E"/>
    <w:rsid w:val="0006671F"/>
    <w:rsid w:val="00066841"/>
    <w:rsid w:val="00066B9F"/>
    <w:rsid w:val="00066E95"/>
    <w:rsid w:val="00067153"/>
    <w:rsid w:val="000674C2"/>
    <w:rsid w:val="00067BE2"/>
    <w:rsid w:val="0007031E"/>
    <w:rsid w:val="000708A6"/>
    <w:rsid w:val="00070F1A"/>
    <w:rsid w:val="000714E0"/>
    <w:rsid w:val="00071D04"/>
    <w:rsid w:val="00071DFC"/>
    <w:rsid w:val="00072D7B"/>
    <w:rsid w:val="000730B6"/>
    <w:rsid w:val="0007330F"/>
    <w:rsid w:val="000734DB"/>
    <w:rsid w:val="000734E1"/>
    <w:rsid w:val="000745E9"/>
    <w:rsid w:val="00074FC1"/>
    <w:rsid w:val="000750C0"/>
    <w:rsid w:val="0007549D"/>
    <w:rsid w:val="00075588"/>
    <w:rsid w:val="00076081"/>
    <w:rsid w:val="00076426"/>
    <w:rsid w:val="00076681"/>
    <w:rsid w:val="0007668C"/>
    <w:rsid w:val="00076727"/>
    <w:rsid w:val="00076781"/>
    <w:rsid w:val="000767C0"/>
    <w:rsid w:val="00076C38"/>
    <w:rsid w:val="000779D4"/>
    <w:rsid w:val="00080C61"/>
    <w:rsid w:val="00080DB0"/>
    <w:rsid w:val="00080F21"/>
    <w:rsid w:val="0008153D"/>
    <w:rsid w:val="00081908"/>
    <w:rsid w:val="000820AD"/>
    <w:rsid w:val="00082842"/>
    <w:rsid w:val="00084120"/>
    <w:rsid w:val="00084424"/>
    <w:rsid w:val="00084A7E"/>
    <w:rsid w:val="00084E2C"/>
    <w:rsid w:val="00084FC3"/>
    <w:rsid w:val="00085210"/>
    <w:rsid w:val="00085249"/>
    <w:rsid w:val="00085FAA"/>
    <w:rsid w:val="0008613E"/>
    <w:rsid w:val="00086D3F"/>
    <w:rsid w:val="0008729D"/>
    <w:rsid w:val="000878DB"/>
    <w:rsid w:val="000879B5"/>
    <w:rsid w:val="000901EA"/>
    <w:rsid w:val="00090312"/>
    <w:rsid w:val="00090420"/>
    <w:rsid w:val="0009047C"/>
    <w:rsid w:val="0009063A"/>
    <w:rsid w:val="00090954"/>
    <w:rsid w:val="00090BBE"/>
    <w:rsid w:val="00090BF3"/>
    <w:rsid w:val="00091523"/>
    <w:rsid w:val="000917FC"/>
    <w:rsid w:val="00092166"/>
    <w:rsid w:val="00092891"/>
    <w:rsid w:val="00092E63"/>
    <w:rsid w:val="00094058"/>
    <w:rsid w:val="0009469D"/>
    <w:rsid w:val="00094861"/>
    <w:rsid w:val="00094B00"/>
    <w:rsid w:val="00094B9B"/>
    <w:rsid w:val="000959C0"/>
    <w:rsid w:val="00095F31"/>
    <w:rsid w:val="00096433"/>
    <w:rsid w:val="000965E5"/>
    <w:rsid w:val="00096AEA"/>
    <w:rsid w:val="00097A65"/>
    <w:rsid w:val="00097CC3"/>
    <w:rsid w:val="00097CFE"/>
    <w:rsid w:val="000A074B"/>
    <w:rsid w:val="000A08D9"/>
    <w:rsid w:val="000A0940"/>
    <w:rsid w:val="000A0C7F"/>
    <w:rsid w:val="000A15E9"/>
    <w:rsid w:val="000A1A5C"/>
    <w:rsid w:val="000A1C12"/>
    <w:rsid w:val="000A208B"/>
    <w:rsid w:val="000A23BA"/>
    <w:rsid w:val="000A2485"/>
    <w:rsid w:val="000A24BD"/>
    <w:rsid w:val="000A26A6"/>
    <w:rsid w:val="000A26EF"/>
    <w:rsid w:val="000A2AF9"/>
    <w:rsid w:val="000A2B4C"/>
    <w:rsid w:val="000A2C0F"/>
    <w:rsid w:val="000A2C77"/>
    <w:rsid w:val="000A304B"/>
    <w:rsid w:val="000A3B5E"/>
    <w:rsid w:val="000A3FC6"/>
    <w:rsid w:val="000A4608"/>
    <w:rsid w:val="000A476E"/>
    <w:rsid w:val="000A4A39"/>
    <w:rsid w:val="000A5E28"/>
    <w:rsid w:val="000A66BF"/>
    <w:rsid w:val="000A6BDD"/>
    <w:rsid w:val="000A7227"/>
    <w:rsid w:val="000A72BE"/>
    <w:rsid w:val="000A7950"/>
    <w:rsid w:val="000B06AF"/>
    <w:rsid w:val="000B0900"/>
    <w:rsid w:val="000B0CAA"/>
    <w:rsid w:val="000B0E12"/>
    <w:rsid w:val="000B0E93"/>
    <w:rsid w:val="000B12CF"/>
    <w:rsid w:val="000B2B8B"/>
    <w:rsid w:val="000B3284"/>
    <w:rsid w:val="000B339F"/>
    <w:rsid w:val="000B41C7"/>
    <w:rsid w:val="000B48B8"/>
    <w:rsid w:val="000B50E2"/>
    <w:rsid w:val="000B5AF5"/>
    <w:rsid w:val="000B5FCF"/>
    <w:rsid w:val="000B60E2"/>
    <w:rsid w:val="000B615B"/>
    <w:rsid w:val="000B64F2"/>
    <w:rsid w:val="000B743B"/>
    <w:rsid w:val="000B768B"/>
    <w:rsid w:val="000C02D3"/>
    <w:rsid w:val="000C0447"/>
    <w:rsid w:val="000C0977"/>
    <w:rsid w:val="000C09C6"/>
    <w:rsid w:val="000C1015"/>
    <w:rsid w:val="000C1290"/>
    <w:rsid w:val="000C1D79"/>
    <w:rsid w:val="000C24C5"/>
    <w:rsid w:val="000C2520"/>
    <w:rsid w:val="000C2A3F"/>
    <w:rsid w:val="000C2A64"/>
    <w:rsid w:val="000C2DE3"/>
    <w:rsid w:val="000C2F11"/>
    <w:rsid w:val="000C3618"/>
    <w:rsid w:val="000C364F"/>
    <w:rsid w:val="000C4327"/>
    <w:rsid w:val="000C48FA"/>
    <w:rsid w:val="000C512C"/>
    <w:rsid w:val="000C5F18"/>
    <w:rsid w:val="000C6569"/>
    <w:rsid w:val="000C7318"/>
    <w:rsid w:val="000C7561"/>
    <w:rsid w:val="000C78E2"/>
    <w:rsid w:val="000C7D26"/>
    <w:rsid w:val="000C7F7D"/>
    <w:rsid w:val="000D0410"/>
    <w:rsid w:val="000D0C6B"/>
    <w:rsid w:val="000D0F9E"/>
    <w:rsid w:val="000D1B11"/>
    <w:rsid w:val="000D2311"/>
    <w:rsid w:val="000D258B"/>
    <w:rsid w:val="000D2A36"/>
    <w:rsid w:val="000D3A96"/>
    <w:rsid w:val="000D4348"/>
    <w:rsid w:val="000D475A"/>
    <w:rsid w:val="000D4D88"/>
    <w:rsid w:val="000D4E98"/>
    <w:rsid w:val="000D52B9"/>
    <w:rsid w:val="000D5C18"/>
    <w:rsid w:val="000D5E60"/>
    <w:rsid w:val="000D5F6A"/>
    <w:rsid w:val="000D6081"/>
    <w:rsid w:val="000D61DE"/>
    <w:rsid w:val="000D63D9"/>
    <w:rsid w:val="000D7121"/>
    <w:rsid w:val="000D76DB"/>
    <w:rsid w:val="000D7FC1"/>
    <w:rsid w:val="000E0086"/>
    <w:rsid w:val="000E14C6"/>
    <w:rsid w:val="000E1CA4"/>
    <w:rsid w:val="000E235F"/>
    <w:rsid w:val="000E241F"/>
    <w:rsid w:val="000E2437"/>
    <w:rsid w:val="000E337A"/>
    <w:rsid w:val="000E357B"/>
    <w:rsid w:val="000E40CA"/>
    <w:rsid w:val="000E4F1D"/>
    <w:rsid w:val="000E5393"/>
    <w:rsid w:val="000E53C9"/>
    <w:rsid w:val="000E55D9"/>
    <w:rsid w:val="000E712E"/>
    <w:rsid w:val="000E71CE"/>
    <w:rsid w:val="000E7558"/>
    <w:rsid w:val="000F0419"/>
    <w:rsid w:val="000F10E8"/>
    <w:rsid w:val="000F11B8"/>
    <w:rsid w:val="000F135D"/>
    <w:rsid w:val="000F1408"/>
    <w:rsid w:val="000F1927"/>
    <w:rsid w:val="000F1C73"/>
    <w:rsid w:val="000F2394"/>
    <w:rsid w:val="000F2A06"/>
    <w:rsid w:val="000F2BAF"/>
    <w:rsid w:val="000F37B7"/>
    <w:rsid w:val="000F3CC5"/>
    <w:rsid w:val="000F400E"/>
    <w:rsid w:val="000F40AA"/>
    <w:rsid w:val="000F4152"/>
    <w:rsid w:val="000F4312"/>
    <w:rsid w:val="000F43CF"/>
    <w:rsid w:val="000F4846"/>
    <w:rsid w:val="000F4D29"/>
    <w:rsid w:val="000F5618"/>
    <w:rsid w:val="000F5621"/>
    <w:rsid w:val="000F6D32"/>
    <w:rsid w:val="000F7146"/>
    <w:rsid w:val="000F722F"/>
    <w:rsid w:val="000F7B72"/>
    <w:rsid w:val="000F7D03"/>
    <w:rsid w:val="001002F6"/>
    <w:rsid w:val="001003D8"/>
    <w:rsid w:val="001004C0"/>
    <w:rsid w:val="00100585"/>
    <w:rsid w:val="00100B11"/>
    <w:rsid w:val="00100B2A"/>
    <w:rsid w:val="00100BB0"/>
    <w:rsid w:val="00101258"/>
    <w:rsid w:val="00101669"/>
    <w:rsid w:val="001016E4"/>
    <w:rsid w:val="00101D8B"/>
    <w:rsid w:val="0010201B"/>
    <w:rsid w:val="00102206"/>
    <w:rsid w:val="0010252A"/>
    <w:rsid w:val="001026D4"/>
    <w:rsid w:val="001034D8"/>
    <w:rsid w:val="00103520"/>
    <w:rsid w:val="00103E1F"/>
    <w:rsid w:val="0010433C"/>
    <w:rsid w:val="00104650"/>
    <w:rsid w:val="00105815"/>
    <w:rsid w:val="00105C86"/>
    <w:rsid w:val="001061A8"/>
    <w:rsid w:val="00106261"/>
    <w:rsid w:val="001069F6"/>
    <w:rsid w:val="00106E8F"/>
    <w:rsid w:val="00106F6B"/>
    <w:rsid w:val="00106FD5"/>
    <w:rsid w:val="001070ED"/>
    <w:rsid w:val="0010778B"/>
    <w:rsid w:val="00107854"/>
    <w:rsid w:val="00107A2E"/>
    <w:rsid w:val="00107C83"/>
    <w:rsid w:val="00107C9A"/>
    <w:rsid w:val="001108E5"/>
    <w:rsid w:val="00110A37"/>
    <w:rsid w:val="00111A3A"/>
    <w:rsid w:val="00111B0E"/>
    <w:rsid w:val="00111C7F"/>
    <w:rsid w:val="00112B41"/>
    <w:rsid w:val="0011441B"/>
    <w:rsid w:val="00114B07"/>
    <w:rsid w:val="00114B26"/>
    <w:rsid w:val="00114D81"/>
    <w:rsid w:val="0011501E"/>
    <w:rsid w:val="001150BF"/>
    <w:rsid w:val="0011540D"/>
    <w:rsid w:val="00115588"/>
    <w:rsid w:val="00115A39"/>
    <w:rsid w:val="00115C1D"/>
    <w:rsid w:val="00116268"/>
    <w:rsid w:val="00116C73"/>
    <w:rsid w:val="00117746"/>
    <w:rsid w:val="00117CC0"/>
    <w:rsid w:val="00117E4C"/>
    <w:rsid w:val="00120262"/>
    <w:rsid w:val="00120A2A"/>
    <w:rsid w:val="00121196"/>
    <w:rsid w:val="0012122B"/>
    <w:rsid w:val="001212CF"/>
    <w:rsid w:val="00121954"/>
    <w:rsid w:val="00121A9A"/>
    <w:rsid w:val="00122100"/>
    <w:rsid w:val="001228CA"/>
    <w:rsid w:val="0012335B"/>
    <w:rsid w:val="00123829"/>
    <w:rsid w:val="00123BF8"/>
    <w:rsid w:val="00123CC4"/>
    <w:rsid w:val="00123E27"/>
    <w:rsid w:val="00124C48"/>
    <w:rsid w:val="00124DCC"/>
    <w:rsid w:val="0012571A"/>
    <w:rsid w:val="00125AA7"/>
    <w:rsid w:val="00126531"/>
    <w:rsid w:val="001267CA"/>
    <w:rsid w:val="001272F5"/>
    <w:rsid w:val="00127959"/>
    <w:rsid w:val="00127A3E"/>
    <w:rsid w:val="00130312"/>
    <w:rsid w:val="00130472"/>
    <w:rsid w:val="00130927"/>
    <w:rsid w:val="001311BA"/>
    <w:rsid w:val="00131917"/>
    <w:rsid w:val="00132667"/>
    <w:rsid w:val="00132671"/>
    <w:rsid w:val="00133351"/>
    <w:rsid w:val="00133FD9"/>
    <w:rsid w:val="0013431E"/>
    <w:rsid w:val="001344BF"/>
    <w:rsid w:val="001345CA"/>
    <w:rsid w:val="00135E20"/>
    <w:rsid w:val="001367AB"/>
    <w:rsid w:val="00136C13"/>
    <w:rsid w:val="00136F0A"/>
    <w:rsid w:val="001372D5"/>
    <w:rsid w:val="00137304"/>
    <w:rsid w:val="00140909"/>
    <w:rsid w:val="00140AED"/>
    <w:rsid w:val="00140FF2"/>
    <w:rsid w:val="001412E7"/>
    <w:rsid w:val="00141514"/>
    <w:rsid w:val="00141845"/>
    <w:rsid w:val="00141C81"/>
    <w:rsid w:val="00141F48"/>
    <w:rsid w:val="00142244"/>
    <w:rsid w:val="00142341"/>
    <w:rsid w:val="00142351"/>
    <w:rsid w:val="00142A8F"/>
    <w:rsid w:val="00143514"/>
    <w:rsid w:val="00143B33"/>
    <w:rsid w:val="00143CA2"/>
    <w:rsid w:val="00143DD6"/>
    <w:rsid w:val="00143E95"/>
    <w:rsid w:val="00144A13"/>
    <w:rsid w:val="00144C83"/>
    <w:rsid w:val="00145321"/>
    <w:rsid w:val="00145687"/>
    <w:rsid w:val="00146C83"/>
    <w:rsid w:val="00150CE2"/>
    <w:rsid w:val="001513A1"/>
    <w:rsid w:val="001519EC"/>
    <w:rsid w:val="00151C95"/>
    <w:rsid w:val="00151F0E"/>
    <w:rsid w:val="00152B03"/>
    <w:rsid w:val="00152BAC"/>
    <w:rsid w:val="00152F77"/>
    <w:rsid w:val="00153063"/>
    <w:rsid w:val="0015331E"/>
    <w:rsid w:val="0015392F"/>
    <w:rsid w:val="00153F55"/>
    <w:rsid w:val="00154705"/>
    <w:rsid w:val="00154CFC"/>
    <w:rsid w:val="001554D8"/>
    <w:rsid w:val="00155828"/>
    <w:rsid w:val="00155A7F"/>
    <w:rsid w:val="001562F2"/>
    <w:rsid w:val="00156617"/>
    <w:rsid w:val="0015672C"/>
    <w:rsid w:val="001572A1"/>
    <w:rsid w:val="00157483"/>
    <w:rsid w:val="001577EA"/>
    <w:rsid w:val="00157C48"/>
    <w:rsid w:val="00160181"/>
    <w:rsid w:val="001608B2"/>
    <w:rsid w:val="00160950"/>
    <w:rsid w:val="001609A8"/>
    <w:rsid w:val="00161242"/>
    <w:rsid w:val="00161A21"/>
    <w:rsid w:val="00161B90"/>
    <w:rsid w:val="001631F0"/>
    <w:rsid w:val="00163288"/>
    <w:rsid w:val="00163F6E"/>
    <w:rsid w:val="0016434F"/>
    <w:rsid w:val="0016493A"/>
    <w:rsid w:val="00164A00"/>
    <w:rsid w:val="00164B3D"/>
    <w:rsid w:val="001656D2"/>
    <w:rsid w:val="001661FB"/>
    <w:rsid w:val="00166456"/>
    <w:rsid w:val="0016658D"/>
    <w:rsid w:val="00166676"/>
    <w:rsid w:val="00166AB2"/>
    <w:rsid w:val="00166BB7"/>
    <w:rsid w:val="001670B4"/>
    <w:rsid w:val="0016712F"/>
    <w:rsid w:val="0016729B"/>
    <w:rsid w:val="00170033"/>
    <w:rsid w:val="0017050B"/>
    <w:rsid w:val="00170901"/>
    <w:rsid w:val="0017091D"/>
    <w:rsid w:val="00170AC7"/>
    <w:rsid w:val="00171917"/>
    <w:rsid w:val="00171EFE"/>
    <w:rsid w:val="00172303"/>
    <w:rsid w:val="00172306"/>
    <w:rsid w:val="001723DE"/>
    <w:rsid w:val="0017269A"/>
    <w:rsid w:val="0017274B"/>
    <w:rsid w:val="00173AA6"/>
    <w:rsid w:val="001740DD"/>
    <w:rsid w:val="001741D0"/>
    <w:rsid w:val="00174491"/>
    <w:rsid w:val="00174E93"/>
    <w:rsid w:val="00174F91"/>
    <w:rsid w:val="00175403"/>
    <w:rsid w:val="00175560"/>
    <w:rsid w:val="00176273"/>
    <w:rsid w:val="00176579"/>
    <w:rsid w:val="001765EB"/>
    <w:rsid w:val="001772A4"/>
    <w:rsid w:val="001807A2"/>
    <w:rsid w:val="00180996"/>
    <w:rsid w:val="00180AAA"/>
    <w:rsid w:val="00180D0B"/>
    <w:rsid w:val="00180EAC"/>
    <w:rsid w:val="00181EAC"/>
    <w:rsid w:val="0018253B"/>
    <w:rsid w:val="00182AAC"/>
    <w:rsid w:val="00182BA6"/>
    <w:rsid w:val="00182C65"/>
    <w:rsid w:val="00182EF9"/>
    <w:rsid w:val="0018360F"/>
    <w:rsid w:val="00183F1B"/>
    <w:rsid w:val="001840D2"/>
    <w:rsid w:val="00184D45"/>
    <w:rsid w:val="00184D73"/>
    <w:rsid w:val="00184D9A"/>
    <w:rsid w:val="00185686"/>
    <w:rsid w:val="001857C5"/>
    <w:rsid w:val="00185CB9"/>
    <w:rsid w:val="00186005"/>
    <w:rsid w:val="00186180"/>
    <w:rsid w:val="00186855"/>
    <w:rsid w:val="00186A21"/>
    <w:rsid w:val="00186F62"/>
    <w:rsid w:val="001872A0"/>
    <w:rsid w:val="0018756F"/>
    <w:rsid w:val="00187B33"/>
    <w:rsid w:val="00187C78"/>
    <w:rsid w:val="0019015B"/>
    <w:rsid w:val="00190AAB"/>
    <w:rsid w:val="00190D62"/>
    <w:rsid w:val="0019168E"/>
    <w:rsid w:val="00191749"/>
    <w:rsid w:val="0019250F"/>
    <w:rsid w:val="00192719"/>
    <w:rsid w:val="001941D2"/>
    <w:rsid w:val="0019463D"/>
    <w:rsid w:val="001947C6"/>
    <w:rsid w:val="00194BCE"/>
    <w:rsid w:val="00194EEB"/>
    <w:rsid w:val="001951F2"/>
    <w:rsid w:val="00195464"/>
    <w:rsid w:val="00195634"/>
    <w:rsid w:val="00195978"/>
    <w:rsid w:val="0019597F"/>
    <w:rsid w:val="00195D6D"/>
    <w:rsid w:val="00196421"/>
    <w:rsid w:val="00196494"/>
    <w:rsid w:val="001971A9"/>
    <w:rsid w:val="001978B3"/>
    <w:rsid w:val="00197E61"/>
    <w:rsid w:val="001A0104"/>
    <w:rsid w:val="001A029E"/>
    <w:rsid w:val="001A0352"/>
    <w:rsid w:val="001A03B1"/>
    <w:rsid w:val="001A0586"/>
    <w:rsid w:val="001A0992"/>
    <w:rsid w:val="001A1086"/>
    <w:rsid w:val="001A12CD"/>
    <w:rsid w:val="001A187A"/>
    <w:rsid w:val="001A1F77"/>
    <w:rsid w:val="001A2564"/>
    <w:rsid w:val="001A2966"/>
    <w:rsid w:val="001A2A8F"/>
    <w:rsid w:val="001A2CEF"/>
    <w:rsid w:val="001A2D02"/>
    <w:rsid w:val="001A357B"/>
    <w:rsid w:val="001A376B"/>
    <w:rsid w:val="001A383C"/>
    <w:rsid w:val="001A386E"/>
    <w:rsid w:val="001A3C66"/>
    <w:rsid w:val="001A3F99"/>
    <w:rsid w:val="001A48D7"/>
    <w:rsid w:val="001A4BA2"/>
    <w:rsid w:val="001A4E4D"/>
    <w:rsid w:val="001A50A3"/>
    <w:rsid w:val="001A5967"/>
    <w:rsid w:val="001A5B34"/>
    <w:rsid w:val="001A5C93"/>
    <w:rsid w:val="001A6022"/>
    <w:rsid w:val="001A6210"/>
    <w:rsid w:val="001A647F"/>
    <w:rsid w:val="001A6B38"/>
    <w:rsid w:val="001A6EF4"/>
    <w:rsid w:val="001A7B58"/>
    <w:rsid w:val="001A7C3F"/>
    <w:rsid w:val="001A7DDA"/>
    <w:rsid w:val="001B0996"/>
    <w:rsid w:val="001B09D1"/>
    <w:rsid w:val="001B0F6F"/>
    <w:rsid w:val="001B1083"/>
    <w:rsid w:val="001B11AD"/>
    <w:rsid w:val="001B179E"/>
    <w:rsid w:val="001B2703"/>
    <w:rsid w:val="001B2739"/>
    <w:rsid w:val="001B3490"/>
    <w:rsid w:val="001B358D"/>
    <w:rsid w:val="001B3B41"/>
    <w:rsid w:val="001B3BCA"/>
    <w:rsid w:val="001B3EA6"/>
    <w:rsid w:val="001B3EE7"/>
    <w:rsid w:val="001B444D"/>
    <w:rsid w:val="001B4540"/>
    <w:rsid w:val="001B4ABB"/>
    <w:rsid w:val="001B50EB"/>
    <w:rsid w:val="001B55F9"/>
    <w:rsid w:val="001B5755"/>
    <w:rsid w:val="001B5C88"/>
    <w:rsid w:val="001B5DD7"/>
    <w:rsid w:val="001B60B3"/>
    <w:rsid w:val="001B72E6"/>
    <w:rsid w:val="001B73D9"/>
    <w:rsid w:val="001B7525"/>
    <w:rsid w:val="001B7E57"/>
    <w:rsid w:val="001B7E82"/>
    <w:rsid w:val="001C15D5"/>
    <w:rsid w:val="001C173D"/>
    <w:rsid w:val="001C17E8"/>
    <w:rsid w:val="001C17F5"/>
    <w:rsid w:val="001C1892"/>
    <w:rsid w:val="001C2279"/>
    <w:rsid w:val="001C24E0"/>
    <w:rsid w:val="001C2A6C"/>
    <w:rsid w:val="001C2ACA"/>
    <w:rsid w:val="001C2AFE"/>
    <w:rsid w:val="001C2F54"/>
    <w:rsid w:val="001C30C8"/>
    <w:rsid w:val="001C385F"/>
    <w:rsid w:val="001C3E75"/>
    <w:rsid w:val="001C3FC6"/>
    <w:rsid w:val="001C41E4"/>
    <w:rsid w:val="001C444E"/>
    <w:rsid w:val="001C4625"/>
    <w:rsid w:val="001C52A6"/>
    <w:rsid w:val="001C5478"/>
    <w:rsid w:val="001C5522"/>
    <w:rsid w:val="001C5A4C"/>
    <w:rsid w:val="001C5BCB"/>
    <w:rsid w:val="001C639B"/>
    <w:rsid w:val="001C658F"/>
    <w:rsid w:val="001C672A"/>
    <w:rsid w:val="001C6FC0"/>
    <w:rsid w:val="001C7478"/>
    <w:rsid w:val="001C780E"/>
    <w:rsid w:val="001C7968"/>
    <w:rsid w:val="001C7DA4"/>
    <w:rsid w:val="001D060B"/>
    <w:rsid w:val="001D0CD3"/>
    <w:rsid w:val="001D0FF0"/>
    <w:rsid w:val="001D1180"/>
    <w:rsid w:val="001D1240"/>
    <w:rsid w:val="001D14D6"/>
    <w:rsid w:val="001D14DE"/>
    <w:rsid w:val="001D22A5"/>
    <w:rsid w:val="001D22DE"/>
    <w:rsid w:val="001D22E7"/>
    <w:rsid w:val="001D23B9"/>
    <w:rsid w:val="001D3274"/>
    <w:rsid w:val="001D3869"/>
    <w:rsid w:val="001D3A5B"/>
    <w:rsid w:val="001D3B9D"/>
    <w:rsid w:val="001D3EA9"/>
    <w:rsid w:val="001D4472"/>
    <w:rsid w:val="001D4C20"/>
    <w:rsid w:val="001D4E62"/>
    <w:rsid w:val="001D504B"/>
    <w:rsid w:val="001D5553"/>
    <w:rsid w:val="001D55C0"/>
    <w:rsid w:val="001D55C1"/>
    <w:rsid w:val="001D5AA0"/>
    <w:rsid w:val="001D5C9D"/>
    <w:rsid w:val="001D5DFC"/>
    <w:rsid w:val="001D5EBB"/>
    <w:rsid w:val="001D64CF"/>
    <w:rsid w:val="001D662D"/>
    <w:rsid w:val="001D6BA2"/>
    <w:rsid w:val="001D7257"/>
    <w:rsid w:val="001D7507"/>
    <w:rsid w:val="001D7880"/>
    <w:rsid w:val="001D7E90"/>
    <w:rsid w:val="001D7FB4"/>
    <w:rsid w:val="001E0AEC"/>
    <w:rsid w:val="001E154F"/>
    <w:rsid w:val="001E1D6B"/>
    <w:rsid w:val="001E1E21"/>
    <w:rsid w:val="001E249E"/>
    <w:rsid w:val="001E275F"/>
    <w:rsid w:val="001E2E03"/>
    <w:rsid w:val="001E3095"/>
    <w:rsid w:val="001E36EC"/>
    <w:rsid w:val="001E3945"/>
    <w:rsid w:val="001E4296"/>
    <w:rsid w:val="001E4530"/>
    <w:rsid w:val="001E4708"/>
    <w:rsid w:val="001E4BE1"/>
    <w:rsid w:val="001E508B"/>
    <w:rsid w:val="001E51FC"/>
    <w:rsid w:val="001E52F4"/>
    <w:rsid w:val="001E5952"/>
    <w:rsid w:val="001E5D7D"/>
    <w:rsid w:val="001E6085"/>
    <w:rsid w:val="001E64A4"/>
    <w:rsid w:val="001E69C1"/>
    <w:rsid w:val="001E7338"/>
    <w:rsid w:val="001E79F7"/>
    <w:rsid w:val="001E7C78"/>
    <w:rsid w:val="001E7D86"/>
    <w:rsid w:val="001F0006"/>
    <w:rsid w:val="001F05CD"/>
    <w:rsid w:val="001F0977"/>
    <w:rsid w:val="001F0D68"/>
    <w:rsid w:val="001F1775"/>
    <w:rsid w:val="001F1AA2"/>
    <w:rsid w:val="001F1FEE"/>
    <w:rsid w:val="001F2617"/>
    <w:rsid w:val="001F3264"/>
    <w:rsid w:val="001F368E"/>
    <w:rsid w:val="001F3D01"/>
    <w:rsid w:val="001F5CF2"/>
    <w:rsid w:val="001F60D6"/>
    <w:rsid w:val="001F6484"/>
    <w:rsid w:val="001F690C"/>
    <w:rsid w:val="001F6C81"/>
    <w:rsid w:val="001F730D"/>
    <w:rsid w:val="001F734B"/>
    <w:rsid w:val="001F7D7A"/>
    <w:rsid w:val="001F7DB1"/>
    <w:rsid w:val="002008A6"/>
    <w:rsid w:val="002014D6"/>
    <w:rsid w:val="00201794"/>
    <w:rsid w:val="00201873"/>
    <w:rsid w:val="00202CB8"/>
    <w:rsid w:val="00202D72"/>
    <w:rsid w:val="0020326B"/>
    <w:rsid w:val="002032E8"/>
    <w:rsid w:val="002038E5"/>
    <w:rsid w:val="002039C5"/>
    <w:rsid w:val="00204350"/>
    <w:rsid w:val="00205227"/>
    <w:rsid w:val="00205329"/>
    <w:rsid w:val="002059CF"/>
    <w:rsid w:val="00205C76"/>
    <w:rsid w:val="00206711"/>
    <w:rsid w:val="00206756"/>
    <w:rsid w:val="00206827"/>
    <w:rsid w:val="00207679"/>
    <w:rsid w:val="00207FC7"/>
    <w:rsid w:val="00207FCA"/>
    <w:rsid w:val="002100FA"/>
    <w:rsid w:val="00210560"/>
    <w:rsid w:val="00210844"/>
    <w:rsid w:val="00211283"/>
    <w:rsid w:val="00211D46"/>
    <w:rsid w:val="00212318"/>
    <w:rsid w:val="00212486"/>
    <w:rsid w:val="0021313A"/>
    <w:rsid w:val="00214675"/>
    <w:rsid w:val="002147C6"/>
    <w:rsid w:val="00214B2D"/>
    <w:rsid w:val="00214EED"/>
    <w:rsid w:val="002154E9"/>
    <w:rsid w:val="0021591A"/>
    <w:rsid w:val="00215AD3"/>
    <w:rsid w:val="00216CE1"/>
    <w:rsid w:val="00216D2B"/>
    <w:rsid w:val="00216E5D"/>
    <w:rsid w:val="00216F40"/>
    <w:rsid w:val="0021711A"/>
    <w:rsid w:val="002171B2"/>
    <w:rsid w:val="00217414"/>
    <w:rsid w:val="00217441"/>
    <w:rsid w:val="0021750C"/>
    <w:rsid w:val="00217DB6"/>
    <w:rsid w:val="0022008C"/>
    <w:rsid w:val="0022065A"/>
    <w:rsid w:val="00220888"/>
    <w:rsid w:val="00220925"/>
    <w:rsid w:val="00220CFF"/>
    <w:rsid w:val="002213B4"/>
    <w:rsid w:val="002216E5"/>
    <w:rsid w:val="0022194A"/>
    <w:rsid w:val="00221B5B"/>
    <w:rsid w:val="0022212D"/>
    <w:rsid w:val="00222631"/>
    <w:rsid w:val="00222DA6"/>
    <w:rsid w:val="0022313C"/>
    <w:rsid w:val="00223905"/>
    <w:rsid w:val="00224D86"/>
    <w:rsid w:val="00224E67"/>
    <w:rsid w:val="002253AE"/>
    <w:rsid w:val="00225678"/>
    <w:rsid w:val="00225AC9"/>
    <w:rsid w:val="00226084"/>
    <w:rsid w:val="002261DD"/>
    <w:rsid w:val="002267E4"/>
    <w:rsid w:val="00226829"/>
    <w:rsid w:val="002274A6"/>
    <w:rsid w:val="002278FE"/>
    <w:rsid w:val="00227F1C"/>
    <w:rsid w:val="00230AA2"/>
    <w:rsid w:val="002312A2"/>
    <w:rsid w:val="002315D7"/>
    <w:rsid w:val="00231B28"/>
    <w:rsid w:val="00232514"/>
    <w:rsid w:val="0023292E"/>
    <w:rsid w:val="00233617"/>
    <w:rsid w:val="00233875"/>
    <w:rsid w:val="00234F35"/>
    <w:rsid w:val="002355D4"/>
    <w:rsid w:val="00236E01"/>
    <w:rsid w:val="002371BD"/>
    <w:rsid w:val="002372A2"/>
    <w:rsid w:val="0023765A"/>
    <w:rsid w:val="00237D4E"/>
    <w:rsid w:val="00237EC0"/>
    <w:rsid w:val="00240153"/>
    <w:rsid w:val="0024032E"/>
    <w:rsid w:val="00240841"/>
    <w:rsid w:val="00240DFC"/>
    <w:rsid w:val="00240FF4"/>
    <w:rsid w:val="002413B4"/>
    <w:rsid w:val="002419A4"/>
    <w:rsid w:val="00241A9E"/>
    <w:rsid w:val="00241C8C"/>
    <w:rsid w:val="0024265F"/>
    <w:rsid w:val="00242703"/>
    <w:rsid w:val="00242DC5"/>
    <w:rsid w:val="00242F39"/>
    <w:rsid w:val="00243122"/>
    <w:rsid w:val="00243760"/>
    <w:rsid w:val="0024407F"/>
    <w:rsid w:val="00244935"/>
    <w:rsid w:val="00244A7B"/>
    <w:rsid w:val="00244B7F"/>
    <w:rsid w:val="00244CA7"/>
    <w:rsid w:val="00244E2D"/>
    <w:rsid w:val="0024502C"/>
    <w:rsid w:val="00245211"/>
    <w:rsid w:val="002457BF"/>
    <w:rsid w:val="002460C5"/>
    <w:rsid w:val="002460E4"/>
    <w:rsid w:val="00246780"/>
    <w:rsid w:val="00246ED1"/>
    <w:rsid w:val="00246F9F"/>
    <w:rsid w:val="0024728A"/>
    <w:rsid w:val="002477FA"/>
    <w:rsid w:val="00247D99"/>
    <w:rsid w:val="00247DFA"/>
    <w:rsid w:val="0025058E"/>
    <w:rsid w:val="002514D2"/>
    <w:rsid w:val="002520C9"/>
    <w:rsid w:val="002529B3"/>
    <w:rsid w:val="00253396"/>
    <w:rsid w:val="0025340B"/>
    <w:rsid w:val="0025380C"/>
    <w:rsid w:val="00253A0C"/>
    <w:rsid w:val="0025437C"/>
    <w:rsid w:val="0025487F"/>
    <w:rsid w:val="00254A9C"/>
    <w:rsid w:val="00254BA1"/>
    <w:rsid w:val="002551BA"/>
    <w:rsid w:val="002552CF"/>
    <w:rsid w:val="00255CC2"/>
    <w:rsid w:val="00256B75"/>
    <w:rsid w:val="0025701C"/>
    <w:rsid w:val="002572B9"/>
    <w:rsid w:val="0025799C"/>
    <w:rsid w:val="00257D36"/>
    <w:rsid w:val="00257D6E"/>
    <w:rsid w:val="00257E3C"/>
    <w:rsid w:val="00257E8F"/>
    <w:rsid w:val="002607BE"/>
    <w:rsid w:val="00261613"/>
    <w:rsid w:val="00262192"/>
    <w:rsid w:val="0026363F"/>
    <w:rsid w:val="002638B2"/>
    <w:rsid w:val="0026392A"/>
    <w:rsid w:val="00263CA4"/>
    <w:rsid w:val="00263EDE"/>
    <w:rsid w:val="0026459D"/>
    <w:rsid w:val="00264630"/>
    <w:rsid w:val="0026479B"/>
    <w:rsid w:val="002648C5"/>
    <w:rsid w:val="002657AE"/>
    <w:rsid w:val="00265D28"/>
    <w:rsid w:val="002661D0"/>
    <w:rsid w:val="00266B17"/>
    <w:rsid w:val="00266DE0"/>
    <w:rsid w:val="002671B2"/>
    <w:rsid w:val="002679E8"/>
    <w:rsid w:val="00267D7D"/>
    <w:rsid w:val="00270BE0"/>
    <w:rsid w:val="00271403"/>
    <w:rsid w:val="00271AE2"/>
    <w:rsid w:val="00271BF4"/>
    <w:rsid w:val="0027232F"/>
    <w:rsid w:val="00272A79"/>
    <w:rsid w:val="00272EF6"/>
    <w:rsid w:val="00274035"/>
    <w:rsid w:val="00274104"/>
    <w:rsid w:val="00274194"/>
    <w:rsid w:val="002742AD"/>
    <w:rsid w:val="00274326"/>
    <w:rsid w:val="00274365"/>
    <w:rsid w:val="00274819"/>
    <w:rsid w:val="00275511"/>
    <w:rsid w:val="002757CF"/>
    <w:rsid w:val="00276A7A"/>
    <w:rsid w:val="00276CD1"/>
    <w:rsid w:val="0027702B"/>
    <w:rsid w:val="00277086"/>
    <w:rsid w:val="002771EF"/>
    <w:rsid w:val="002772E0"/>
    <w:rsid w:val="002777BB"/>
    <w:rsid w:val="002779DF"/>
    <w:rsid w:val="00277C60"/>
    <w:rsid w:val="00277D34"/>
    <w:rsid w:val="00277DC1"/>
    <w:rsid w:val="00280175"/>
    <w:rsid w:val="002805B5"/>
    <w:rsid w:val="0028079C"/>
    <w:rsid w:val="00280B40"/>
    <w:rsid w:val="00281742"/>
    <w:rsid w:val="00281D35"/>
    <w:rsid w:val="002823F9"/>
    <w:rsid w:val="002824A2"/>
    <w:rsid w:val="002827F7"/>
    <w:rsid w:val="00282C78"/>
    <w:rsid w:val="00282E3C"/>
    <w:rsid w:val="00283273"/>
    <w:rsid w:val="00283500"/>
    <w:rsid w:val="00283658"/>
    <w:rsid w:val="002837EB"/>
    <w:rsid w:val="00284981"/>
    <w:rsid w:val="002849FB"/>
    <w:rsid w:val="00285283"/>
    <w:rsid w:val="00285B2E"/>
    <w:rsid w:val="00285B8F"/>
    <w:rsid w:val="00285E99"/>
    <w:rsid w:val="00285FEC"/>
    <w:rsid w:val="002862E6"/>
    <w:rsid w:val="00286606"/>
    <w:rsid w:val="0028688A"/>
    <w:rsid w:val="00286B63"/>
    <w:rsid w:val="0028710B"/>
    <w:rsid w:val="00287726"/>
    <w:rsid w:val="002903E2"/>
    <w:rsid w:val="00290B30"/>
    <w:rsid w:val="002912E2"/>
    <w:rsid w:val="0029152F"/>
    <w:rsid w:val="002916D1"/>
    <w:rsid w:val="002918D7"/>
    <w:rsid w:val="00291C73"/>
    <w:rsid w:val="00291EF4"/>
    <w:rsid w:val="0029249C"/>
    <w:rsid w:val="00292AC7"/>
    <w:rsid w:val="00292D80"/>
    <w:rsid w:val="00293134"/>
    <w:rsid w:val="002934B5"/>
    <w:rsid w:val="00293755"/>
    <w:rsid w:val="0029394A"/>
    <w:rsid w:val="0029422A"/>
    <w:rsid w:val="002945A6"/>
    <w:rsid w:val="00294669"/>
    <w:rsid w:val="00294872"/>
    <w:rsid w:val="00294BF5"/>
    <w:rsid w:val="0029513B"/>
    <w:rsid w:val="002955FE"/>
    <w:rsid w:val="00295C87"/>
    <w:rsid w:val="00295F8F"/>
    <w:rsid w:val="00296866"/>
    <w:rsid w:val="00296E91"/>
    <w:rsid w:val="00296F09"/>
    <w:rsid w:val="00297B55"/>
    <w:rsid w:val="002A018D"/>
    <w:rsid w:val="002A0F41"/>
    <w:rsid w:val="002A103A"/>
    <w:rsid w:val="002A19AF"/>
    <w:rsid w:val="002A1AF0"/>
    <w:rsid w:val="002A22B6"/>
    <w:rsid w:val="002A26FC"/>
    <w:rsid w:val="002A2AF8"/>
    <w:rsid w:val="002A390E"/>
    <w:rsid w:val="002A4BD5"/>
    <w:rsid w:val="002A4C31"/>
    <w:rsid w:val="002A51EE"/>
    <w:rsid w:val="002A540D"/>
    <w:rsid w:val="002A5A0B"/>
    <w:rsid w:val="002A64F8"/>
    <w:rsid w:val="002A7474"/>
    <w:rsid w:val="002A77A8"/>
    <w:rsid w:val="002B00EE"/>
    <w:rsid w:val="002B0565"/>
    <w:rsid w:val="002B06B8"/>
    <w:rsid w:val="002B0A3F"/>
    <w:rsid w:val="002B11D6"/>
    <w:rsid w:val="002B1A73"/>
    <w:rsid w:val="002B23F7"/>
    <w:rsid w:val="002B2ABE"/>
    <w:rsid w:val="002B2EEE"/>
    <w:rsid w:val="002B367B"/>
    <w:rsid w:val="002B433D"/>
    <w:rsid w:val="002B4958"/>
    <w:rsid w:val="002B4AC6"/>
    <w:rsid w:val="002B4F05"/>
    <w:rsid w:val="002B5D88"/>
    <w:rsid w:val="002B5E6F"/>
    <w:rsid w:val="002B650F"/>
    <w:rsid w:val="002B67FB"/>
    <w:rsid w:val="002B7C28"/>
    <w:rsid w:val="002B7C6A"/>
    <w:rsid w:val="002C0259"/>
    <w:rsid w:val="002C02BB"/>
    <w:rsid w:val="002C0402"/>
    <w:rsid w:val="002C067A"/>
    <w:rsid w:val="002C08A6"/>
    <w:rsid w:val="002C09EA"/>
    <w:rsid w:val="002C0B68"/>
    <w:rsid w:val="002C1234"/>
    <w:rsid w:val="002C1303"/>
    <w:rsid w:val="002C1675"/>
    <w:rsid w:val="002C1866"/>
    <w:rsid w:val="002C1EC3"/>
    <w:rsid w:val="002C2751"/>
    <w:rsid w:val="002C2B74"/>
    <w:rsid w:val="002C2D74"/>
    <w:rsid w:val="002C2DAA"/>
    <w:rsid w:val="002C3037"/>
    <w:rsid w:val="002C33EF"/>
    <w:rsid w:val="002C344D"/>
    <w:rsid w:val="002C373D"/>
    <w:rsid w:val="002C42A1"/>
    <w:rsid w:val="002C4458"/>
    <w:rsid w:val="002C47B0"/>
    <w:rsid w:val="002C5458"/>
    <w:rsid w:val="002C56D4"/>
    <w:rsid w:val="002C579D"/>
    <w:rsid w:val="002C6307"/>
    <w:rsid w:val="002C7550"/>
    <w:rsid w:val="002C79E7"/>
    <w:rsid w:val="002D0314"/>
    <w:rsid w:val="002D0B72"/>
    <w:rsid w:val="002D0DBC"/>
    <w:rsid w:val="002D0F49"/>
    <w:rsid w:val="002D2961"/>
    <w:rsid w:val="002D29E5"/>
    <w:rsid w:val="002D2E3E"/>
    <w:rsid w:val="002D30B4"/>
    <w:rsid w:val="002D3535"/>
    <w:rsid w:val="002D3F1C"/>
    <w:rsid w:val="002D4461"/>
    <w:rsid w:val="002D4917"/>
    <w:rsid w:val="002D4CF0"/>
    <w:rsid w:val="002D53C7"/>
    <w:rsid w:val="002D62F8"/>
    <w:rsid w:val="002D75FE"/>
    <w:rsid w:val="002D7EDB"/>
    <w:rsid w:val="002E048B"/>
    <w:rsid w:val="002E082F"/>
    <w:rsid w:val="002E0843"/>
    <w:rsid w:val="002E0E3B"/>
    <w:rsid w:val="002E1728"/>
    <w:rsid w:val="002E1738"/>
    <w:rsid w:val="002E21BB"/>
    <w:rsid w:val="002E265B"/>
    <w:rsid w:val="002E3987"/>
    <w:rsid w:val="002E42F4"/>
    <w:rsid w:val="002E4D6F"/>
    <w:rsid w:val="002E4DA7"/>
    <w:rsid w:val="002E545A"/>
    <w:rsid w:val="002E5606"/>
    <w:rsid w:val="002E593F"/>
    <w:rsid w:val="002E5CD7"/>
    <w:rsid w:val="002E626E"/>
    <w:rsid w:val="002E654C"/>
    <w:rsid w:val="002E68CF"/>
    <w:rsid w:val="002E6DF3"/>
    <w:rsid w:val="002E6E9A"/>
    <w:rsid w:val="002E6FF6"/>
    <w:rsid w:val="002E7527"/>
    <w:rsid w:val="002E7952"/>
    <w:rsid w:val="002F0082"/>
    <w:rsid w:val="002F0493"/>
    <w:rsid w:val="002F0E6E"/>
    <w:rsid w:val="002F1665"/>
    <w:rsid w:val="002F16F4"/>
    <w:rsid w:val="002F1BA1"/>
    <w:rsid w:val="002F1D47"/>
    <w:rsid w:val="002F3071"/>
    <w:rsid w:val="002F3B07"/>
    <w:rsid w:val="002F3F60"/>
    <w:rsid w:val="002F3F71"/>
    <w:rsid w:val="002F43E3"/>
    <w:rsid w:val="002F4814"/>
    <w:rsid w:val="002F4A6D"/>
    <w:rsid w:val="002F5213"/>
    <w:rsid w:val="002F5E1A"/>
    <w:rsid w:val="002F5E9D"/>
    <w:rsid w:val="002F6D48"/>
    <w:rsid w:val="002F70B3"/>
    <w:rsid w:val="002F7325"/>
    <w:rsid w:val="002F7358"/>
    <w:rsid w:val="002F7AD2"/>
    <w:rsid w:val="002F7CE6"/>
    <w:rsid w:val="002F7E01"/>
    <w:rsid w:val="003001A8"/>
    <w:rsid w:val="003006E1"/>
    <w:rsid w:val="00300BC5"/>
    <w:rsid w:val="00300DBA"/>
    <w:rsid w:val="00300EDE"/>
    <w:rsid w:val="00300F13"/>
    <w:rsid w:val="00301A09"/>
    <w:rsid w:val="003026E5"/>
    <w:rsid w:val="003034B8"/>
    <w:rsid w:val="00303546"/>
    <w:rsid w:val="003035BC"/>
    <w:rsid w:val="003039AD"/>
    <w:rsid w:val="00303F92"/>
    <w:rsid w:val="0030417F"/>
    <w:rsid w:val="0030424B"/>
    <w:rsid w:val="00304C7A"/>
    <w:rsid w:val="00304E92"/>
    <w:rsid w:val="00304F43"/>
    <w:rsid w:val="00305344"/>
    <w:rsid w:val="0030553D"/>
    <w:rsid w:val="00305703"/>
    <w:rsid w:val="0030607B"/>
    <w:rsid w:val="00306D40"/>
    <w:rsid w:val="00307B66"/>
    <w:rsid w:val="00310CD6"/>
    <w:rsid w:val="0031171A"/>
    <w:rsid w:val="00311786"/>
    <w:rsid w:val="00311A78"/>
    <w:rsid w:val="00311D0C"/>
    <w:rsid w:val="003120CD"/>
    <w:rsid w:val="00312850"/>
    <w:rsid w:val="003130E4"/>
    <w:rsid w:val="00313AFE"/>
    <w:rsid w:val="00314374"/>
    <w:rsid w:val="003148A0"/>
    <w:rsid w:val="00314955"/>
    <w:rsid w:val="0031627D"/>
    <w:rsid w:val="00316422"/>
    <w:rsid w:val="0031665A"/>
    <w:rsid w:val="00316BD5"/>
    <w:rsid w:val="00317486"/>
    <w:rsid w:val="00320733"/>
    <w:rsid w:val="00320923"/>
    <w:rsid w:val="00320A88"/>
    <w:rsid w:val="00320CA4"/>
    <w:rsid w:val="00320DCA"/>
    <w:rsid w:val="003215DC"/>
    <w:rsid w:val="00321654"/>
    <w:rsid w:val="00321A94"/>
    <w:rsid w:val="00322470"/>
    <w:rsid w:val="003226D2"/>
    <w:rsid w:val="00322D99"/>
    <w:rsid w:val="00322F85"/>
    <w:rsid w:val="003230C3"/>
    <w:rsid w:val="00323373"/>
    <w:rsid w:val="00323EE4"/>
    <w:rsid w:val="00323FB0"/>
    <w:rsid w:val="00324561"/>
    <w:rsid w:val="003249EF"/>
    <w:rsid w:val="00325310"/>
    <w:rsid w:val="0032538D"/>
    <w:rsid w:val="003255F8"/>
    <w:rsid w:val="003256A4"/>
    <w:rsid w:val="00325C09"/>
    <w:rsid w:val="00326291"/>
    <w:rsid w:val="0032634E"/>
    <w:rsid w:val="003268F0"/>
    <w:rsid w:val="00326A26"/>
    <w:rsid w:val="00326AF5"/>
    <w:rsid w:val="00326ECE"/>
    <w:rsid w:val="00327353"/>
    <w:rsid w:val="00327C32"/>
    <w:rsid w:val="00327DD8"/>
    <w:rsid w:val="00330035"/>
    <w:rsid w:val="0033015A"/>
    <w:rsid w:val="00330298"/>
    <w:rsid w:val="00330CC8"/>
    <w:rsid w:val="00330D72"/>
    <w:rsid w:val="0033142E"/>
    <w:rsid w:val="003318FA"/>
    <w:rsid w:val="00331BED"/>
    <w:rsid w:val="00331D9B"/>
    <w:rsid w:val="00331DB9"/>
    <w:rsid w:val="00332920"/>
    <w:rsid w:val="00332988"/>
    <w:rsid w:val="00332DF0"/>
    <w:rsid w:val="00333005"/>
    <w:rsid w:val="00333C5B"/>
    <w:rsid w:val="0033479D"/>
    <w:rsid w:val="003349AA"/>
    <w:rsid w:val="0033559D"/>
    <w:rsid w:val="0033578E"/>
    <w:rsid w:val="00335AE6"/>
    <w:rsid w:val="00335B31"/>
    <w:rsid w:val="00335ECC"/>
    <w:rsid w:val="003365CD"/>
    <w:rsid w:val="003367A3"/>
    <w:rsid w:val="003367A9"/>
    <w:rsid w:val="00336B48"/>
    <w:rsid w:val="00336C3F"/>
    <w:rsid w:val="0033779D"/>
    <w:rsid w:val="00337DCA"/>
    <w:rsid w:val="00340AE4"/>
    <w:rsid w:val="00341079"/>
    <w:rsid w:val="0034128F"/>
    <w:rsid w:val="00341296"/>
    <w:rsid w:val="003416C5"/>
    <w:rsid w:val="00341F18"/>
    <w:rsid w:val="00342229"/>
    <w:rsid w:val="003423D6"/>
    <w:rsid w:val="0034341D"/>
    <w:rsid w:val="00343BC0"/>
    <w:rsid w:val="00343EDD"/>
    <w:rsid w:val="003441D2"/>
    <w:rsid w:val="0034477C"/>
    <w:rsid w:val="00344B18"/>
    <w:rsid w:val="00344BF0"/>
    <w:rsid w:val="00344CFB"/>
    <w:rsid w:val="00344D2F"/>
    <w:rsid w:val="00344F61"/>
    <w:rsid w:val="00344F74"/>
    <w:rsid w:val="00345266"/>
    <w:rsid w:val="00346186"/>
    <w:rsid w:val="00346525"/>
    <w:rsid w:val="00346EB6"/>
    <w:rsid w:val="003472BF"/>
    <w:rsid w:val="00350F7F"/>
    <w:rsid w:val="00351041"/>
    <w:rsid w:val="0035156A"/>
    <w:rsid w:val="003515DD"/>
    <w:rsid w:val="0035175F"/>
    <w:rsid w:val="0035239D"/>
    <w:rsid w:val="00352EA3"/>
    <w:rsid w:val="00353022"/>
    <w:rsid w:val="003530DA"/>
    <w:rsid w:val="0035343B"/>
    <w:rsid w:val="0035381A"/>
    <w:rsid w:val="00353AD6"/>
    <w:rsid w:val="00353F7C"/>
    <w:rsid w:val="00354A70"/>
    <w:rsid w:val="00354C61"/>
    <w:rsid w:val="00355336"/>
    <w:rsid w:val="00355752"/>
    <w:rsid w:val="00355E02"/>
    <w:rsid w:val="003562F5"/>
    <w:rsid w:val="00356E65"/>
    <w:rsid w:val="00357078"/>
    <w:rsid w:val="003600F0"/>
    <w:rsid w:val="0036026B"/>
    <w:rsid w:val="0036026F"/>
    <w:rsid w:val="00360DF5"/>
    <w:rsid w:val="00360EFC"/>
    <w:rsid w:val="003616CA"/>
    <w:rsid w:val="003633D7"/>
    <w:rsid w:val="00363A34"/>
    <w:rsid w:val="00363A5D"/>
    <w:rsid w:val="00364278"/>
    <w:rsid w:val="003644E2"/>
    <w:rsid w:val="0036485C"/>
    <w:rsid w:val="00364B21"/>
    <w:rsid w:val="003658F8"/>
    <w:rsid w:val="003661DA"/>
    <w:rsid w:val="00366519"/>
    <w:rsid w:val="00366837"/>
    <w:rsid w:val="00366B21"/>
    <w:rsid w:val="00366DAD"/>
    <w:rsid w:val="00366F89"/>
    <w:rsid w:val="00367473"/>
    <w:rsid w:val="00367687"/>
    <w:rsid w:val="00367C2B"/>
    <w:rsid w:val="00367C9C"/>
    <w:rsid w:val="00370536"/>
    <w:rsid w:val="00370776"/>
    <w:rsid w:val="00370C10"/>
    <w:rsid w:val="00370CBD"/>
    <w:rsid w:val="003711A4"/>
    <w:rsid w:val="0037137E"/>
    <w:rsid w:val="003717BC"/>
    <w:rsid w:val="00371A9E"/>
    <w:rsid w:val="00371AA2"/>
    <w:rsid w:val="003721DE"/>
    <w:rsid w:val="00372F84"/>
    <w:rsid w:val="0037320A"/>
    <w:rsid w:val="0037392D"/>
    <w:rsid w:val="0037488D"/>
    <w:rsid w:val="003752F8"/>
    <w:rsid w:val="003754C8"/>
    <w:rsid w:val="00376222"/>
    <w:rsid w:val="00376CFD"/>
    <w:rsid w:val="00377490"/>
    <w:rsid w:val="003779A2"/>
    <w:rsid w:val="003779AA"/>
    <w:rsid w:val="003803F4"/>
    <w:rsid w:val="00380966"/>
    <w:rsid w:val="003809BE"/>
    <w:rsid w:val="00380BA3"/>
    <w:rsid w:val="00380CA3"/>
    <w:rsid w:val="003810E2"/>
    <w:rsid w:val="00381497"/>
    <w:rsid w:val="0038176A"/>
    <w:rsid w:val="00381B8A"/>
    <w:rsid w:val="00382592"/>
    <w:rsid w:val="0038262C"/>
    <w:rsid w:val="00382B9D"/>
    <w:rsid w:val="003837FD"/>
    <w:rsid w:val="003838EE"/>
    <w:rsid w:val="00384682"/>
    <w:rsid w:val="003851F5"/>
    <w:rsid w:val="00385B83"/>
    <w:rsid w:val="0038673A"/>
    <w:rsid w:val="003870F1"/>
    <w:rsid w:val="00387738"/>
    <w:rsid w:val="00387979"/>
    <w:rsid w:val="00390180"/>
    <w:rsid w:val="003905FE"/>
    <w:rsid w:val="003908C3"/>
    <w:rsid w:val="003918D8"/>
    <w:rsid w:val="00391F3D"/>
    <w:rsid w:val="00392143"/>
    <w:rsid w:val="0039246F"/>
    <w:rsid w:val="003925F0"/>
    <w:rsid w:val="00392726"/>
    <w:rsid w:val="00392CE3"/>
    <w:rsid w:val="003930A2"/>
    <w:rsid w:val="00393F42"/>
    <w:rsid w:val="00394466"/>
    <w:rsid w:val="0039470D"/>
    <w:rsid w:val="00394D0C"/>
    <w:rsid w:val="003950CD"/>
    <w:rsid w:val="003950DE"/>
    <w:rsid w:val="003957AD"/>
    <w:rsid w:val="00395985"/>
    <w:rsid w:val="00395F9D"/>
    <w:rsid w:val="00396707"/>
    <w:rsid w:val="00396A68"/>
    <w:rsid w:val="00396AE2"/>
    <w:rsid w:val="003A0953"/>
    <w:rsid w:val="003A0F9C"/>
    <w:rsid w:val="003A1D77"/>
    <w:rsid w:val="003A2135"/>
    <w:rsid w:val="003A227A"/>
    <w:rsid w:val="003A2978"/>
    <w:rsid w:val="003A2EAD"/>
    <w:rsid w:val="003A2FF4"/>
    <w:rsid w:val="003A3054"/>
    <w:rsid w:val="003A3138"/>
    <w:rsid w:val="003A3387"/>
    <w:rsid w:val="003A3866"/>
    <w:rsid w:val="003A3998"/>
    <w:rsid w:val="003A3B43"/>
    <w:rsid w:val="003A3E20"/>
    <w:rsid w:val="003A44AC"/>
    <w:rsid w:val="003A46AA"/>
    <w:rsid w:val="003A4703"/>
    <w:rsid w:val="003A4C50"/>
    <w:rsid w:val="003A4D52"/>
    <w:rsid w:val="003A572B"/>
    <w:rsid w:val="003A5847"/>
    <w:rsid w:val="003A66ED"/>
    <w:rsid w:val="003A67A1"/>
    <w:rsid w:val="003A698F"/>
    <w:rsid w:val="003A6AC4"/>
    <w:rsid w:val="003A6ADD"/>
    <w:rsid w:val="003A7077"/>
    <w:rsid w:val="003B0192"/>
    <w:rsid w:val="003B02E1"/>
    <w:rsid w:val="003B0962"/>
    <w:rsid w:val="003B0FF1"/>
    <w:rsid w:val="003B1F42"/>
    <w:rsid w:val="003B22F7"/>
    <w:rsid w:val="003B232D"/>
    <w:rsid w:val="003B268E"/>
    <w:rsid w:val="003B2BA1"/>
    <w:rsid w:val="003B360B"/>
    <w:rsid w:val="003B3A1A"/>
    <w:rsid w:val="003B40E2"/>
    <w:rsid w:val="003B44A6"/>
    <w:rsid w:val="003B4645"/>
    <w:rsid w:val="003B4948"/>
    <w:rsid w:val="003B4AC2"/>
    <w:rsid w:val="003B5608"/>
    <w:rsid w:val="003B5D83"/>
    <w:rsid w:val="003B710E"/>
    <w:rsid w:val="003B7606"/>
    <w:rsid w:val="003B7CC0"/>
    <w:rsid w:val="003C009F"/>
    <w:rsid w:val="003C0207"/>
    <w:rsid w:val="003C0A2D"/>
    <w:rsid w:val="003C1038"/>
    <w:rsid w:val="003C132D"/>
    <w:rsid w:val="003C1368"/>
    <w:rsid w:val="003C1833"/>
    <w:rsid w:val="003C1B2D"/>
    <w:rsid w:val="003C2240"/>
    <w:rsid w:val="003C2270"/>
    <w:rsid w:val="003C227A"/>
    <w:rsid w:val="003C247A"/>
    <w:rsid w:val="003C2507"/>
    <w:rsid w:val="003C26B2"/>
    <w:rsid w:val="003C2E24"/>
    <w:rsid w:val="003C2E3E"/>
    <w:rsid w:val="003C2FB3"/>
    <w:rsid w:val="003C3046"/>
    <w:rsid w:val="003C3352"/>
    <w:rsid w:val="003C34BE"/>
    <w:rsid w:val="003C383F"/>
    <w:rsid w:val="003C3DF7"/>
    <w:rsid w:val="003C40D8"/>
    <w:rsid w:val="003C46A5"/>
    <w:rsid w:val="003C48C8"/>
    <w:rsid w:val="003C4DEB"/>
    <w:rsid w:val="003C5A1C"/>
    <w:rsid w:val="003C5A24"/>
    <w:rsid w:val="003C6A5C"/>
    <w:rsid w:val="003C7953"/>
    <w:rsid w:val="003C7D24"/>
    <w:rsid w:val="003D0014"/>
    <w:rsid w:val="003D0605"/>
    <w:rsid w:val="003D08F0"/>
    <w:rsid w:val="003D0A22"/>
    <w:rsid w:val="003D0BF0"/>
    <w:rsid w:val="003D0D7B"/>
    <w:rsid w:val="003D1226"/>
    <w:rsid w:val="003D136B"/>
    <w:rsid w:val="003D1839"/>
    <w:rsid w:val="003D212B"/>
    <w:rsid w:val="003D213E"/>
    <w:rsid w:val="003D2213"/>
    <w:rsid w:val="003D26B4"/>
    <w:rsid w:val="003D3543"/>
    <w:rsid w:val="003D3D5F"/>
    <w:rsid w:val="003D4028"/>
    <w:rsid w:val="003D49E7"/>
    <w:rsid w:val="003D4B3C"/>
    <w:rsid w:val="003D4C43"/>
    <w:rsid w:val="003D4D60"/>
    <w:rsid w:val="003D4E78"/>
    <w:rsid w:val="003D5A69"/>
    <w:rsid w:val="003D5AF4"/>
    <w:rsid w:val="003D61D6"/>
    <w:rsid w:val="003D62B8"/>
    <w:rsid w:val="003D642F"/>
    <w:rsid w:val="003D775D"/>
    <w:rsid w:val="003D7FD4"/>
    <w:rsid w:val="003E0359"/>
    <w:rsid w:val="003E1072"/>
    <w:rsid w:val="003E185F"/>
    <w:rsid w:val="003E27F9"/>
    <w:rsid w:val="003E281D"/>
    <w:rsid w:val="003E3706"/>
    <w:rsid w:val="003E3721"/>
    <w:rsid w:val="003E4479"/>
    <w:rsid w:val="003E4B2A"/>
    <w:rsid w:val="003E5069"/>
    <w:rsid w:val="003E541D"/>
    <w:rsid w:val="003E5653"/>
    <w:rsid w:val="003E56B3"/>
    <w:rsid w:val="003E59CB"/>
    <w:rsid w:val="003E6064"/>
    <w:rsid w:val="003E627B"/>
    <w:rsid w:val="003E63D1"/>
    <w:rsid w:val="003E6505"/>
    <w:rsid w:val="003E65E8"/>
    <w:rsid w:val="003E6765"/>
    <w:rsid w:val="003E73A2"/>
    <w:rsid w:val="003F02B4"/>
    <w:rsid w:val="003F07F4"/>
    <w:rsid w:val="003F0C60"/>
    <w:rsid w:val="003F15BD"/>
    <w:rsid w:val="003F1CE0"/>
    <w:rsid w:val="003F54EC"/>
    <w:rsid w:val="003F5541"/>
    <w:rsid w:val="003F5826"/>
    <w:rsid w:val="003F6282"/>
    <w:rsid w:val="003F66C7"/>
    <w:rsid w:val="003F67AF"/>
    <w:rsid w:val="003F6AB9"/>
    <w:rsid w:val="003F6B16"/>
    <w:rsid w:val="003F6C90"/>
    <w:rsid w:val="003F7877"/>
    <w:rsid w:val="00400D84"/>
    <w:rsid w:val="00401215"/>
    <w:rsid w:val="00401246"/>
    <w:rsid w:val="00401431"/>
    <w:rsid w:val="0040209F"/>
    <w:rsid w:val="00402C6A"/>
    <w:rsid w:val="0040347F"/>
    <w:rsid w:val="004035AC"/>
    <w:rsid w:val="004041C5"/>
    <w:rsid w:val="0040421C"/>
    <w:rsid w:val="00404752"/>
    <w:rsid w:val="00404913"/>
    <w:rsid w:val="00404E43"/>
    <w:rsid w:val="00404E55"/>
    <w:rsid w:val="004055EF"/>
    <w:rsid w:val="00405B53"/>
    <w:rsid w:val="00406681"/>
    <w:rsid w:val="0040720E"/>
    <w:rsid w:val="00407563"/>
    <w:rsid w:val="00407E52"/>
    <w:rsid w:val="0041025F"/>
    <w:rsid w:val="00410A73"/>
    <w:rsid w:val="00410C68"/>
    <w:rsid w:val="00410FA2"/>
    <w:rsid w:val="00411E95"/>
    <w:rsid w:val="00411EBD"/>
    <w:rsid w:val="004126E3"/>
    <w:rsid w:val="00412CD7"/>
    <w:rsid w:val="00412EDB"/>
    <w:rsid w:val="004134B1"/>
    <w:rsid w:val="00413546"/>
    <w:rsid w:val="004137EF"/>
    <w:rsid w:val="00413C77"/>
    <w:rsid w:val="004143E1"/>
    <w:rsid w:val="004146E5"/>
    <w:rsid w:val="00414EE4"/>
    <w:rsid w:val="004151B7"/>
    <w:rsid w:val="0041529C"/>
    <w:rsid w:val="00415759"/>
    <w:rsid w:val="00415A60"/>
    <w:rsid w:val="00415DE2"/>
    <w:rsid w:val="004165FF"/>
    <w:rsid w:val="0041664B"/>
    <w:rsid w:val="004169E7"/>
    <w:rsid w:val="00416CA8"/>
    <w:rsid w:val="00416E9C"/>
    <w:rsid w:val="00416F0D"/>
    <w:rsid w:val="0041747D"/>
    <w:rsid w:val="00417B63"/>
    <w:rsid w:val="00417F55"/>
    <w:rsid w:val="0042048B"/>
    <w:rsid w:val="00420512"/>
    <w:rsid w:val="00420E1E"/>
    <w:rsid w:val="004210B1"/>
    <w:rsid w:val="0042144A"/>
    <w:rsid w:val="004214E2"/>
    <w:rsid w:val="00421A1D"/>
    <w:rsid w:val="00421ADD"/>
    <w:rsid w:val="00421B62"/>
    <w:rsid w:val="00421EE0"/>
    <w:rsid w:val="00422101"/>
    <w:rsid w:val="004225C1"/>
    <w:rsid w:val="00422A0C"/>
    <w:rsid w:val="00422E3A"/>
    <w:rsid w:val="00422EDE"/>
    <w:rsid w:val="00423142"/>
    <w:rsid w:val="004233E8"/>
    <w:rsid w:val="004235BB"/>
    <w:rsid w:val="00423690"/>
    <w:rsid w:val="00424525"/>
    <w:rsid w:val="00424733"/>
    <w:rsid w:val="004248D8"/>
    <w:rsid w:val="00425EA6"/>
    <w:rsid w:val="00426A31"/>
    <w:rsid w:val="00426D86"/>
    <w:rsid w:val="004274E0"/>
    <w:rsid w:val="00427830"/>
    <w:rsid w:val="00427CDC"/>
    <w:rsid w:val="00427ED4"/>
    <w:rsid w:val="004303F6"/>
    <w:rsid w:val="004310D1"/>
    <w:rsid w:val="00431B85"/>
    <w:rsid w:val="004321F2"/>
    <w:rsid w:val="00432543"/>
    <w:rsid w:val="004326A1"/>
    <w:rsid w:val="004328D6"/>
    <w:rsid w:val="00432B58"/>
    <w:rsid w:val="00432D91"/>
    <w:rsid w:val="00432DFD"/>
    <w:rsid w:val="0043407C"/>
    <w:rsid w:val="004340DE"/>
    <w:rsid w:val="00434903"/>
    <w:rsid w:val="004349D9"/>
    <w:rsid w:val="0043556C"/>
    <w:rsid w:val="00435B18"/>
    <w:rsid w:val="00435D8D"/>
    <w:rsid w:val="00435F5D"/>
    <w:rsid w:val="0043642E"/>
    <w:rsid w:val="0043656A"/>
    <w:rsid w:val="0043678A"/>
    <w:rsid w:val="00436D3A"/>
    <w:rsid w:val="00436DEF"/>
    <w:rsid w:val="0043725C"/>
    <w:rsid w:val="00440311"/>
    <w:rsid w:val="00440938"/>
    <w:rsid w:val="00440AA0"/>
    <w:rsid w:val="00441119"/>
    <w:rsid w:val="004411A9"/>
    <w:rsid w:val="00441606"/>
    <w:rsid w:val="004421E8"/>
    <w:rsid w:val="0044232F"/>
    <w:rsid w:val="00442FA6"/>
    <w:rsid w:val="0044309F"/>
    <w:rsid w:val="00443300"/>
    <w:rsid w:val="00444422"/>
    <w:rsid w:val="00444B57"/>
    <w:rsid w:val="00444C64"/>
    <w:rsid w:val="00444DD1"/>
    <w:rsid w:val="00445640"/>
    <w:rsid w:val="00445FF6"/>
    <w:rsid w:val="00446202"/>
    <w:rsid w:val="00446414"/>
    <w:rsid w:val="00446626"/>
    <w:rsid w:val="00446C2E"/>
    <w:rsid w:val="00446FED"/>
    <w:rsid w:val="004474AE"/>
    <w:rsid w:val="00447FFD"/>
    <w:rsid w:val="00450DB9"/>
    <w:rsid w:val="00450ECA"/>
    <w:rsid w:val="00451293"/>
    <w:rsid w:val="004518CB"/>
    <w:rsid w:val="00451A42"/>
    <w:rsid w:val="00451EFF"/>
    <w:rsid w:val="00451F9E"/>
    <w:rsid w:val="004522EA"/>
    <w:rsid w:val="0045281D"/>
    <w:rsid w:val="00452BED"/>
    <w:rsid w:val="00452DC7"/>
    <w:rsid w:val="00452FE7"/>
    <w:rsid w:val="00453266"/>
    <w:rsid w:val="00453D97"/>
    <w:rsid w:val="004541E1"/>
    <w:rsid w:val="00454355"/>
    <w:rsid w:val="004555E1"/>
    <w:rsid w:val="0045574A"/>
    <w:rsid w:val="00456400"/>
    <w:rsid w:val="00456C4A"/>
    <w:rsid w:val="00457171"/>
    <w:rsid w:val="00457330"/>
    <w:rsid w:val="00457454"/>
    <w:rsid w:val="0045769E"/>
    <w:rsid w:val="00457E21"/>
    <w:rsid w:val="0046027D"/>
    <w:rsid w:val="00461750"/>
    <w:rsid w:val="00462090"/>
    <w:rsid w:val="004622EA"/>
    <w:rsid w:val="00462D52"/>
    <w:rsid w:val="00462DD3"/>
    <w:rsid w:val="00465582"/>
    <w:rsid w:val="00465E67"/>
    <w:rsid w:val="004666C8"/>
    <w:rsid w:val="00466B2C"/>
    <w:rsid w:val="00467238"/>
    <w:rsid w:val="00467718"/>
    <w:rsid w:val="00467BD1"/>
    <w:rsid w:val="00467FF8"/>
    <w:rsid w:val="0047001E"/>
    <w:rsid w:val="0047017D"/>
    <w:rsid w:val="004703F8"/>
    <w:rsid w:val="004709AD"/>
    <w:rsid w:val="004716FF"/>
    <w:rsid w:val="004718C8"/>
    <w:rsid w:val="00471F06"/>
    <w:rsid w:val="00473458"/>
    <w:rsid w:val="00473580"/>
    <w:rsid w:val="0047466C"/>
    <w:rsid w:val="00474A91"/>
    <w:rsid w:val="00474E2A"/>
    <w:rsid w:val="00474F2B"/>
    <w:rsid w:val="00475002"/>
    <w:rsid w:val="0047539B"/>
    <w:rsid w:val="00475708"/>
    <w:rsid w:val="0047572F"/>
    <w:rsid w:val="00475C39"/>
    <w:rsid w:val="00475C8E"/>
    <w:rsid w:val="00476326"/>
    <w:rsid w:val="00476A3E"/>
    <w:rsid w:val="00476AC5"/>
    <w:rsid w:val="00476C38"/>
    <w:rsid w:val="00476F96"/>
    <w:rsid w:val="004772B8"/>
    <w:rsid w:val="004778E5"/>
    <w:rsid w:val="004802AF"/>
    <w:rsid w:val="004802B4"/>
    <w:rsid w:val="00480505"/>
    <w:rsid w:val="00481D4F"/>
    <w:rsid w:val="00481FD8"/>
    <w:rsid w:val="004827DC"/>
    <w:rsid w:val="0048298E"/>
    <w:rsid w:val="00482C33"/>
    <w:rsid w:val="00483307"/>
    <w:rsid w:val="00484396"/>
    <w:rsid w:val="004844B1"/>
    <w:rsid w:val="0048476F"/>
    <w:rsid w:val="0048486A"/>
    <w:rsid w:val="00484ED7"/>
    <w:rsid w:val="00485553"/>
    <w:rsid w:val="00485D83"/>
    <w:rsid w:val="00486353"/>
    <w:rsid w:val="004866F6"/>
    <w:rsid w:val="0048717F"/>
    <w:rsid w:val="00487270"/>
    <w:rsid w:val="00487A62"/>
    <w:rsid w:val="00487CCA"/>
    <w:rsid w:val="00487D41"/>
    <w:rsid w:val="00487D6A"/>
    <w:rsid w:val="0049031B"/>
    <w:rsid w:val="00490CB7"/>
    <w:rsid w:val="00490D11"/>
    <w:rsid w:val="00490D94"/>
    <w:rsid w:val="00490E3A"/>
    <w:rsid w:val="00491052"/>
    <w:rsid w:val="0049118D"/>
    <w:rsid w:val="00491602"/>
    <w:rsid w:val="00492250"/>
    <w:rsid w:val="00492528"/>
    <w:rsid w:val="0049274E"/>
    <w:rsid w:val="00492775"/>
    <w:rsid w:val="00492E50"/>
    <w:rsid w:val="00493835"/>
    <w:rsid w:val="00493C9A"/>
    <w:rsid w:val="00494400"/>
    <w:rsid w:val="00494AA2"/>
    <w:rsid w:val="00494C57"/>
    <w:rsid w:val="004951C0"/>
    <w:rsid w:val="00495574"/>
    <w:rsid w:val="004955D1"/>
    <w:rsid w:val="00496F12"/>
    <w:rsid w:val="0049763A"/>
    <w:rsid w:val="00497CC2"/>
    <w:rsid w:val="00497D22"/>
    <w:rsid w:val="004A031C"/>
    <w:rsid w:val="004A0492"/>
    <w:rsid w:val="004A04FA"/>
    <w:rsid w:val="004A06B6"/>
    <w:rsid w:val="004A0851"/>
    <w:rsid w:val="004A12C6"/>
    <w:rsid w:val="004A1783"/>
    <w:rsid w:val="004A1977"/>
    <w:rsid w:val="004A1ED2"/>
    <w:rsid w:val="004A2376"/>
    <w:rsid w:val="004A280F"/>
    <w:rsid w:val="004A2E20"/>
    <w:rsid w:val="004A2F28"/>
    <w:rsid w:val="004A3304"/>
    <w:rsid w:val="004A42F3"/>
    <w:rsid w:val="004A4372"/>
    <w:rsid w:val="004A4501"/>
    <w:rsid w:val="004A4EBF"/>
    <w:rsid w:val="004A509A"/>
    <w:rsid w:val="004A5A48"/>
    <w:rsid w:val="004A664F"/>
    <w:rsid w:val="004A69CB"/>
    <w:rsid w:val="004A7206"/>
    <w:rsid w:val="004A79DC"/>
    <w:rsid w:val="004A7A03"/>
    <w:rsid w:val="004A7B4F"/>
    <w:rsid w:val="004A7CF0"/>
    <w:rsid w:val="004A7E0C"/>
    <w:rsid w:val="004B0059"/>
    <w:rsid w:val="004B0EA7"/>
    <w:rsid w:val="004B1984"/>
    <w:rsid w:val="004B19E7"/>
    <w:rsid w:val="004B1C54"/>
    <w:rsid w:val="004B2259"/>
    <w:rsid w:val="004B2C89"/>
    <w:rsid w:val="004B3903"/>
    <w:rsid w:val="004B43B1"/>
    <w:rsid w:val="004B4A7B"/>
    <w:rsid w:val="004B4ADC"/>
    <w:rsid w:val="004B50D8"/>
    <w:rsid w:val="004B57B9"/>
    <w:rsid w:val="004B582A"/>
    <w:rsid w:val="004B588B"/>
    <w:rsid w:val="004B5C95"/>
    <w:rsid w:val="004B5DEE"/>
    <w:rsid w:val="004B5F28"/>
    <w:rsid w:val="004B61FC"/>
    <w:rsid w:val="004B62CD"/>
    <w:rsid w:val="004B7491"/>
    <w:rsid w:val="004B772A"/>
    <w:rsid w:val="004B7C9A"/>
    <w:rsid w:val="004B7E09"/>
    <w:rsid w:val="004C0045"/>
    <w:rsid w:val="004C0B3E"/>
    <w:rsid w:val="004C0BD1"/>
    <w:rsid w:val="004C0CE4"/>
    <w:rsid w:val="004C0E75"/>
    <w:rsid w:val="004C1258"/>
    <w:rsid w:val="004C1295"/>
    <w:rsid w:val="004C1A43"/>
    <w:rsid w:val="004C1EE8"/>
    <w:rsid w:val="004C218D"/>
    <w:rsid w:val="004C2602"/>
    <w:rsid w:val="004C26A3"/>
    <w:rsid w:val="004C2FF5"/>
    <w:rsid w:val="004C39D8"/>
    <w:rsid w:val="004C3B13"/>
    <w:rsid w:val="004C3CD3"/>
    <w:rsid w:val="004C3CE2"/>
    <w:rsid w:val="004C40A4"/>
    <w:rsid w:val="004C4386"/>
    <w:rsid w:val="004C463E"/>
    <w:rsid w:val="004C4AE7"/>
    <w:rsid w:val="004C4E9C"/>
    <w:rsid w:val="004C51B7"/>
    <w:rsid w:val="004C54A9"/>
    <w:rsid w:val="004C574F"/>
    <w:rsid w:val="004C5999"/>
    <w:rsid w:val="004C5FFF"/>
    <w:rsid w:val="004C697E"/>
    <w:rsid w:val="004C6FC0"/>
    <w:rsid w:val="004C76E0"/>
    <w:rsid w:val="004C7E00"/>
    <w:rsid w:val="004D0261"/>
    <w:rsid w:val="004D0287"/>
    <w:rsid w:val="004D0341"/>
    <w:rsid w:val="004D0B52"/>
    <w:rsid w:val="004D0CFF"/>
    <w:rsid w:val="004D1748"/>
    <w:rsid w:val="004D1A43"/>
    <w:rsid w:val="004D1B2D"/>
    <w:rsid w:val="004D1F64"/>
    <w:rsid w:val="004D3919"/>
    <w:rsid w:val="004D3A29"/>
    <w:rsid w:val="004D3F7E"/>
    <w:rsid w:val="004D62D1"/>
    <w:rsid w:val="004D6518"/>
    <w:rsid w:val="004D6611"/>
    <w:rsid w:val="004D6635"/>
    <w:rsid w:val="004D69B8"/>
    <w:rsid w:val="004D7E05"/>
    <w:rsid w:val="004D7E1D"/>
    <w:rsid w:val="004E01CB"/>
    <w:rsid w:val="004E02B1"/>
    <w:rsid w:val="004E04A8"/>
    <w:rsid w:val="004E091E"/>
    <w:rsid w:val="004E1087"/>
    <w:rsid w:val="004E1222"/>
    <w:rsid w:val="004E1427"/>
    <w:rsid w:val="004E163D"/>
    <w:rsid w:val="004E1FEC"/>
    <w:rsid w:val="004E201E"/>
    <w:rsid w:val="004E251B"/>
    <w:rsid w:val="004E258B"/>
    <w:rsid w:val="004E2AF4"/>
    <w:rsid w:val="004E3191"/>
    <w:rsid w:val="004E34E7"/>
    <w:rsid w:val="004E34ED"/>
    <w:rsid w:val="004E428D"/>
    <w:rsid w:val="004E5B72"/>
    <w:rsid w:val="004E5F9E"/>
    <w:rsid w:val="004E627E"/>
    <w:rsid w:val="004E6C36"/>
    <w:rsid w:val="004E724A"/>
    <w:rsid w:val="004E7F14"/>
    <w:rsid w:val="004E7F31"/>
    <w:rsid w:val="004F0303"/>
    <w:rsid w:val="004F058E"/>
    <w:rsid w:val="004F0847"/>
    <w:rsid w:val="004F0B4F"/>
    <w:rsid w:val="004F14A8"/>
    <w:rsid w:val="004F1530"/>
    <w:rsid w:val="004F1B02"/>
    <w:rsid w:val="004F1ED3"/>
    <w:rsid w:val="004F1F52"/>
    <w:rsid w:val="004F1FA1"/>
    <w:rsid w:val="004F2A77"/>
    <w:rsid w:val="004F2D0E"/>
    <w:rsid w:val="004F36C7"/>
    <w:rsid w:val="004F3777"/>
    <w:rsid w:val="004F3A27"/>
    <w:rsid w:val="004F43B2"/>
    <w:rsid w:val="004F4544"/>
    <w:rsid w:val="004F498D"/>
    <w:rsid w:val="004F4A72"/>
    <w:rsid w:val="004F561D"/>
    <w:rsid w:val="004F66DD"/>
    <w:rsid w:val="004F6968"/>
    <w:rsid w:val="004F6B9F"/>
    <w:rsid w:val="004F6E86"/>
    <w:rsid w:val="004F75DE"/>
    <w:rsid w:val="004F7A85"/>
    <w:rsid w:val="005001E2"/>
    <w:rsid w:val="00501080"/>
    <w:rsid w:val="005010D2"/>
    <w:rsid w:val="00501277"/>
    <w:rsid w:val="0050155E"/>
    <w:rsid w:val="00501722"/>
    <w:rsid w:val="00501963"/>
    <w:rsid w:val="00501FCC"/>
    <w:rsid w:val="00502000"/>
    <w:rsid w:val="00502723"/>
    <w:rsid w:val="00502A85"/>
    <w:rsid w:val="00503389"/>
    <w:rsid w:val="005037E7"/>
    <w:rsid w:val="005041D8"/>
    <w:rsid w:val="0050449D"/>
    <w:rsid w:val="0050462B"/>
    <w:rsid w:val="00504A7C"/>
    <w:rsid w:val="005054D0"/>
    <w:rsid w:val="0050585E"/>
    <w:rsid w:val="005061F1"/>
    <w:rsid w:val="005066C1"/>
    <w:rsid w:val="00507339"/>
    <w:rsid w:val="0050785A"/>
    <w:rsid w:val="00507DB7"/>
    <w:rsid w:val="005102DF"/>
    <w:rsid w:val="005107ED"/>
    <w:rsid w:val="0051149F"/>
    <w:rsid w:val="00511865"/>
    <w:rsid w:val="00511BA4"/>
    <w:rsid w:val="00511D0F"/>
    <w:rsid w:val="0051208B"/>
    <w:rsid w:val="00512BCA"/>
    <w:rsid w:val="00513083"/>
    <w:rsid w:val="005141E6"/>
    <w:rsid w:val="00514726"/>
    <w:rsid w:val="00514B1A"/>
    <w:rsid w:val="0051549A"/>
    <w:rsid w:val="005154BE"/>
    <w:rsid w:val="00515D95"/>
    <w:rsid w:val="0051655B"/>
    <w:rsid w:val="0051794D"/>
    <w:rsid w:val="00517FC6"/>
    <w:rsid w:val="00520E46"/>
    <w:rsid w:val="005210C9"/>
    <w:rsid w:val="005211C4"/>
    <w:rsid w:val="00521327"/>
    <w:rsid w:val="00521B69"/>
    <w:rsid w:val="00522235"/>
    <w:rsid w:val="00522C29"/>
    <w:rsid w:val="00522E9B"/>
    <w:rsid w:val="00523D3E"/>
    <w:rsid w:val="00523F81"/>
    <w:rsid w:val="005241D5"/>
    <w:rsid w:val="00524492"/>
    <w:rsid w:val="00525096"/>
    <w:rsid w:val="00525F4F"/>
    <w:rsid w:val="00525F64"/>
    <w:rsid w:val="005265A3"/>
    <w:rsid w:val="00526AE8"/>
    <w:rsid w:val="00527460"/>
    <w:rsid w:val="0052761B"/>
    <w:rsid w:val="0053083A"/>
    <w:rsid w:val="00531BF4"/>
    <w:rsid w:val="00531E05"/>
    <w:rsid w:val="005326E6"/>
    <w:rsid w:val="00532979"/>
    <w:rsid w:val="00532B49"/>
    <w:rsid w:val="005336B4"/>
    <w:rsid w:val="005339A6"/>
    <w:rsid w:val="00534292"/>
    <w:rsid w:val="005344A0"/>
    <w:rsid w:val="005345D0"/>
    <w:rsid w:val="00534C88"/>
    <w:rsid w:val="00534E5E"/>
    <w:rsid w:val="00535013"/>
    <w:rsid w:val="005352DE"/>
    <w:rsid w:val="00535567"/>
    <w:rsid w:val="00535964"/>
    <w:rsid w:val="00535A46"/>
    <w:rsid w:val="00536359"/>
    <w:rsid w:val="00536D06"/>
    <w:rsid w:val="00536F68"/>
    <w:rsid w:val="005370AD"/>
    <w:rsid w:val="005371F8"/>
    <w:rsid w:val="005374A8"/>
    <w:rsid w:val="0053760A"/>
    <w:rsid w:val="005377B1"/>
    <w:rsid w:val="00537A15"/>
    <w:rsid w:val="00537FEA"/>
    <w:rsid w:val="005406CA"/>
    <w:rsid w:val="005407AD"/>
    <w:rsid w:val="00540B7B"/>
    <w:rsid w:val="00540E52"/>
    <w:rsid w:val="00541AE5"/>
    <w:rsid w:val="00541CB6"/>
    <w:rsid w:val="005421F5"/>
    <w:rsid w:val="005423AF"/>
    <w:rsid w:val="00542697"/>
    <w:rsid w:val="00542969"/>
    <w:rsid w:val="00542A11"/>
    <w:rsid w:val="00543B54"/>
    <w:rsid w:val="00543B5C"/>
    <w:rsid w:val="0054409F"/>
    <w:rsid w:val="005445F1"/>
    <w:rsid w:val="00545B07"/>
    <w:rsid w:val="00546414"/>
    <w:rsid w:val="0054676C"/>
    <w:rsid w:val="005467B4"/>
    <w:rsid w:val="0054692E"/>
    <w:rsid w:val="00546C9F"/>
    <w:rsid w:val="00547409"/>
    <w:rsid w:val="0054762B"/>
    <w:rsid w:val="0054786A"/>
    <w:rsid w:val="0054798A"/>
    <w:rsid w:val="00547C5C"/>
    <w:rsid w:val="005502DD"/>
    <w:rsid w:val="00550433"/>
    <w:rsid w:val="00550760"/>
    <w:rsid w:val="00550F47"/>
    <w:rsid w:val="00551259"/>
    <w:rsid w:val="005519B7"/>
    <w:rsid w:val="00552187"/>
    <w:rsid w:val="005521DD"/>
    <w:rsid w:val="0055292D"/>
    <w:rsid w:val="00552C7C"/>
    <w:rsid w:val="00552C8A"/>
    <w:rsid w:val="00552FB3"/>
    <w:rsid w:val="0055353D"/>
    <w:rsid w:val="005553F3"/>
    <w:rsid w:val="00555805"/>
    <w:rsid w:val="00555927"/>
    <w:rsid w:val="00555E63"/>
    <w:rsid w:val="005575A6"/>
    <w:rsid w:val="005579D4"/>
    <w:rsid w:val="00557B38"/>
    <w:rsid w:val="00557CE3"/>
    <w:rsid w:val="00560068"/>
    <w:rsid w:val="005600D4"/>
    <w:rsid w:val="00560999"/>
    <w:rsid w:val="005609BB"/>
    <w:rsid w:val="00560B31"/>
    <w:rsid w:val="0056146B"/>
    <w:rsid w:val="00561B5E"/>
    <w:rsid w:val="00561CB0"/>
    <w:rsid w:val="00561E4C"/>
    <w:rsid w:val="00562789"/>
    <w:rsid w:val="00562E85"/>
    <w:rsid w:val="00563304"/>
    <w:rsid w:val="00563476"/>
    <w:rsid w:val="00563858"/>
    <w:rsid w:val="0056385C"/>
    <w:rsid w:val="0056421A"/>
    <w:rsid w:val="0056498C"/>
    <w:rsid w:val="00564AB5"/>
    <w:rsid w:val="00564CE4"/>
    <w:rsid w:val="00564E97"/>
    <w:rsid w:val="005655FE"/>
    <w:rsid w:val="00566B4A"/>
    <w:rsid w:val="00566F4F"/>
    <w:rsid w:val="00567A74"/>
    <w:rsid w:val="00567E2D"/>
    <w:rsid w:val="005713C8"/>
    <w:rsid w:val="00572393"/>
    <w:rsid w:val="005724A8"/>
    <w:rsid w:val="00572C1C"/>
    <w:rsid w:val="00572F21"/>
    <w:rsid w:val="00573B63"/>
    <w:rsid w:val="00574266"/>
    <w:rsid w:val="00574E13"/>
    <w:rsid w:val="00575A1C"/>
    <w:rsid w:val="00575DA4"/>
    <w:rsid w:val="005763C2"/>
    <w:rsid w:val="005765A5"/>
    <w:rsid w:val="00576ABE"/>
    <w:rsid w:val="00576E4D"/>
    <w:rsid w:val="00577E91"/>
    <w:rsid w:val="00580125"/>
    <w:rsid w:val="005807E6"/>
    <w:rsid w:val="00580E4F"/>
    <w:rsid w:val="00580F02"/>
    <w:rsid w:val="0058124F"/>
    <w:rsid w:val="00581C23"/>
    <w:rsid w:val="00581FA2"/>
    <w:rsid w:val="00581FD5"/>
    <w:rsid w:val="00582070"/>
    <w:rsid w:val="0058217A"/>
    <w:rsid w:val="00582571"/>
    <w:rsid w:val="0058366C"/>
    <w:rsid w:val="00583A0F"/>
    <w:rsid w:val="00583B1E"/>
    <w:rsid w:val="00583E3C"/>
    <w:rsid w:val="00583F8B"/>
    <w:rsid w:val="00584233"/>
    <w:rsid w:val="005842B0"/>
    <w:rsid w:val="0058444C"/>
    <w:rsid w:val="00584A99"/>
    <w:rsid w:val="00584CE5"/>
    <w:rsid w:val="0058523C"/>
    <w:rsid w:val="00586606"/>
    <w:rsid w:val="005866A2"/>
    <w:rsid w:val="00586BB8"/>
    <w:rsid w:val="00586CF9"/>
    <w:rsid w:val="00587178"/>
    <w:rsid w:val="00587296"/>
    <w:rsid w:val="0058732F"/>
    <w:rsid w:val="005876B9"/>
    <w:rsid w:val="00587C40"/>
    <w:rsid w:val="00587DCE"/>
    <w:rsid w:val="00590185"/>
    <w:rsid w:val="005905A3"/>
    <w:rsid w:val="005913BF"/>
    <w:rsid w:val="0059149F"/>
    <w:rsid w:val="00592D3D"/>
    <w:rsid w:val="00592EEE"/>
    <w:rsid w:val="0059366D"/>
    <w:rsid w:val="00593F99"/>
    <w:rsid w:val="0059402F"/>
    <w:rsid w:val="005942B4"/>
    <w:rsid w:val="00594535"/>
    <w:rsid w:val="00594565"/>
    <w:rsid w:val="00595EFF"/>
    <w:rsid w:val="0059626E"/>
    <w:rsid w:val="00596626"/>
    <w:rsid w:val="00596786"/>
    <w:rsid w:val="0059686B"/>
    <w:rsid w:val="00597325"/>
    <w:rsid w:val="005975AD"/>
    <w:rsid w:val="00597961"/>
    <w:rsid w:val="00597C8D"/>
    <w:rsid w:val="005A011F"/>
    <w:rsid w:val="005A05FA"/>
    <w:rsid w:val="005A0D08"/>
    <w:rsid w:val="005A0DB1"/>
    <w:rsid w:val="005A1EE3"/>
    <w:rsid w:val="005A23A1"/>
    <w:rsid w:val="005A2983"/>
    <w:rsid w:val="005A3145"/>
    <w:rsid w:val="005A34C7"/>
    <w:rsid w:val="005A40C3"/>
    <w:rsid w:val="005A40D7"/>
    <w:rsid w:val="005A42A3"/>
    <w:rsid w:val="005A46F8"/>
    <w:rsid w:val="005A57C2"/>
    <w:rsid w:val="005A5E13"/>
    <w:rsid w:val="005A63CF"/>
    <w:rsid w:val="005A63E9"/>
    <w:rsid w:val="005A714A"/>
    <w:rsid w:val="005B10B9"/>
    <w:rsid w:val="005B11B7"/>
    <w:rsid w:val="005B1A70"/>
    <w:rsid w:val="005B1CDE"/>
    <w:rsid w:val="005B2D7E"/>
    <w:rsid w:val="005B3211"/>
    <w:rsid w:val="005B3ABD"/>
    <w:rsid w:val="005B3BF6"/>
    <w:rsid w:val="005B45BA"/>
    <w:rsid w:val="005B45D0"/>
    <w:rsid w:val="005B46A8"/>
    <w:rsid w:val="005B46C5"/>
    <w:rsid w:val="005B46F8"/>
    <w:rsid w:val="005B477C"/>
    <w:rsid w:val="005B4A02"/>
    <w:rsid w:val="005B5406"/>
    <w:rsid w:val="005B6282"/>
    <w:rsid w:val="005B65BD"/>
    <w:rsid w:val="005B67AB"/>
    <w:rsid w:val="005B6D61"/>
    <w:rsid w:val="005B6F66"/>
    <w:rsid w:val="005B7661"/>
    <w:rsid w:val="005B784D"/>
    <w:rsid w:val="005C0490"/>
    <w:rsid w:val="005C0613"/>
    <w:rsid w:val="005C0CFC"/>
    <w:rsid w:val="005C1B44"/>
    <w:rsid w:val="005C1D97"/>
    <w:rsid w:val="005C23DF"/>
    <w:rsid w:val="005C2596"/>
    <w:rsid w:val="005C25A2"/>
    <w:rsid w:val="005C283C"/>
    <w:rsid w:val="005C33D0"/>
    <w:rsid w:val="005C3417"/>
    <w:rsid w:val="005C353C"/>
    <w:rsid w:val="005C3729"/>
    <w:rsid w:val="005C4432"/>
    <w:rsid w:val="005C44BA"/>
    <w:rsid w:val="005C497D"/>
    <w:rsid w:val="005C4E1C"/>
    <w:rsid w:val="005C4F10"/>
    <w:rsid w:val="005C5D02"/>
    <w:rsid w:val="005C6285"/>
    <w:rsid w:val="005C6836"/>
    <w:rsid w:val="005C6A9D"/>
    <w:rsid w:val="005C7C1F"/>
    <w:rsid w:val="005C7DEB"/>
    <w:rsid w:val="005D0018"/>
    <w:rsid w:val="005D0425"/>
    <w:rsid w:val="005D068D"/>
    <w:rsid w:val="005D0E10"/>
    <w:rsid w:val="005D0E8D"/>
    <w:rsid w:val="005D1DA0"/>
    <w:rsid w:val="005D2315"/>
    <w:rsid w:val="005D2CAC"/>
    <w:rsid w:val="005D3020"/>
    <w:rsid w:val="005D38C4"/>
    <w:rsid w:val="005D3C7C"/>
    <w:rsid w:val="005D3E93"/>
    <w:rsid w:val="005D48FF"/>
    <w:rsid w:val="005D53CF"/>
    <w:rsid w:val="005D5695"/>
    <w:rsid w:val="005D5A1E"/>
    <w:rsid w:val="005D5D08"/>
    <w:rsid w:val="005D6519"/>
    <w:rsid w:val="005D6B49"/>
    <w:rsid w:val="005D6E36"/>
    <w:rsid w:val="005D6EEA"/>
    <w:rsid w:val="005D7335"/>
    <w:rsid w:val="005D76FC"/>
    <w:rsid w:val="005D7AD0"/>
    <w:rsid w:val="005E0160"/>
    <w:rsid w:val="005E030A"/>
    <w:rsid w:val="005E0950"/>
    <w:rsid w:val="005E0C73"/>
    <w:rsid w:val="005E1294"/>
    <w:rsid w:val="005E1383"/>
    <w:rsid w:val="005E1390"/>
    <w:rsid w:val="005E1473"/>
    <w:rsid w:val="005E15DE"/>
    <w:rsid w:val="005E161E"/>
    <w:rsid w:val="005E1E21"/>
    <w:rsid w:val="005E22D4"/>
    <w:rsid w:val="005E287A"/>
    <w:rsid w:val="005E358C"/>
    <w:rsid w:val="005E3A87"/>
    <w:rsid w:val="005E40B6"/>
    <w:rsid w:val="005E4303"/>
    <w:rsid w:val="005E4828"/>
    <w:rsid w:val="005E4C31"/>
    <w:rsid w:val="005E541B"/>
    <w:rsid w:val="005E68B1"/>
    <w:rsid w:val="005E6F7B"/>
    <w:rsid w:val="005E786E"/>
    <w:rsid w:val="005E79AE"/>
    <w:rsid w:val="005E7AEF"/>
    <w:rsid w:val="005F006F"/>
    <w:rsid w:val="005F03A6"/>
    <w:rsid w:val="005F07DC"/>
    <w:rsid w:val="005F1903"/>
    <w:rsid w:val="005F1F75"/>
    <w:rsid w:val="005F1F83"/>
    <w:rsid w:val="005F2356"/>
    <w:rsid w:val="005F2426"/>
    <w:rsid w:val="005F260A"/>
    <w:rsid w:val="005F2BA3"/>
    <w:rsid w:val="005F2F43"/>
    <w:rsid w:val="005F34C5"/>
    <w:rsid w:val="005F3CCA"/>
    <w:rsid w:val="005F3E6A"/>
    <w:rsid w:val="005F3F21"/>
    <w:rsid w:val="005F527B"/>
    <w:rsid w:val="005F5AF4"/>
    <w:rsid w:val="005F61FA"/>
    <w:rsid w:val="005F6490"/>
    <w:rsid w:val="005F6C3F"/>
    <w:rsid w:val="005F6F3A"/>
    <w:rsid w:val="005F7151"/>
    <w:rsid w:val="005F7A33"/>
    <w:rsid w:val="005F7DFF"/>
    <w:rsid w:val="00600028"/>
    <w:rsid w:val="006001EC"/>
    <w:rsid w:val="00600683"/>
    <w:rsid w:val="006008C9"/>
    <w:rsid w:val="00601A07"/>
    <w:rsid w:val="00602276"/>
    <w:rsid w:val="006026E6"/>
    <w:rsid w:val="00602A26"/>
    <w:rsid w:val="00603012"/>
    <w:rsid w:val="00603132"/>
    <w:rsid w:val="006045CE"/>
    <w:rsid w:val="00604718"/>
    <w:rsid w:val="00604D63"/>
    <w:rsid w:val="00604DB8"/>
    <w:rsid w:val="00604E86"/>
    <w:rsid w:val="0060501C"/>
    <w:rsid w:val="0060512B"/>
    <w:rsid w:val="00605260"/>
    <w:rsid w:val="006053C6"/>
    <w:rsid w:val="00605E08"/>
    <w:rsid w:val="00606217"/>
    <w:rsid w:val="00606259"/>
    <w:rsid w:val="00606AC0"/>
    <w:rsid w:val="006073DB"/>
    <w:rsid w:val="00607651"/>
    <w:rsid w:val="00607682"/>
    <w:rsid w:val="006079CE"/>
    <w:rsid w:val="00607F40"/>
    <w:rsid w:val="00607FFC"/>
    <w:rsid w:val="006104C9"/>
    <w:rsid w:val="0061155F"/>
    <w:rsid w:val="00611F36"/>
    <w:rsid w:val="00611F6A"/>
    <w:rsid w:val="006125DB"/>
    <w:rsid w:val="00612B42"/>
    <w:rsid w:val="00612EEE"/>
    <w:rsid w:val="006134E8"/>
    <w:rsid w:val="00613C7C"/>
    <w:rsid w:val="0061411A"/>
    <w:rsid w:val="00614482"/>
    <w:rsid w:val="00614FA0"/>
    <w:rsid w:val="00614FEF"/>
    <w:rsid w:val="00615449"/>
    <w:rsid w:val="0061558E"/>
    <w:rsid w:val="0061576D"/>
    <w:rsid w:val="00616021"/>
    <w:rsid w:val="006161D3"/>
    <w:rsid w:val="00617278"/>
    <w:rsid w:val="006173BF"/>
    <w:rsid w:val="00617706"/>
    <w:rsid w:val="0061772B"/>
    <w:rsid w:val="00617B41"/>
    <w:rsid w:val="00617CDB"/>
    <w:rsid w:val="00617D12"/>
    <w:rsid w:val="00617FAD"/>
    <w:rsid w:val="00620450"/>
    <w:rsid w:val="006204E2"/>
    <w:rsid w:val="00620784"/>
    <w:rsid w:val="00620F19"/>
    <w:rsid w:val="006215F0"/>
    <w:rsid w:val="00621B5B"/>
    <w:rsid w:val="00621C21"/>
    <w:rsid w:val="006226BD"/>
    <w:rsid w:val="0062343E"/>
    <w:rsid w:val="006238ED"/>
    <w:rsid w:val="00623AE7"/>
    <w:rsid w:val="00623F56"/>
    <w:rsid w:val="006240FC"/>
    <w:rsid w:val="0062420A"/>
    <w:rsid w:val="00624D78"/>
    <w:rsid w:val="00624DDF"/>
    <w:rsid w:val="006252DC"/>
    <w:rsid w:val="0062557A"/>
    <w:rsid w:val="006261C0"/>
    <w:rsid w:val="006265D6"/>
    <w:rsid w:val="00627168"/>
    <w:rsid w:val="006271F2"/>
    <w:rsid w:val="00627226"/>
    <w:rsid w:val="006275BF"/>
    <w:rsid w:val="00627D7E"/>
    <w:rsid w:val="00630CD6"/>
    <w:rsid w:val="006314B6"/>
    <w:rsid w:val="00631A00"/>
    <w:rsid w:val="00631E4E"/>
    <w:rsid w:val="00632121"/>
    <w:rsid w:val="00632742"/>
    <w:rsid w:val="00632D21"/>
    <w:rsid w:val="00634445"/>
    <w:rsid w:val="006355F3"/>
    <w:rsid w:val="006357C1"/>
    <w:rsid w:val="00635A87"/>
    <w:rsid w:val="006360EC"/>
    <w:rsid w:val="00636322"/>
    <w:rsid w:val="0063680A"/>
    <w:rsid w:val="006377D8"/>
    <w:rsid w:val="00637CD9"/>
    <w:rsid w:val="00637E6A"/>
    <w:rsid w:val="00637F5C"/>
    <w:rsid w:val="006411ED"/>
    <w:rsid w:val="006418D1"/>
    <w:rsid w:val="00641E02"/>
    <w:rsid w:val="00641FCA"/>
    <w:rsid w:val="00642281"/>
    <w:rsid w:val="00642ABE"/>
    <w:rsid w:val="00642CC2"/>
    <w:rsid w:val="00643264"/>
    <w:rsid w:val="00643F35"/>
    <w:rsid w:val="006440C7"/>
    <w:rsid w:val="00645546"/>
    <w:rsid w:val="00645D4E"/>
    <w:rsid w:val="00645F09"/>
    <w:rsid w:val="006465CB"/>
    <w:rsid w:val="006475B8"/>
    <w:rsid w:val="00647706"/>
    <w:rsid w:val="00647BA0"/>
    <w:rsid w:val="00650EAF"/>
    <w:rsid w:val="00651107"/>
    <w:rsid w:val="00652D6B"/>
    <w:rsid w:val="00653056"/>
    <w:rsid w:val="00653087"/>
    <w:rsid w:val="0065328B"/>
    <w:rsid w:val="0065356D"/>
    <w:rsid w:val="006535B1"/>
    <w:rsid w:val="00653C7C"/>
    <w:rsid w:val="00654234"/>
    <w:rsid w:val="00654B6F"/>
    <w:rsid w:val="0065500C"/>
    <w:rsid w:val="006553CB"/>
    <w:rsid w:val="0065592D"/>
    <w:rsid w:val="006559C2"/>
    <w:rsid w:val="006562B2"/>
    <w:rsid w:val="00656891"/>
    <w:rsid w:val="00656AED"/>
    <w:rsid w:val="00656BC8"/>
    <w:rsid w:val="00656BEF"/>
    <w:rsid w:val="00656FCC"/>
    <w:rsid w:val="006575B4"/>
    <w:rsid w:val="006576FB"/>
    <w:rsid w:val="0065785B"/>
    <w:rsid w:val="0065797C"/>
    <w:rsid w:val="00660234"/>
    <w:rsid w:val="006603E0"/>
    <w:rsid w:val="0066082B"/>
    <w:rsid w:val="006608CE"/>
    <w:rsid w:val="00660BE6"/>
    <w:rsid w:val="00660DEC"/>
    <w:rsid w:val="006616C5"/>
    <w:rsid w:val="0066258C"/>
    <w:rsid w:val="006632F9"/>
    <w:rsid w:val="00663E1E"/>
    <w:rsid w:val="00664A74"/>
    <w:rsid w:val="00664CCD"/>
    <w:rsid w:val="0066641B"/>
    <w:rsid w:val="00666456"/>
    <w:rsid w:val="006665C9"/>
    <w:rsid w:val="0066731C"/>
    <w:rsid w:val="00667362"/>
    <w:rsid w:val="00667A48"/>
    <w:rsid w:val="006706D5"/>
    <w:rsid w:val="00670C8B"/>
    <w:rsid w:val="00670D85"/>
    <w:rsid w:val="00670EDB"/>
    <w:rsid w:val="006710FE"/>
    <w:rsid w:val="006718E1"/>
    <w:rsid w:val="006733F6"/>
    <w:rsid w:val="00673963"/>
    <w:rsid w:val="00673FD8"/>
    <w:rsid w:val="00674249"/>
    <w:rsid w:val="006751C5"/>
    <w:rsid w:val="0067548D"/>
    <w:rsid w:val="00675F60"/>
    <w:rsid w:val="006760C5"/>
    <w:rsid w:val="0067616D"/>
    <w:rsid w:val="006764CB"/>
    <w:rsid w:val="00676913"/>
    <w:rsid w:val="00676BC0"/>
    <w:rsid w:val="00676F3F"/>
    <w:rsid w:val="006770AC"/>
    <w:rsid w:val="00677906"/>
    <w:rsid w:val="006807EF"/>
    <w:rsid w:val="006809D4"/>
    <w:rsid w:val="0068130D"/>
    <w:rsid w:val="00681655"/>
    <w:rsid w:val="00681AD5"/>
    <w:rsid w:val="00681B4D"/>
    <w:rsid w:val="006825CA"/>
    <w:rsid w:val="00682727"/>
    <w:rsid w:val="006828AF"/>
    <w:rsid w:val="00682BAC"/>
    <w:rsid w:val="00682CDA"/>
    <w:rsid w:val="00682DC6"/>
    <w:rsid w:val="006835A9"/>
    <w:rsid w:val="006835F5"/>
    <w:rsid w:val="006837EE"/>
    <w:rsid w:val="00683818"/>
    <w:rsid w:val="00683932"/>
    <w:rsid w:val="00683A0E"/>
    <w:rsid w:val="00683CB5"/>
    <w:rsid w:val="00684822"/>
    <w:rsid w:val="00684849"/>
    <w:rsid w:val="00684A5B"/>
    <w:rsid w:val="00684B8D"/>
    <w:rsid w:val="00684DAD"/>
    <w:rsid w:val="00685B7B"/>
    <w:rsid w:val="00685FAB"/>
    <w:rsid w:val="006861EF"/>
    <w:rsid w:val="00686302"/>
    <w:rsid w:val="0068761D"/>
    <w:rsid w:val="00690385"/>
    <w:rsid w:val="00690B97"/>
    <w:rsid w:val="00690C4A"/>
    <w:rsid w:val="00690F78"/>
    <w:rsid w:val="0069152D"/>
    <w:rsid w:val="006915BB"/>
    <w:rsid w:val="00691739"/>
    <w:rsid w:val="00691BFF"/>
    <w:rsid w:val="00691DAE"/>
    <w:rsid w:val="006921BB"/>
    <w:rsid w:val="00692977"/>
    <w:rsid w:val="00692A2F"/>
    <w:rsid w:val="00692C9E"/>
    <w:rsid w:val="00692E5C"/>
    <w:rsid w:val="006933A6"/>
    <w:rsid w:val="00693CB0"/>
    <w:rsid w:val="006943C3"/>
    <w:rsid w:val="00694553"/>
    <w:rsid w:val="00694898"/>
    <w:rsid w:val="00694CD1"/>
    <w:rsid w:val="00694E14"/>
    <w:rsid w:val="00694E36"/>
    <w:rsid w:val="00694FE9"/>
    <w:rsid w:val="00695013"/>
    <w:rsid w:val="0069523A"/>
    <w:rsid w:val="0069526B"/>
    <w:rsid w:val="00695944"/>
    <w:rsid w:val="00695986"/>
    <w:rsid w:val="00695A29"/>
    <w:rsid w:val="0069667B"/>
    <w:rsid w:val="00696789"/>
    <w:rsid w:val="00696D92"/>
    <w:rsid w:val="00697332"/>
    <w:rsid w:val="00697C36"/>
    <w:rsid w:val="006A02D5"/>
    <w:rsid w:val="006A06E1"/>
    <w:rsid w:val="006A0CB6"/>
    <w:rsid w:val="006A0F66"/>
    <w:rsid w:val="006A166A"/>
    <w:rsid w:val="006A216C"/>
    <w:rsid w:val="006A390F"/>
    <w:rsid w:val="006A3BCB"/>
    <w:rsid w:val="006A3ECA"/>
    <w:rsid w:val="006A44A6"/>
    <w:rsid w:val="006A45B0"/>
    <w:rsid w:val="006A494C"/>
    <w:rsid w:val="006A49EF"/>
    <w:rsid w:val="006A4A17"/>
    <w:rsid w:val="006A4B9F"/>
    <w:rsid w:val="006A4D8A"/>
    <w:rsid w:val="006A4F75"/>
    <w:rsid w:val="006A5035"/>
    <w:rsid w:val="006A5679"/>
    <w:rsid w:val="006A590D"/>
    <w:rsid w:val="006A605B"/>
    <w:rsid w:val="006A7341"/>
    <w:rsid w:val="006A7611"/>
    <w:rsid w:val="006A7ACC"/>
    <w:rsid w:val="006A7DE5"/>
    <w:rsid w:val="006A7F26"/>
    <w:rsid w:val="006B058B"/>
    <w:rsid w:val="006B07B3"/>
    <w:rsid w:val="006B15F2"/>
    <w:rsid w:val="006B1660"/>
    <w:rsid w:val="006B169C"/>
    <w:rsid w:val="006B1955"/>
    <w:rsid w:val="006B23ED"/>
    <w:rsid w:val="006B23EF"/>
    <w:rsid w:val="006B2822"/>
    <w:rsid w:val="006B2A0A"/>
    <w:rsid w:val="006B3E97"/>
    <w:rsid w:val="006B4211"/>
    <w:rsid w:val="006B447B"/>
    <w:rsid w:val="006B4816"/>
    <w:rsid w:val="006B4BCF"/>
    <w:rsid w:val="006B4E27"/>
    <w:rsid w:val="006B4EC0"/>
    <w:rsid w:val="006B513E"/>
    <w:rsid w:val="006B525D"/>
    <w:rsid w:val="006B541C"/>
    <w:rsid w:val="006B571A"/>
    <w:rsid w:val="006B5E38"/>
    <w:rsid w:val="006B6449"/>
    <w:rsid w:val="006B72D3"/>
    <w:rsid w:val="006B7497"/>
    <w:rsid w:val="006B7817"/>
    <w:rsid w:val="006C00F1"/>
    <w:rsid w:val="006C08FF"/>
    <w:rsid w:val="006C1E01"/>
    <w:rsid w:val="006C2545"/>
    <w:rsid w:val="006C2D59"/>
    <w:rsid w:val="006C2F07"/>
    <w:rsid w:val="006C303E"/>
    <w:rsid w:val="006C3300"/>
    <w:rsid w:val="006C3A3A"/>
    <w:rsid w:val="006C3E6F"/>
    <w:rsid w:val="006C40C5"/>
    <w:rsid w:val="006C48A3"/>
    <w:rsid w:val="006C48EE"/>
    <w:rsid w:val="006C4B60"/>
    <w:rsid w:val="006C4C99"/>
    <w:rsid w:val="006C5107"/>
    <w:rsid w:val="006C5DF7"/>
    <w:rsid w:val="006C6329"/>
    <w:rsid w:val="006C6409"/>
    <w:rsid w:val="006C6D79"/>
    <w:rsid w:val="006C7130"/>
    <w:rsid w:val="006C7B13"/>
    <w:rsid w:val="006D1898"/>
    <w:rsid w:val="006D22A5"/>
    <w:rsid w:val="006D2618"/>
    <w:rsid w:val="006D3C88"/>
    <w:rsid w:val="006D4267"/>
    <w:rsid w:val="006D49AD"/>
    <w:rsid w:val="006D4C5B"/>
    <w:rsid w:val="006D53E1"/>
    <w:rsid w:val="006D5612"/>
    <w:rsid w:val="006D57FB"/>
    <w:rsid w:val="006D59D9"/>
    <w:rsid w:val="006D5EEE"/>
    <w:rsid w:val="006D67AD"/>
    <w:rsid w:val="006D702A"/>
    <w:rsid w:val="006D7382"/>
    <w:rsid w:val="006D76B4"/>
    <w:rsid w:val="006E0CA9"/>
    <w:rsid w:val="006E0D1F"/>
    <w:rsid w:val="006E0FD1"/>
    <w:rsid w:val="006E1188"/>
    <w:rsid w:val="006E1254"/>
    <w:rsid w:val="006E14A9"/>
    <w:rsid w:val="006E1C59"/>
    <w:rsid w:val="006E1D31"/>
    <w:rsid w:val="006E1ECC"/>
    <w:rsid w:val="006E28B3"/>
    <w:rsid w:val="006E2FDB"/>
    <w:rsid w:val="006E38B0"/>
    <w:rsid w:val="006E3952"/>
    <w:rsid w:val="006E3EDC"/>
    <w:rsid w:val="006E410F"/>
    <w:rsid w:val="006E41A1"/>
    <w:rsid w:val="006E4331"/>
    <w:rsid w:val="006E43F1"/>
    <w:rsid w:val="006E4587"/>
    <w:rsid w:val="006E4A43"/>
    <w:rsid w:val="006E53AF"/>
    <w:rsid w:val="006E59BB"/>
    <w:rsid w:val="006E633E"/>
    <w:rsid w:val="006E6B3A"/>
    <w:rsid w:val="006E6EA1"/>
    <w:rsid w:val="006E7152"/>
    <w:rsid w:val="006E756B"/>
    <w:rsid w:val="006E79BD"/>
    <w:rsid w:val="006E7B90"/>
    <w:rsid w:val="006F0448"/>
    <w:rsid w:val="006F0B54"/>
    <w:rsid w:val="006F113B"/>
    <w:rsid w:val="006F1535"/>
    <w:rsid w:val="006F193A"/>
    <w:rsid w:val="006F2125"/>
    <w:rsid w:val="006F2473"/>
    <w:rsid w:val="006F24A2"/>
    <w:rsid w:val="006F3010"/>
    <w:rsid w:val="006F3EBB"/>
    <w:rsid w:val="006F42D0"/>
    <w:rsid w:val="006F4485"/>
    <w:rsid w:val="006F5467"/>
    <w:rsid w:val="006F54B7"/>
    <w:rsid w:val="006F5598"/>
    <w:rsid w:val="006F5620"/>
    <w:rsid w:val="006F5FC0"/>
    <w:rsid w:val="006F6209"/>
    <w:rsid w:val="006F688D"/>
    <w:rsid w:val="006F6897"/>
    <w:rsid w:val="006F6B7B"/>
    <w:rsid w:val="006F7486"/>
    <w:rsid w:val="00700EBB"/>
    <w:rsid w:val="0070273F"/>
    <w:rsid w:val="00702A88"/>
    <w:rsid w:val="0070336D"/>
    <w:rsid w:val="0070395D"/>
    <w:rsid w:val="00703D1E"/>
    <w:rsid w:val="0070409E"/>
    <w:rsid w:val="0070471D"/>
    <w:rsid w:val="0070499E"/>
    <w:rsid w:val="00704A82"/>
    <w:rsid w:val="00705204"/>
    <w:rsid w:val="0070541C"/>
    <w:rsid w:val="00705698"/>
    <w:rsid w:val="00705A33"/>
    <w:rsid w:val="00705AB5"/>
    <w:rsid w:val="00706201"/>
    <w:rsid w:val="0070640E"/>
    <w:rsid w:val="00706651"/>
    <w:rsid w:val="0070685D"/>
    <w:rsid w:val="00706C61"/>
    <w:rsid w:val="007070E2"/>
    <w:rsid w:val="0070728C"/>
    <w:rsid w:val="0070733A"/>
    <w:rsid w:val="0070748D"/>
    <w:rsid w:val="00710617"/>
    <w:rsid w:val="00711441"/>
    <w:rsid w:val="0071155C"/>
    <w:rsid w:val="00712FC5"/>
    <w:rsid w:val="0071339B"/>
    <w:rsid w:val="0071387D"/>
    <w:rsid w:val="007139F1"/>
    <w:rsid w:val="00714007"/>
    <w:rsid w:val="0071415E"/>
    <w:rsid w:val="00714822"/>
    <w:rsid w:val="007151B4"/>
    <w:rsid w:val="00715530"/>
    <w:rsid w:val="00715627"/>
    <w:rsid w:val="00716468"/>
    <w:rsid w:val="00716501"/>
    <w:rsid w:val="007165F0"/>
    <w:rsid w:val="0071668A"/>
    <w:rsid w:val="00716CCA"/>
    <w:rsid w:val="00716E33"/>
    <w:rsid w:val="007176D6"/>
    <w:rsid w:val="00717DDA"/>
    <w:rsid w:val="00720066"/>
    <w:rsid w:val="007201F4"/>
    <w:rsid w:val="00720334"/>
    <w:rsid w:val="0072059C"/>
    <w:rsid w:val="00721363"/>
    <w:rsid w:val="00721760"/>
    <w:rsid w:val="00721832"/>
    <w:rsid w:val="00721A1D"/>
    <w:rsid w:val="00721AF5"/>
    <w:rsid w:val="00721FAD"/>
    <w:rsid w:val="00722A06"/>
    <w:rsid w:val="00722CEC"/>
    <w:rsid w:val="00722F3C"/>
    <w:rsid w:val="007238C7"/>
    <w:rsid w:val="007239D9"/>
    <w:rsid w:val="00723E12"/>
    <w:rsid w:val="00724290"/>
    <w:rsid w:val="0072460A"/>
    <w:rsid w:val="0072567F"/>
    <w:rsid w:val="00725EE1"/>
    <w:rsid w:val="0072614B"/>
    <w:rsid w:val="00726201"/>
    <w:rsid w:val="007268B9"/>
    <w:rsid w:val="00726CDD"/>
    <w:rsid w:val="0072731C"/>
    <w:rsid w:val="00727B18"/>
    <w:rsid w:val="00727C09"/>
    <w:rsid w:val="00727CB4"/>
    <w:rsid w:val="00727DE9"/>
    <w:rsid w:val="0073044E"/>
    <w:rsid w:val="00730CAA"/>
    <w:rsid w:val="007314DF"/>
    <w:rsid w:val="00731CAB"/>
    <w:rsid w:val="00731DC6"/>
    <w:rsid w:val="007323E5"/>
    <w:rsid w:val="007334B8"/>
    <w:rsid w:val="00733AD3"/>
    <w:rsid w:val="00733CC9"/>
    <w:rsid w:val="00734C2F"/>
    <w:rsid w:val="00734C92"/>
    <w:rsid w:val="00734EFB"/>
    <w:rsid w:val="007355C7"/>
    <w:rsid w:val="0073656C"/>
    <w:rsid w:val="00736675"/>
    <w:rsid w:val="00736A23"/>
    <w:rsid w:val="007371F4"/>
    <w:rsid w:val="007377FA"/>
    <w:rsid w:val="00737DDE"/>
    <w:rsid w:val="00737E1D"/>
    <w:rsid w:val="0074011C"/>
    <w:rsid w:val="0074023D"/>
    <w:rsid w:val="007408D0"/>
    <w:rsid w:val="00740C02"/>
    <w:rsid w:val="00740FDF"/>
    <w:rsid w:val="007412A3"/>
    <w:rsid w:val="00741C63"/>
    <w:rsid w:val="00741C72"/>
    <w:rsid w:val="00741EC6"/>
    <w:rsid w:val="00741F40"/>
    <w:rsid w:val="00742119"/>
    <w:rsid w:val="007424FC"/>
    <w:rsid w:val="0074316A"/>
    <w:rsid w:val="00743435"/>
    <w:rsid w:val="00743785"/>
    <w:rsid w:val="00743CEF"/>
    <w:rsid w:val="00744245"/>
    <w:rsid w:val="00744294"/>
    <w:rsid w:val="00744F93"/>
    <w:rsid w:val="0074595E"/>
    <w:rsid w:val="00745E09"/>
    <w:rsid w:val="00745E68"/>
    <w:rsid w:val="0074610E"/>
    <w:rsid w:val="00747520"/>
    <w:rsid w:val="007475B3"/>
    <w:rsid w:val="007476AB"/>
    <w:rsid w:val="00747E9B"/>
    <w:rsid w:val="00747F6B"/>
    <w:rsid w:val="007500E4"/>
    <w:rsid w:val="0075088B"/>
    <w:rsid w:val="00750C2E"/>
    <w:rsid w:val="007511BE"/>
    <w:rsid w:val="0075165A"/>
    <w:rsid w:val="007519D9"/>
    <w:rsid w:val="0075218D"/>
    <w:rsid w:val="00752636"/>
    <w:rsid w:val="00752977"/>
    <w:rsid w:val="00753345"/>
    <w:rsid w:val="0075349E"/>
    <w:rsid w:val="00753DEC"/>
    <w:rsid w:val="0075427B"/>
    <w:rsid w:val="0075515A"/>
    <w:rsid w:val="00755CC6"/>
    <w:rsid w:val="00755E2C"/>
    <w:rsid w:val="0075604A"/>
    <w:rsid w:val="007560AE"/>
    <w:rsid w:val="00756767"/>
    <w:rsid w:val="00756CAF"/>
    <w:rsid w:val="00757629"/>
    <w:rsid w:val="00757E3C"/>
    <w:rsid w:val="007604A0"/>
    <w:rsid w:val="00761196"/>
    <w:rsid w:val="00761749"/>
    <w:rsid w:val="00761B98"/>
    <w:rsid w:val="00762344"/>
    <w:rsid w:val="007623FE"/>
    <w:rsid w:val="007628B2"/>
    <w:rsid w:val="00763C2B"/>
    <w:rsid w:val="00763FA0"/>
    <w:rsid w:val="0076467B"/>
    <w:rsid w:val="00764F28"/>
    <w:rsid w:val="00765671"/>
    <w:rsid w:val="007656E0"/>
    <w:rsid w:val="00765E9F"/>
    <w:rsid w:val="007667FE"/>
    <w:rsid w:val="00766945"/>
    <w:rsid w:val="00767883"/>
    <w:rsid w:val="007706E1"/>
    <w:rsid w:val="00770A94"/>
    <w:rsid w:val="00770E08"/>
    <w:rsid w:val="00770F60"/>
    <w:rsid w:val="0077125F"/>
    <w:rsid w:val="00771559"/>
    <w:rsid w:val="007722C1"/>
    <w:rsid w:val="0077266B"/>
    <w:rsid w:val="00772BD5"/>
    <w:rsid w:val="00772F10"/>
    <w:rsid w:val="007730D9"/>
    <w:rsid w:val="007742BF"/>
    <w:rsid w:val="00774551"/>
    <w:rsid w:val="00775B3D"/>
    <w:rsid w:val="0077665C"/>
    <w:rsid w:val="00776902"/>
    <w:rsid w:val="00777020"/>
    <w:rsid w:val="00777F63"/>
    <w:rsid w:val="00780332"/>
    <w:rsid w:val="007803B7"/>
    <w:rsid w:val="007803CA"/>
    <w:rsid w:val="00780883"/>
    <w:rsid w:val="00780BDE"/>
    <w:rsid w:val="00781058"/>
    <w:rsid w:val="0078135F"/>
    <w:rsid w:val="00781B92"/>
    <w:rsid w:val="007824B6"/>
    <w:rsid w:val="0078275E"/>
    <w:rsid w:val="007828D3"/>
    <w:rsid w:val="007835AC"/>
    <w:rsid w:val="007840BD"/>
    <w:rsid w:val="0078462F"/>
    <w:rsid w:val="00784A78"/>
    <w:rsid w:val="00784D13"/>
    <w:rsid w:val="00784D38"/>
    <w:rsid w:val="007851D4"/>
    <w:rsid w:val="00785793"/>
    <w:rsid w:val="0078607C"/>
    <w:rsid w:val="0078607D"/>
    <w:rsid w:val="0078692A"/>
    <w:rsid w:val="00786C20"/>
    <w:rsid w:val="0078717C"/>
    <w:rsid w:val="007875E4"/>
    <w:rsid w:val="00787710"/>
    <w:rsid w:val="007878E3"/>
    <w:rsid w:val="00787BCF"/>
    <w:rsid w:val="00787EB0"/>
    <w:rsid w:val="00790204"/>
    <w:rsid w:val="007910D9"/>
    <w:rsid w:val="0079136B"/>
    <w:rsid w:val="007913BE"/>
    <w:rsid w:val="0079184A"/>
    <w:rsid w:val="0079211B"/>
    <w:rsid w:val="007928F8"/>
    <w:rsid w:val="00792F64"/>
    <w:rsid w:val="0079369B"/>
    <w:rsid w:val="0079395D"/>
    <w:rsid w:val="00793E08"/>
    <w:rsid w:val="00794204"/>
    <w:rsid w:val="007947EF"/>
    <w:rsid w:val="00794B5A"/>
    <w:rsid w:val="007954A5"/>
    <w:rsid w:val="0079568A"/>
    <w:rsid w:val="00795F5C"/>
    <w:rsid w:val="00796554"/>
    <w:rsid w:val="007969CB"/>
    <w:rsid w:val="00796ECA"/>
    <w:rsid w:val="00797012"/>
    <w:rsid w:val="00797327"/>
    <w:rsid w:val="00797531"/>
    <w:rsid w:val="007A008A"/>
    <w:rsid w:val="007A0778"/>
    <w:rsid w:val="007A0B8E"/>
    <w:rsid w:val="007A1340"/>
    <w:rsid w:val="007A14AF"/>
    <w:rsid w:val="007A1858"/>
    <w:rsid w:val="007A19ED"/>
    <w:rsid w:val="007A1E18"/>
    <w:rsid w:val="007A1F1F"/>
    <w:rsid w:val="007A203A"/>
    <w:rsid w:val="007A33C7"/>
    <w:rsid w:val="007A394B"/>
    <w:rsid w:val="007A4534"/>
    <w:rsid w:val="007A4A24"/>
    <w:rsid w:val="007A4A43"/>
    <w:rsid w:val="007A54AF"/>
    <w:rsid w:val="007A595F"/>
    <w:rsid w:val="007A597A"/>
    <w:rsid w:val="007A5BCC"/>
    <w:rsid w:val="007A60DE"/>
    <w:rsid w:val="007A7D4F"/>
    <w:rsid w:val="007B0175"/>
    <w:rsid w:val="007B1341"/>
    <w:rsid w:val="007B1483"/>
    <w:rsid w:val="007B1533"/>
    <w:rsid w:val="007B18B0"/>
    <w:rsid w:val="007B1EC6"/>
    <w:rsid w:val="007B2191"/>
    <w:rsid w:val="007B331C"/>
    <w:rsid w:val="007B3655"/>
    <w:rsid w:val="007B43AF"/>
    <w:rsid w:val="007B4560"/>
    <w:rsid w:val="007B46CD"/>
    <w:rsid w:val="007B5636"/>
    <w:rsid w:val="007B5708"/>
    <w:rsid w:val="007B5BDD"/>
    <w:rsid w:val="007B5D83"/>
    <w:rsid w:val="007B5E39"/>
    <w:rsid w:val="007B6371"/>
    <w:rsid w:val="007B66B7"/>
    <w:rsid w:val="007B7357"/>
    <w:rsid w:val="007B7F8C"/>
    <w:rsid w:val="007C0415"/>
    <w:rsid w:val="007C0C62"/>
    <w:rsid w:val="007C0E44"/>
    <w:rsid w:val="007C1240"/>
    <w:rsid w:val="007C14B5"/>
    <w:rsid w:val="007C2D33"/>
    <w:rsid w:val="007C2F48"/>
    <w:rsid w:val="007C4033"/>
    <w:rsid w:val="007C439C"/>
    <w:rsid w:val="007C50E2"/>
    <w:rsid w:val="007C5C49"/>
    <w:rsid w:val="007C6200"/>
    <w:rsid w:val="007C664A"/>
    <w:rsid w:val="007C67B8"/>
    <w:rsid w:val="007C7305"/>
    <w:rsid w:val="007C7EEC"/>
    <w:rsid w:val="007D03D8"/>
    <w:rsid w:val="007D08DC"/>
    <w:rsid w:val="007D1BD1"/>
    <w:rsid w:val="007D2045"/>
    <w:rsid w:val="007D3427"/>
    <w:rsid w:val="007D3530"/>
    <w:rsid w:val="007D38F8"/>
    <w:rsid w:val="007D3BBB"/>
    <w:rsid w:val="007D4AA1"/>
    <w:rsid w:val="007D4B85"/>
    <w:rsid w:val="007D4E4E"/>
    <w:rsid w:val="007D53CE"/>
    <w:rsid w:val="007D5544"/>
    <w:rsid w:val="007D57B3"/>
    <w:rsid w:val="007D5CED"/>
    <w:rsid w:val="007D6067"/>
    <w:rsid w:val="007D621D"/>
    <w:rsid w:val="007D6A7C"/>
    <w:rsid w:val="007D6B77"/>
    <w:rsid w:val="007D6CD2"/>
    <w:rsid w:val="007D6FA8"/>
    <w:rsid w:val="007D70FB"/>
    <w:rsid w:val="007D7BD9"/>
    <w:rsid w:val="007D7F7D"/>
    <w:rsid w:val="007E0270"/>
    <w:rsid w:val="007E0305"/>
    <w:rsid w:val="007E055D"/>
    <w:rsid w:val="007E07D8"/>
    <w:rsid w:val="007E0910"/>
    <w:rsid w:val="007E0D35"/>
    <w:rsid w:val="007E11D7"/>
    <w:rsid w:val="007E13CA"/>
    <w:rsid w:val="007E1A54"/>
    <w:rsid w:val="007E1D6F"/>
    <w:rsid w:val="007E1DF1"/>
    <w:rsid w:val="007E2B05"/>
    <w:rsid w:val="007E2BE9"/>
    <w:rsid w:val="007E2F3D"/>
    <w:rsid w:val="007E303C"/>
    <w:rsid w:val="007E3123"/>
    <w:rsid w:val="007E3611"/>
    <w:rsid w:val="007E4373"/>
    <w:rsid w:val="007E49E0"/>
    <w:rsid w:val="007E4B16"/>
    <w:rsid w:val="007E4D06"/>
    <w:rsid w:val="007E503F"/>
    <w:rsid w:val="007E5329"/>
    <w:rsid w:val="007E5552"/>
    <w:rsid w:val="007E57DB"/>
    <w:rsid w:val="007E5A2F"/>
    <w:rsid w:val="007E5C6A"/>
    <w:rsid w:val="007E6197"/>
    <w:rsid w:val="007E6C88"/>
    <w:rsid w:val="007E6D95"/>
    <w:rsid w:val="007E7135"/>
    <w:rsid w:val="007E727D"/>
    <w:rsid w:val="007E75F5"/>
    <w:rsid w:val="007E79F7"/>
    <w:rsid w:val="007E7FC1"/>
    <w:rsid w:val="007E7FF7"/>
    <w:rsid w:val="007F02B4"/>
    <w:rsid w:val="007F0D07"/>
    <w:rsid w:val="007F17AE"/>
    <w:rsid w:val="007F22DC"/>
    <w:rsid w:val="007F28E0"/>
    <w:rsid w:val="007F2CCA"/>
    <w:rsid w:val="007F3412"/>
    <w:rsid w:val="007F3747"/>
    <w:rsid w:val="007F4300"/>
    <w:rsid w:val="007F474F"/>
    <w:rsid w:val="007F48E4"/>
    <w:rsid w:val="007F50E2"/>
    <w:rsid w:val="007F528F"/>
    <w:rsid w:val="007F57F7"/>
    <w:rsid w:val="007F58A8"/>
    <w:rsid w:val="007F5D45"/>
    <w:rsid w:val="007F7CC0"/>
    <w:rsid w:val="007F7E9C"/>
    <w:rsid w:val="008001AC"/>
    <w:rsid w:val="008012C1"/>
    <w:rsid w:val="008013D2"/>
    <w:rsid w:val="008026E4"/>
    <w:rsid w:val="00802BEC"/>
    <w:rsid w:val="00803B4E"/>
    <w:rsid w:val="00803C15"/>
    <w:rsid w:val="00803D01"/>
    <w:rsid w:val="008040F6"/>
    <w:rsid w:val="0080416F"/>
    <w:rsid w:val="00804E57"/>
    <w:rsid w:val="00805032"/>
    <w:rsid w:val="008051B7"/>
    <w:rsid w:val="008056FC"/>
    <w:rsid w:val="008058C6"/>
    <w:rsid w:val="00805998"/>
    <w:rsid w:val="00805DC8"/>
    <w:rsid w:val="008062EB"/>
    <w:rsid w:val="00806E0E"/>
    <w:rsid w:val="00806E0F"/>
    <w:rsid w:val="00806E94"/>
    <w:rsid w:val="00807A06"/>
    <w:rsid w:val="00807B82"/>
    <w:rsid w:val="00807CCE"/>
    <w:rsid w:val="00810060"/>
    <w:rsid w:val="00810944"/>
    <w:rsid w:val="00810948"/>
    <w:rsid w:val="00810A5C"/>
    <w:rsid w:val="008118D0"/>
    <w:rsid w:val="00811F49"/>
    <w:rsid w:val="00812F3D"/>
    <w:rsid w:val="00813A79"/>
    <w:rsid w:val="00813AC6"/>
    <w:rsid w:val="00813F4C"/>
    <w:rsid w:val="008147FE"/>
    <w:rsid w:val="00814863"/>
    <w:rsid w:val="00814A1A"/>
    <w:rsid w:val="00814D1E"/>
    <w:rsid w:val="00814D24"/>
    <w:rsid w:val="00814D55"/>
    <w:rsid w:val="008152FA"/>
    <w:rsid w:val="00815665"/>
    <w:rsid w:val="008156AF"/>
    <w:rsid w:val="00815F4F"/>
    <w:rsid w:val="00815FA7"/>
    <w:rsid w:val="008160A3"/>
    <w:rsid w:val="008161EB"/>
    <w:rsid w:val="00816E19"/>
    <w:rsid w:val="00816E4C"/>
    <w:rsid w:val="008178A3"/>
    <w:rsid w:val="00817B5F"/>
    <w:rsid w:val="0082103D"/>
    <w:rsid w:val="008219F1"/>
    <w:rsid w:val="00821F2E"/>
    <w:rsid w:val="00822388"/>
    <w:rsid w:val="00822461"/>
    <w:rsid w:val="008228DA"/>
    <w:rsid w:val="00822CCB"/>
    <w:rsid w:val="0082315E"/>
    <w:rsid w:val="00823501"/>
    <w:rsid w:val="008239C1"/>
    <w:rsid w:val="00823AFB"/>
    <w:rsid w:val="00825420"/>
    <w:rsid w:val="008255A4"/>
    <w:rsid w:val="00825A1A"/>
    <w:rsid w:val="0082685B"/>
    <w:rsid w:val="0082688E"/>
    <w:rsid w:val="0082723B"/>
    <w:rsid w:val="008276C5"/>
    <w:rsid w:val="008305FD"/>
    <w:rsid w:val="00831197"/>
    <w:rsid w:val="00831CE8"/>
    <w:rsid w:val="00831DA9"/>
    <w:rsid w:val="00832077"/>
    <w:rsid w:val="00832414"/>
    <w:rsid w:val="008325FD"/>
    <w:rsid w:val="008329BE"/>
    <w:rsid w:val="00833228"/>
    <w:rsid w:val="00833C71"/>
    <w:rsid w:val="00834296"/>
    <w:rsid w:val="00834339"/>
    <w:rsid w:val="008349A5"/>
    <w:rsid w:val="008356DD"/>
    <w:rsid w:val="008357B5"/>
    <w:rsid w:val="00835B18"/>
    <w:rsid w:val="00836ECB"/>
    <w:rsid w:val="00837D4C"/>
    <w:rsid w:val="00837FB9"/>
    <w:rsid w:val="00840150"/>
    <w:rsid w:val="00840584"/>
    <w:rsid w:val="008406CD"/>
    <w:rsid w:val="0084094A"/>
    <w:rsid w:val="00840BA8"/>
    <w:rsid w:val="00840F1F"/>
    <w:rsid w:val="00841094"/>
    <w:rsid w:val="00841DC5"/>
    <w:rsid w:val="00841FC7"/>
    <w:rsid w:val="008420F4"/>
    <w:rsid w:val="008428C9"/>
    <w:rsid w:val="008439B1"/>
    <w:rsid w:val="00843E30"/>
    <w:rsid w:val="00844089"/>
    <w:rsid w:val="00844A53"/>
    <w:rsid w:val="00845A63"/>
    <w:rsid w:val="00845D0A"/>
    <w:rsid w:val="0084676C"/>
    <w:rsid w:val="00846B90"/>
    <w:rsid w:val="00847488"/>
    <w:rsid w:val="008474D4"/>
    <w:rsid w:val="00847B83"/>
    <w:rsid w:val="00850758"/>
    <w:rsid w:val="00850855"/>
    <w:rsid w:val="00850859"/>
    <w:rsid w:val="00850DC1"/>
    <w:rsid w:val="00851057"/>
    <w:rsid w:val="008512A3"/>
    <w:rsid w:val="00851BEF"/>
    <w:rsid w:val="00851CAB"/>
    <w:rsid w:val="00851DE9"/>
    <w:rsid w:val="00852D24"/>
    <w:rsid w:val="00852E32"/>
    <w:rsid w:val="00852EDB"/>
    <w:rsid w:val="00852FD5"/>
    <w:rsid w:val="00853F3A"/>
    <w:rsid w:val="008540A9"/>
    <w:rsid w:val="00854A48"/>
    <w:rsid w:val="00854B32"/>
    <w:rsid w:val="0085618F"/>
    <w:rsid w:val="008570AA"/>
    <w:rsid w:val="008573DF"/>
    <w:rsid w:val="0085746D"/>
    <w:rsid w:val="00857E48"/>
    <w:rsid w:val="00860C61"/>
    <w:rsid w:val="00860CCB"/>
    <w:rsid w:val="00861781"/>
    <w:rsid w:val="008617F4"/>
    <w:rsid w:val="00861ADE"/>
    <w:rsid w:val="00861CAB"/>
    <w:rsid w:val="008625B2"/>
    <w:rsid w:val="00862646"/>
    <w:rsid w:val="00862D77"/>
    <w:rsid w:val="008633AA"/>
    <w:rsid w:val="008636CB"/>
    <w:rsid w:val="00863FC3"/>
    <w:rsid w:val="008644B4"/>
    <w:rsid w:val="00864A31"/>
    <w:rsid w:val="00864EA8"/>
    <w:rsid w:val="00865672"/>
    <w:rsid w:val="00865DF1"/>
    <w:rsid w:val="008664F6"/>
    <w:rsid w:val="00866C9D"/>
    <w:rsid w:val="0086712B"/>
    <w:rsid w:val="0087015A"/>
    <w:rsid w:val="00870A58"/>
    <w:rsid w:val="00871621"/>
    <w:rsid w:val="00871758"/>
    <w:rsid w:val="008721F6"/>
    <w:rsid w:val="0087232C"/>
    <w:rsid w:val="00872FFE"/>
    <w:rsid w:val="00873145"/>
    <w:rsid w:val="0087348F"/>
    <w:rsid w:val="0087456C"/>
    <w:rsid w:val="008745D6"/>
    <w:rsid w:val="00874771"/>
    <w:rsid w:val="00874CCD"/>
    <w:rsid w:val="00874DA6"/>
    <w:rsid w:val="00874EB5"/>
    <w:rsid w:val="00874FC5"/>
    <w:rsid w:val="008750A7"/>
    <w:rsid w:val="00875A7C"/>
    <w:rsid w:val="00875D1E"/>
    <w:rsid w:val="00875D80"/>
    <w:rsid w:val="00875F81"/>
    <w:rsid w:val="0087630D"/>
    <w:rsid w:val="00876DDA"/>
    <w:rsid w:val="00880555"/>
    <w:rsid w:val="00880C9E"/>
    <w:rsid w:val="00880DD4"/>
    <w:rsid w:val="008810B9"/>
    <w:rsid w:val="00881553"/>
    <w:rsid w:val="00881D42"/>
    <w:rsid w:val="00882A55"/>
    <w:rsid w:val="00882A61"/>
    <w:rsid w:val="00882B9F"/>
    <w:rsid w:val="00882BC2"/>
    <w:rsid w:val="00882D05"/>
    <w:rsid w:val="00883E32"/>
    <w:rsid w:val="00883E48"/>
    <w:rsid w:val="008855CE"/>
    <w:rsid w:val="00885935"/>
    <w:rsid w:val="00885C5F"/>
    <w:rsid w:val="00885D91"/>
    <w:rsid w:val="0088604A"/>
    <w:rsid w:val="00886755"/>
    <w:rsid w:val="00886839"/>
    <w:rsid w:val="00886AEA"/>
    <w:rsid w:val="00886DF7"/>
    <w:rsid w:val="00886E51"/>
    <w:rsid w:val="00887886"/>
    <w:rsid w:val="00887924"/>
    <w:rsid w:val="00887E16"/>
    <w:rsid w:val="008904D6"/>
    <w:rsid w:val="00890FD7"/>
    <w:rsid w:val="00891267"/>
    <w:rsid w:val="008912FC"/>
    <w:rsid w:val="00892021"/>
    <w:rsid w:val="00892126"/>
    <w:rsid w:val="0089289F"/>
    <w:rsid w:val="00892A0D"/>
    <w:rsid w:val="00892A4A"/>
    <w:rsid w:val="00892CA0"/>
    <w:rsid w:val="00894026"/>
    <w:rsid w:val="00894192"/>
    <w:rsid w:val="0089433F"/>
    <w:rsid w:val="00894DD2"/>
    <w:rsid w:val="00894F99"/>
    <w:rsid w:val="00894FFD"/>
    <w:rsid w:val="0089566F"/>
    <w:rsid w:val="00895AA7"/>
    <w:rsid w:val="00895DF4"/>
    <w:rsid w:val="0089617B"/>
    <w:rsid w:val="00896E2D"/>
    <w:rsid w:val="00896E56"/>
    <w:rsid w:val="00897054"/>
    <w:rsid w:val="008A004D"/>
    <w:rsid w:val="008A04D2"/>
    <w:rsid w:val="008A06EC"/>
    <w:rsid w:val="008A0EA8"/>
    <w:rsid w:val="008A0F39"/>
    <w:rsid w:val="008A1BDB"/>
    <w:rsid w:val="008A1C09"/>
    <w:rsid w:val="008A2454"/>
    <w:rsid w:val="008A2A27"/>
    <w:rsid w:val="008A2B04"/>
    <w:rsid w:val="008A351E"/>
    <w:rsid w:val="008A3E5D"/>
    <w:rsid w:val="008A40D0"/>
    <w:rsid w:val="008A4AE9"/>
    <w:rsid w:val="008A5588"/>
    <w:rsid w:val="008A591E"/>
    <w:rsid w:val="008A5EE4"/>
    <w:rsid w:val="008A5F4C"/>
    <w:rsid w:val="008A604F"/>
    <w:rsid w:val="008A6064"/>
    <w:rsid w:val="008A63B7"/>
    <w:rsid w:val="008A6661"/>
    <w:rsid w:val="008A702F"/>
    <w:rsid w:val="008A73E6"/>
    <w:rsid w:val="008B0217"/>
    <w:rsid w:val="008B0892"/>
    <w:rsid w:val="008B0C9D"/>
    <w:rsid w:val="008B0FD7"/>
    <w:rsid w:val="008B1034"/>
    <w:rsid w:val="008B1F82"/>
    <w:rsid w:val="008B2626"/>
    <w:rsid w:val="008B2D4C"/>
    <w:rsid w:val="008B3459"/>
    <w:rsid w:val="008B3797"/>
    <w:rsid w:val="008B3EEA"/>
    <w:rsid w:val="008B4537"/>
    <w:rsid w:val="008B46D1"/>
    <w:rsid w:val="008B4718"/>
    <w:rsid w:val="008B485B"/>
    <w:rsid w:val="008B4E31"/>
    <w:rsid w:val="008B5620"/>
    <w:rsid w:val="008B5772"/>
    <w:rsid w:val="008B5CFB"/>
    <w:rsid w:val="008B6B4A"/>
    <w:rsid w:val="008B6CA4"/>
    <w:rsid w:val="008B7699"/>
    <w:rsid w:val="008B7A84"/>
    <w:rsid w:val="008C0428"/>
    <w:rsid w:val="008C1996"/>
    <w:rsid w:val="008C1E57"/>
    <w:rsid w:val="008C21F8"/>
    <w:rsid w:val="008C2577"/>
    <w:rsid w:val="008C2C21"/>
    <w:rsid w:val="008C3055"/>
    <w:rsid w:val="008C34AD"/>
    <w:rsid w:val="008C3563"/>
    <w:rsid w:val="008C392A"/>
    <w:rsid w:val="008C3A26"/>
    <w:rsid w:val="008C3EAC"/>
    <w:rsid w:val="008C46F2"/>
    <w:rsid w:val="008C4CEF"/>
    <w:rsid w:val="008C4EC5"/>
    <w:rsid w:val="008C55E9"/>
    <w:rsid w:val="008C5789"/>
    <w:rsid w:val="008C71F1"/>
    <w:rsid w:val="008D0180"/>
    <w:rsid w:val="008D03EF"/>
    <w:rsid w:val="008D04A6"/>
    <w:rsid w:val="008D05E5"/>
    <w:rsid w:val="008D13A8"/>
    <w:rsid w:val="008D14F0"/>
    <w:rsid w:val="008D1580"/>
    <w:rsid w:val="008D1845"/>
    <w:rsid w:val="008D1D01"/>
    <w:rsid w:val="008D287F"/>
    <w:rsid w:val="008D2AFF"/>
    <w:rsid w:val="008D36C6"/>
    <w:rsid w:val="008D3EF3"/>
    <w:rsid w:val="008D4421"/>
    <w:rsid w:val="008D4433"/>
    <w:rsid w:val="008D5115"/>
    <w:rsid w:val="008D6CD1"/>
    <w:rsid w:val="008D6DD2"/>
    <w:rsid w:val="008D715B"/>
    <w:rsid w:val="008D7280"/>
    <w:rsid w:val="008D7D8D"/>
    <w:rsid w:val="008E0152"/>
    <w:rsid w:val="008E0204"/>
    <w:rsid w:val="008E10E3"/>
    <w:rsid w:val="008E2263"/>
    <w:rsid w:val="008E27C7"/>
    <w:rsid w:val="008E2965"/>
    <w:rsid w:val="008E2CC0"/>
    <w:rsid w:val="008E2E3F"/>
    <w:rsid w:val="008E2ECD"/>
    <w:rsid w:val="008E3203"/>
    <w:rsid w:val="008E32D4"/>
    <w:rsid w:val="008E3458"/>
    <w:rsid w:val="008E42CD"/>
    <w:rsid w:val="008E494D"/>
    <w:rsid w:val="008E5023"/>
    <w:rsid w:val="008E5103"/>
    <w:rsid w:val="008E5960"/>
    <w:rsid w:val="008E5D33"/>
    <w:rsid w:val="008E6342"/>
    <w:rsid w:val="008E63CB"/>
    <w:rsid w:val="008E701B"/>
    <w:rsid w:val="008E763C"/>
    <w:rsid w:val="008E7A67"/>
    <w:rsid w:val="008F03B6"/>
    <w:rsid w:val="008F04FA"/>
    <w:rsid w:val="008F0B9E"/>
    <w:rsid w:val="008F0FFA"/>
    <w:rsid w:val="008F139F"/>
    <w:rsid w:val="008F17ED"/>
    <w:rsid w:val="008F194C"/>
    <w:rsid w:val="008F1B55"/>
    <w:rsid w:val="008F2619"/>
    <w:rsid w:val="008F3024"/>
    <w:rsid w:val="008F3208"/>
    <w:rsid w:val="008F32ED"/>
    <w:rsid w:val="008F36F6"/>
    <w:rsid w:val="008F383A"/>
    <w:rsid w:val="008F3A61"/>
    <w:rsid w:val="008F3E17"/>
    <w:rsid w:val="008F42FC"/>
    <w:rsid w:val="008F4305"/>
    <w:rsid w:val="008F44FA"/>
    <w:rsid w:val="008F4820"/>
    <w:rsid w:val="008F486F"/>
    <w:rsid w:val="008F4B4A"/>
    <w:rsid w:val="008F4C7F"/>
    <w:rsid w:val="008F4E78"/>
    <w:rsid w:val="008F5093"/>
    <w:rsid w:val="008F55C7"/>
    <w:rsid w:val="008F5CDC"/>
    <w:rsid w:val="008F66B6"/>
    <w:rsid w:val="008F6709"/>
    <w:rsid w:val="008F677A"/>
    <w:rsid w:val="008F6D9F"/>
    <w:rsid w:val="008F6DDE"/>
    <w:rsid w:val="008F6E66"/>
    <w:rsid w:val="008F7363"/>
    <w:rsid w:val="008F75F2"/>
    <w:rsid w:val="008F760C"/>
    <w:rsid w:val="008F7F08"/>
    <w:rsid w:val="00900145"/>
    <w:rsid w:val="00900237"/>
    <w:rsid w:val="00900DEB"/>
    <w:rsid w:val="009013F2"/>
    <w:rsid w:val="0090190C"/>
    <w:rsid w:val="0090199A"/>
    <w:rsid w:val="00902064"/>
    <w:rsid w:val="00902C83"/>
    <w:rsid w:val="00902EC2"/>
    <w:rsid w:val="00902FF9"/>
    <w:rsid w:val="00903AC0"/>
    <w:rsid w:val="00903F38"/>
    <w:rsid w:val="00904112"/>
    <w:rsid w:val="00904A09"/>
    <w:rsid w:val="00904A11"/>
    <w:rsid w:val="00904A6C"/>
    <w:rsid w:val="00904FD0"/>
    <w:rsid w:val="0090549D"/>
    <w:rsid w:val="009057F9"/>
    <w:rsid w:val="009059F0"/>
    <w:rsid w:val="00905ABB"/>
    <w:rsid w:val="00906181"/>
    <w:rsid w:val="00906C7B"/>
    <w:rsid w:val="009072B8"/>
    <w:rsid w:val="009073BF"/>
    <w:rsid w:val="00907B09"/>
    <w:rsid w:val="00907DC6"/>
    <w:rsid w:val="00907E1C"/>
    <w:rsid w:val="00907F89"/>
    <w:rsid w:val="009100B0"/>
    <w:rsid w:val="009102D2"/>
    <w:rsid w:val="00910425"/>
    <w:rsid w:val="00910A48"/>
    <w:rsid w:val="00910D3D"/>
    <w:rsid w:val="009110F1"/>
    <w:rsid w:val="00911164"/>
    <w:rsid w:val="0091175F"/>
    <w:rsid w:val="009120A8"/>
    <w:rsid w:val="009141CB"/>
    <w:rsid w:val="00914741"/>
    <w:rsid w:val="0091480D"/>
    <w:rsid w:val="0091498B"/>
    <w:rsid w:val="00915EBA"/>
    <w:rsid w:val="009162AE"/>
    <w:rsid w:val="00916446"/>
    <w:rsid w:val="00916E34"/>
    <w:rsid w:val="00916E77"/>
    <w:rsid w:val="009170EF"/>
    <w:rsid w:val="00917A67"/>
    <w:rsid w:val="009203B3"/>
    <w:rsid w:val="00920C02"/>
    <w:rsid w:val="0092150A"/>
    <w:rsid w:val="009218AF"/>
    <w:rsid w:val="00921DD2"/>
    <w:rsid w:val="00922086"/>
    <w:rsid w:val="0092224A"/>
    <w:rsid w:val="00922E1F"/>
    <w:rsid w:val="00923AB3"/>
    <w:rsid w:val="00923AC5"/>
    <w:rsid w:val="00924996"/>
    <w:rsid w:val="00925046"/>
    <w:rsid w:val="0092505A"/>
    <w:rsid w:val="009250E6"/>
    <w:rsid w:val="0092667B"/>
    <w:rsid w:val="00927644"/>
    <w:rsid w:val="00927CD5"/>
    <w:rsid w:val="00930139"/>
    <w:rsid w:val="00930523"/>
    <w:rsid w:val="00930567"/>
    <w:rsid w:val="009309CE"/>
    <w:rsid w:val="00930BF2"/>
    <w:rsid w:val="00931206"/>
    <w:rsid w:val="0093140E"/>
    <w:rsid w:val="009321F4"/>
    <w:rsid w:val="0093225D"/>
    <w:rsid w:val="009322DA"/>
    <w:rsid w:val="00932334"/>
    <w:rsid w:val="00932541"/>
    <w:rsid w:val="009327A2"/>
    <w:rsid w:val="009327CE"/>
    <w:rsid w:val="00932E71"/>
    <w:rsid w:val="009333BC"/>
    <w:rsid w:val="009338F3"/>
    <w:rsid w:val="00933952"/>
    <w:rsid w:val="00933C43"/>
    <w:rsid w:val="00933D4F"/>
    <w:rsid w:val="00933E57"/>
    <w:rsid w:val="009342CB"/>
    <w:rsid w:val="00934DF2"/>
    <w:rsid w:val="0093570D"/>
    <w:rsid w:val="00935A62"/>
    <w:rsid w:val="0093615F"/>
    <w:rsid w:val="00936C70"/>
    <w:rsid w:val="00937007"/>
    <w:rsid w:val="00937371"/>
    <w:rsid w:val="00937C54"/>
    <w:rsid w:val="00937EF8"/>
    <w:rsid w:val="009400E0"/>
    <w:rsid w:val="009403AC"/>
    <w:rsid w:val="009403B5"/>
    <w:rsid w:val="00940E37"/>
    <w:rsid w:val="009410CC"/>
    <w:rsid w:val="0094149B"/>
    <w:rsid w:val="009416F6"/>
    <w:rsid w:val="0094187D"/>
    <w:rsid w:val="009422AD"/>
    <w:rsid w:val="009422B2"/>
    <w:rsid w:val="0094243B"/>
    <w:rsid w:val="009428D1"/>
    <w:rsid w:val="0094291C"/>
    <w:rsid w:val="00942943"/>
    <w:rsid w:val="00942B5D"/>
    <w:rsid w:val="00942C8B"/>
    <w:rsid w:val="00943050"/>
    <w:rsid w:val="009431D9"/>
    <w:rsid w:val="00943B3D"/>
    <w:rsid w:val="00943DB4"/>
    <w:rsid w:val="00943FC0"/>
    <w:rsid w:val="009440A0"/>
    <w:rsid w:val="0094440A"/>
    <w:rsid w:val="009446A2"/>
    <w:rsid w:val="0094498D"/>
    <w:rsid w:val="0094506A"/>
    <w:rsid w:val="0094559A"/>
    <w:rsid w:val="0094565C"/>
    <w:rsid w:val="00945675"/>
    <w:rsid w:val="00945E4F"/>
    <w:rsid w:val="00946746"/>
    <w:rsid w:val="00946780"/>
    <w:rsid w:val="00946860"/>
    <w:rsid w:val="00946FE5"/>
    <w:rsid w:val="00947312"/>
    <w:rsid w:val="00947E28"/>
    <w:rsid w:val="00947E60"/>
    <w:rsid w:val="00951228"/>
    <w:rsid w:val="00951F81"/>
    <w:rsid w:val="0095259D"/>
    <w:rsid w:val="009528E3"/>
    <w:rsid w:val="00953646"/>
    <w:rsid w:val="009538CB"/>
    <w:rsid w:val="00953AFF"/>
    <w:rsid w:val="00953CCB"/>
    <w:rsid w:val="00953DA8"/>
    <w:rsid w:val="00954850"/>
    <w:rsid w:val="00954CE4"/>
    <w:rsid w:val="00954D06"/>
    <w:rsid w:val="009559D7"/>
    <w:rsid w:val="00955A3F"/>
    <w:rsid w:val="00955C95"/>
    <w:rsid w:val="00955FD1"/>
    <w:rsid w:val="0095653A"/>
    <w:rsid w:val="00956BE3"/>
    <w:rsid w:val="009570C5"/>
    <w:rsid w:val="00957A3D"/>
    <w:rsid w:val="009601A1"/>
    <w:rsid w:val="009602FA"/>
    <w:rsid w:val="00960997"/>
    <w:rsid w:val="00960E5E"/>
    <w:rsid w:val="00960EF0"/>
    <w:rsid w:val="009611BD"/>
    <w:rsid w:val="0096198F"/>
    <w:rsid w:val="0096267A"/>
    <w:rsid w:val="00962834"/>
    <w:rsid w:val="00962D26"/>
    <w:rsid w:val="009630AA"/>
    <w:rsid w:val="00963ABD"/>
    <w:rsid w:val="00964227"/>
    <w:rsid w:val="0096458E"/>
    <w:rsid w:val="00964603"/>
    <w:rsid w:val="0096472E"/>
    <w:rsid w:val="00964A6A"/>
    <w:rsid w:val="00964B0F"/>
    <w:rsid w:val="00964D5B"/>
    <w:rsid w:val="00964EB8"/>
    <w:rsid w:val="00964ECB"/>
    <w:rsid w:val="0096533D"/>
    <w:rsid w:val="00965526"/>
    <w:rsid w:val="009656DA"/>
    <w:rsid w:val="00965EF3"/>
    <w:rsid w:val="00966270"/>
    <w:rsid w:val="0096635D"/>
    <w:rsid w:val="0096644B"/>
    <w:rsid w:val="009664A6"/>
    <w:rsid w:val="00966C6C"/>
    <w:rsid w:val="00967337"/>
    <w:rsid w:val="0096765B"/>
    <w:rsid w:val="00967744"/>
    <w:rsid w:val="00967DB3"/>
    <w:rsid w:val="00970EBD"/>
    <w:rsid w:val="00971778"/>
    <w:rsid w:val="00971A56"/>
    <w:rsid w:val="00971E4D"/>
    <w:rsid w:val="00971FD8"/>
    <w:rsid w:val="009721AA"/>
    <w:rsid w:val="00972450"/>
    <w:rsid w:val="009725EF"/>
    <w:rsid w:val="00972BE0"/>
    <w:rsid w:val="00972E98"/>
    <w:rsid w:val="0097396A"/>
    <w:rsid w:val="00973ACC"/>
    <w:rsid w:val="0097448A"/>
    <w:rsid w:val="009747BC"/>
    <w:rsid w:val="00974C1B"/>
    <w:rsid w:val="00974D7B"/>
    <w:rsid w:val="00974F77"/>
    <w:rsid w:val="009752D8"/>
    <w:rsid w:val="009756BD"/>
    <w:rsid w:val="009762E8"/>
    <w:rsid w:val="0097636B"/>
    <w:rsid w:val="00976A03"/>
    <w:rsid w:val="0097741D"/>
    <w:rsid w:val="0097774F"/>
    <w:rsid w:val="00977DB1"/>
    <w:rsid w:val="009804CB"/>
    <w:rsid w:val="00981257"/>
    <w:rsid w:val="0098148A"/>
    <w:rsid w:val="009823EA"/>
    <w:rsid w:val="00982AA3"/>
    <w:rsid w:val="00982BBF"/>
    <w:rsid w:val="009833C0"/>
    <w:rsid w:val="0098380A"/>
    <w:rsid w:val="00984198"/>
    <w:rsid w:val="009846AE"/>
    <w:rsid w:val="009847B8"/>
    <w:rsid w:val="00984EFF"/>
    <w:rsid w:val="009850FB"/>
    <w:rsid w:val="00985669"/>
    <w:rsid w:val="00985A28"/>
    <w:rsid w:val="00985E42"/>
    <w:rsid w:val="00986835"/>
    <w:rsid w:val="00986A29"/>
    <w:rsid w:val="00986B91"/>
    <w:rsid w:val="00986CF6"/>
    <w:rsid w:val="00986F7B"/>
    <w:rsid w:val="00987179"/>
    <w:rsid w:val="00987AEA"/>
    <w:rsid w:val="00987D1F"/>
    <w:rsid w:val="009901DD"/>
    <w:rsid w:val="0099123C"/>
    <w:rsid w:val="009919FC"/>
    <w:rsid w:val="00991AB1"/>
    <w:rsid w:val="00991D4F"/>
    <w:rsid w:val="0099283C"/>
    <w:rsid w:val="00992D27"/>
    <w:rsid w:val="00992FB8"/>
    <w:rsid w:val="00993192"/>
    <w:rsid w:val="009934D4"/>
    <w:rsid w:val="00993905"/>
    <w:rsid w:val="00993D47"/>
    <w:rsid w:val="0099490A"/>
    <w:rsid w:val="00994B0D"/>
    <w:rsid w:val="00994ECD"/>
    <w:rsid w:val="009956DB"/>
    <w:rsid w:val="009957C5"/>
    <w:rsid w:val="009958D2"/>
    <w:rsid w:val="0099595F"/>
    <w:rsid w:val="00995A53"/>
    <w:rsid w:val="00995A57"/>
    <w:rsid w:val="00995C75"/>
    <w:rsid w:val="00996081"/>
    <w:rsid w:val="00996113"/>
    <w:rsid w:val="009963E2"/>
    <w:rsid w:val="00996413"/>
    <w:rsid w:val="0099647F"/>
    <w:rsid w:val="00996949"/>
    <w:rsid w:val="009969A5"/>
    <w:rsid w:val="00996C6E"/>
    <w:rsid w:val="00996D68"/>
    <w:rsid w:val="00997B2B"/>
    <w:rsid w:val="00997E34"/>
    <w:rsid w:val="009A01F4"/>
    <w:rsid w:val="009A0553"/>
    <w:rsid w:val="009A082D"/>
    <w:rsid w:val="009A0B8B"/>
    <w:rsid w:val="009A0D75"/>
    <w:rsid w:val="009A1BBE"/>
    <w:rsid w:val="009A2255"/>
    <w:rsid w:val="009A2668"/>
    <w:rsid w:val="009A2DBA"/>
    <w:rsid w:val="009A3A33"/>
    <w:rsid w:val="009A3A75"/>
    <w:rsid w:val="009A3AC2"/>
    <w:rsid w:val="009A3F16"/>
    <w:rsid w:val="009A6FC3"/>
    <w:rsid w:val="009A7E7E"/>
    <w:rsid w:val="009B0499"/>
    <w:rsid w:val="009B0C08"/>
    <w:rsid w:val="009B0D8C"/>
    <w:rsid w:val="009B127B"/>
    <w:rsid w:val="009B12A1"/>
    <w:rsid w:val="009B131F"/>
    <w:rsid w:val="009B1AF6"/>
    <w:rsid w:val="009B294D"/>
    <w:rsid w:val="009B2EFD"/>
    <w:rsid w:val="009B3195"/>
    <w:rsid w:val="009B355E"/>
    <w:rsid w:val="009B4C4B"/>
    <w:rsid w:val="009B544D"/>
    <w:rsid w:val="009B5EF0"/>
    <w:rsid w:val="009B6B0D"/>
    <w:rsid w:val="009B6F03"/>
    <w:rsid w:val="009B764E"/>
    <w:rsid w:val="009C0858"/>
    <w:rsid w:val="009C0A6C"/>
    <w:rsid w:val="009C0CDD"/>
    <w:rsid w:val="009C0D19"/>
    <w:rsid w:val="009C102F"/>
    <w:rsid w:val="009C10C0"/>
    <w:rsid w:val="009C16A8"/>
    <w:rsid w:val="009C192B"/>
    <w:rsid w:val="009C1A17"/>
    <w:rsid w:val="009C1C7B"/>
    <w:rsid w:val="009C1EB8"/>
    <w:rsid w:val="009C1EB9"/>
    <w:rsid w:val="009C21B3"/>
    <w:rsid w:val="009C2857"/>
    <w:rsid w:val="009C2887"/>
    <w:rsid w:val="009C29BC"/>
    <w:rsid w:val="009C2A8A"/>
    <w:rsid w:val="009C300D"/>
    <w:rsid w:val="009C32C0"/>
    <w:rsid w:val="009C34FA"/>
    <w:rsid w:val="009C3784"/>
    <w:rsid w:val="009C44B4"/>
    <w:rsid w:val="009C4870"/>
    <w:rsid w:val="009C4ED7"/>
    <w:rsid w:val="009C50D1"/>
    <w:rsid w:val="009C57A5"/>
    <w:rsid w:val="009C590A"/>
    <w:rsid w:val="009C609A"/>
    <w:rsid w:val="009C6361"/>
    <w:rsid w:val="009C664B"/>
    <w:rsid w:val="009C6740"/>
    <w:rsid w:val="009C742C"/>
    <w:rsid w:val="009C7680"/>
    <w:rsid w:val="009C78EA"/>
    <w:rsid w:val="009D04FF"/>
    <w:rsid w:val="009D05ED"/>
    <w:rsid w:val="009D144F"/>
    <w:rsid w:val="009D160B"/>
    <w:rsid w:val="009D164D"/>
    <w:rsid w:val="009D181C"/>
    <w:rsid w:val="009D1DAD"/>
    <w:rsid w:val="009D2055"/>
    <w:rsid w:val="009D2642"/>
    <w:rsid w:val="009D2E37"/>
    <w:rsid w:val="009D3448"/>
    <w:rsid w:val="009D389E"/>
    <w:rsid w:val="009D3970"/>
    <w:rsid w:val="009D4AC3"/>
    <w:rsid w:val="009D4B9C"/>
    <w:rsid w:val="009D4C97"/>
    <w:rsid w:val="009D5256"/>
    <w:rsid w:val="009D5E1D"/>
    <w:rsid w:val="009D6F53"/>
    <w:rsid w:val="009D710B"/>
    <w:rsid w:val="009D718B"/>
    <w:rsid w:val="009D7CE7"/>
    <w:rsid w:val="009E0CBB"/>
    <w:rsid w:val="009E0E07"/>
    <w:rsid w:val="009E0F8D"/>
    <w:rsid w:val="009E1502"/>
    <w:rsid w:val="009E203B"/>
    <w:rsid w:val="009E29B0"/>
    <w:rsid w:val="009E2F58"/>
    <w:rsid w:val="009E3B5A"/>
    <w:rsid w:val="009E46FD"/>
    <w:rsid w:val="009E4C2C"/>
    <w:rsid w:val="009E4E61"/>
    <w:rsid w:val="009E5978"/>
    <w:rsid w:val="009E5991"/>
    <w:rsid w:val="009E5CDC"/>
    <w:rsid w:val="009E6290"/>
    <w:rsid w:val="009E6C3C"/>
    <w:rsid w:val="009E7191"/>
    <w:rsid w:val="009E7B29"/>
    <w:rsid w:val="009E7CEA"/>
    <w:rsid w:val="009F09AB"/>
    <w:rsid w:val="009F0B04"/>
    <w:rsid w:val="009F0D32"/>
    <w:rsid w:val="009F0FCD"/>
    <w:rsid w:val="009F1069"/>
    <w:rsid w:val="009F1581"/>
    <w:rsid w:val="009F1FD1"/>
    <w:rsid w:val="009F2531"/>
    <w:rsid w:val="009F2580"/>
    <w:rsid w:val="009F29BD"/>
    <w:rsid w:val="009F2DE2"/>
    <w:rsid w:val="009F3033"/>
    <w:rsid w:val="009F32DF"/>
    <w:rsid w:val="009F3C1A"/>
    <w:rsid w:val="009F4413"/>
    <w:rsid w:val="009F4852"/>
    <w:rsid w:val="009F541D"/>
    <w:rsid w:val="009F5970"/>
    <w:rsid w:val="009F6293"/>
    <w:rsid w:val="009F662A"/>
    <w:rsid w:val="009F6919"/>
    <w:rsid w:val="009F72C8"/>
    <w:rsid w:val="009F7AEA"/>
    <w:rsid w:val="009F7DB3"/>
    <w:rsid w:val="00A0005A"/>
    <w:rsid w:val="00A002DF"/>
    <w:rsid w:val="00A00627"/>
    <w:rsid w:val="00A008A7"/>
    <w:rsid w:val="00A00B02"/>
    <w:rsid w:val="00A00BCB"/>
    <w:rsid w:val="00A00D63"/>
    <w:rsid w:val="00A00F55"/>
    <w:rsid w:val="00A0108C"/>
    <w:rsid w:val="00A012D9"/>
    <w:rsid w:val="00A02C1C"/>
    <w:rsid w:val="00A04B4B"/>
    <w:rsid w:val="00A04EB8"/>
    <w:rsid w:val="00A053E9"/>
    <w:rsid w:val="00A05922"/>
    <w:rsid w:val="00A05A6F"/>
    <w:rsid w:val="00A06324"/>
    <w:rsid w:val="00A067A5"/>
    <w:rsid w:val="00A06DF7"/>
    <w:rsid w:val="00A074EF"/>
    <w:rsid w:val="00A0779F"/>
    <w:rsid w:val="00A079EE"/>
    <w:rsid w:val="00A07A7F"/>
    <w:rsid w:val="00A10199"/>
    <w:rsid w:val="00A10459"/>
    <w:rsid w:val="00A105CB"/>
    <w:rsid w:val="00A10ADE"/>
    <w:rsid w:val="00A11180"/>
    <w:rsid w:val="00A1131A"/>
    <w:rsid w:val="00A11404"/>
    <w:rsid w:val="00A11450"/>
    <w:rsid w:val="00A11849"/>
    <w:rsid w:val="00A11C8C"/>
    <w:rsid w:val="00A12494"/>
    <w:rsid w:val="00A12A0E"/>
    <w:rsid w:val="00A12AD9"/>
    <w:rsid w:val="00A12F02"/>
    <w:rsid w:val="00A14424"/>
    <w:rsid w:val="00A144BB"/>
    <w:rsid w:val="00A14976"/>
    <w:rsid w:val="00A14A3D"/>
    <w:rsid w:val="00A15033"/>
    <w:rsid w:val="00A1531F"/>
    <w:rsid w:val="00A1532B"/>
    <w:rsid w:val="00A15AED"/>
    <w:rsid w:val="00A1601B"/>
    <w:rsid w:val="00A1643D"/>
    <w:rsid w:val="00A1657A"/>
    <w:rsid w:val="00A1659F"/>
    <w:rsid w:val="00A169E7"/>
    <w:rsid w:val="00A16EF0"/>
    <w:rsid w:val="00A16F7B"/>
    <w:rsid w:val="00A17868"/>
    <w:rsid w:val="00A17A24"/>
    <w:rsid w:val="00A201B4"/>
    <w:rsid w:val="00A20228"/>
    <w:rsid w:val="00A2050D"/>
    <w:rsid w:val="00A20646"/>
    <w:rsid w:val="00A20771"/>
    <w:rsid w:val="00A21144"/>
    <w:rsid w:val="00A2137F"/>
    <w:rsid w:val="00A2141E"/>
    <w:rsid w:val="00A22803"/>
    <w:rsid w:val="00A22EA6"/>
    <w:rsid w:val="00A2332F"/>
    <w:rsid w:val="00A2361E"/>
    <w:rsid w:val="00A23AEB"/>
    <w:rsid w:val="00A23F00"/>
    <w:rsid w:val="00A25571"/>
    <w:rsid w:val="00A259B1"/>
    <w:rsid w:val="00A26500"/>
    <w:rsid w:val="00A269D5"/>
    <w:rsid w:val="00A272C4"/>
    <w:rsid w:val="00A27481"/>
    <w:rsid w:val="00A27B9E"/>
    <w:rsid w:val="00A27BD3"/>
    <w:rsid w:val="00A27CFD"/>
    <w:rsid w:val="00A3008C"/>
    <w:rsid w:val="00A30222"/>
    <w:rsid w:val="00A30CF5"/>
    <w:rsid w:val="00A319AF"/>
    <w:rsid w:val="00A31FFA"/>
    <w:rsid w:val="00A32639"/>
    <w:rsid w:val="00A32809"/>
    <w:rsid w:val="00A32FC2"/>
    <w:rsid w:val="00A330D4"/>
    <w:rsid w:val="00A331C4"/>
    <w:rsid w:val="00A334E1"/>
    <w:rsid w:val="00A339D5"/>
    <w:rsid w:val="00A33B20"/>
    <w:rsid w:val="00A33BCA"/>
    <w:rsid w:val="00A33F72"/>
    <w:rsid w:val="00A34571"/>
    <w:rsid w:val="00A346B8"/>
    <w:rsid w:val="00A34B20"/>
    <w:rsid w:val="00A34D80"/>
    <w:rsid w:val="00A35191"/>
    <w:rsid w:val="00A355B1"/>
    <w:rsid w:val="00A358FF"/>
    <w:rsid w:val="00A360F7"/>
    <w:rsid w:val="00A36190"/>
    <w:rsid w:val="00A36D5B"/>
    <w:rsid w:val="00A37F57"/>
    <w:rsid w:val="00A40314"/>
    <w:rsid w:val="00A41054"/>
    <w:rsid w:val="00A41642"/>
    <w:rsid w:val="00A417B1"/>
    <w:rsid w:val="00A4187E"/>
    <w:rsid w:val="00A41C90"/>
    <w:rsid w:val="00A42187"/>
    <w:rsid w:val="00A42DD8"/>
    <w:rsid w:val="00A43147"/>
    <w:rsid w:val="00A43263"/>
    <w:rsid w:val="00A43665"/>
    <w:rsid w:val="00A43D78"/>
    <w:rsid w:val="00A44105"/>
    <w:rsid w:val="00A442F7"/>
    <w:rsid w:val="00A4438F"/>
    <w:rsid w:val="00A4467C"/>
    <w:rsid w:val="00A44B54"/>
    <w:rsid w:val="00A451A9"/>
    <w:rsid w:val="00A45877"/>
    <w:rsid w:val="00A45C1E"/>
    <w:rsid w:val="00A46D6D"/>
    <w:rsid w:val="00A47B86"/>
    <w:rsid w:val="00A47C63"/>
    <w:rsid w:val="00A50075"/>
    <w:rsid w:val="00A50096"/>
    <w:rsid w:val="00A50808"/>
    <w:rsid w:val="00A50AB0"/>
    <w:rsid w:val="00A51132"/>
    <w:rsid w:val="00A512BE"/>
    <w:rsid w:val="00A51D31"/>
    <w:rsid w:val="00A51F68"/>
    <w:rsid w:val="00A52432"/>
    <w:rsid w:val="00A52F04"/>
    <w:rsid w:val="00A53385"/>
    <w:rsid w:val="00A5346F"/>
    <w:rsid w:val="00A53928"/>
    <w:rsid w:val="00A53B7D"/>
    <w:rsid w:val="00A53E9A"/>
    <w:rsid w:val="00A54099"/>
    <w:rsid w:val="00A54345"/>
    <w:rsid w:val="00A54430"/>
    <w:rsid w:val="00A5461A"/>
    <w:rsid w:val="00A54E51"/>
    <w:rsid w:val="00A56D9D"/>
    <w:rsid w:val="00A56F5C"/>
    <w:rsid w:val="00A577C5"/>
    <w:rsid w:val="00A57804"/>
    <w:rsid w:val="00A57AF8"/>
    <w:rsid w:val="00A57BC1"/>
    <w:rsid w:val="00A60A19"/>
    <w:rsid w:val="00A60D0C"/>
    <w:rsid w:val="00A61BC2"/>
    <w:rsid w:val="00A61E65"/>
    <w:rsid w:val="00A620C9"/>
    <w:rsid w:val="00A6253B"/>
    <w:rsid w:val="00A62B4E"/>
    <w:rsid w:val="00A62C3E"/>
    <w:rsid w:val="00A62F83"/>
    <w:rsid w:val="00A62FD5"/>
    <w:rsid w:val="00A631DA"/>
    <w:rsid w:val="00A63A16"/>
    <w:rsid w:val="00A6430B"/>
    <w:rsid w:val="00A6468D"/>
    <w:rsid w:val="00A64746"/>
    <w:rsid w:val="00A65140"/>
    <w:rsid w:val="00A65836"/>
    <w:rsid w:val="00A6650E"/>
    <w:rsid w:val="00A66B12"/>
    <w:rsid w:val="00A66C53"/>
    <w:rsid w:val="00A66F95"/>
    <w:rsid w:val="00A67190"/>
    <w:rsid w:val="00A67525"/>
    <w:rsid w:val="00A675E9"/>
    <w:rsid w:val="00A67B4A"/>
    <w:rsid w:val="00A67E36"/>
    <w:rsid w:val="00A703EE"/>
    <w:rsid w:val="00A713C5"/>
    <w:rsid w:val="00A71657"/>
    <w:rsid w:val="00A717CD"/>
    <w:rsid w:val="00A71C9F"/>
    <w:rsid w:val="00A72246"/>
    <w:rsid w:val="00A73AB4"/>
    <w:rsid w:val="00A73C17"/>
    <w:rsid w:val="00A73D89"/>
    <w:rsid w:val="00A74053"/>
    <w:rsid w:val="00A74084"/>
    <w:rsid w:val="00A740F9"/>
    <w:rsid w:val="00A74564"/>
    <w:rsid w:val="00A74605"/>
    <w:rsid w:val="00A747C1"/>
    <w:rsid w:val="00A74894"/>
    <w:rsid w:val="00A751E2"/>
    <w:rsid w:val="00A77484"/>
    <w:rsid w:val="00A776BC"/>
    <w:rsid w:val="00A77E9D"/>
    <w:rsid w:val="00A8191E"/>
    <w:rsid w:val="00A820C2"/>
    <w:rsid w:val="00A825EF"/>
    <w:rsid w:val="00A829C1"/>
    <w:rsid w:val="00A82D1C"/>
    <w:rsid w:val="00A8349E"/>
    <w:rsid w:val="00A84100"/>
    <w:rsid w:val="00A84F49"/>
    <w:rsid w:val="00A858F0"/>
    <w:rsid w:val="00A860A4"/>
    <w:rsid w:val="00A8651B"/>
    <w:rsid w:val="00A86CBF"/>
    <w:rsid w:val="00A86D19"/>
    <w:rsid w:val="00A878AF"/>
    <w:rsid w:val="00A90BDD"/>
    <w:rsid w:val="00A90DF4"/>
    <w:rsid w:val="00A9105B"/>
    <w:rsid w:val="00A91EAE"/>
    <w:rsid w:val="00A9245F"/>
    <w:rsid w:val="00A931DA"/>
    <w:rsid w:val="00A937A3"/>
    <w:rsid w:val="00A9393A"/>
    <w:rsid w:val="00A93FDD"/>
    <w:rsid w:val="00A940F9"/>
    <w:rsid w:val="00A949DA"/>
    <w:rsid w:val="00A94FA5"/>
    <w:rsid w:val="00A950C1"/>
    <w:rsid w:val="00A95CF0"/>
    <w:rsid w:val="00A95F60"/>
    <w:rsid w:val="00A963DF"/>
    <w:rsid w:val="00A964BF"/>
    <w:rsid w:val="00A96B7D"/>
    <w:rsid w:val="00A97714"/>
    <w:rsid w:val="00A9790E"/>
    <w:rsid w:val="00A97FBD"/>
    <w:rsid w:val="00AA0765"/>
    <w:rsid w:val="00AA172A"/>
    <w:rsid w:val="00AA1C29"/>
    <w:rsid w:val="00AA1F80"/>
    <w:rsid w:val="00AA21B3"/>
    <w:rsid w:val="00AA27A2"/>
    <w:rsid w:val="00AA290B"/>
    <w:rsid w:val="00AA34BB"/>
    <w:rsid w:val="00AA3B5F"/>
    <w:rsid w:val="00AA3D96"/>
    <w:rsid w:val="00AA4950"/>
    <w:rsid w:val="00AA4DCE"/>
    <w:rsid w:val="00AA4E62"/>
    <w:rsid w:val="00AA527B"/>
    <w:rsid w:val="00AA541D"/>
    <w:rsid w:val="00AA585E"/>
    <w:rsid w:val="00AA6458"/>
    <w:rsid w:val="00AA65EC"/>
    <w:rsid w:val="00AA66E7"/>
    <w:rsid w:val="00AA69D8"/>
    <w:rsid w:val="00AA74EE"/>
    <w:rsid w:val="00AB0B66"/>
    <w:rsid w:val="00AB0E90"/>
    <w:rsid w:val="00AB14C6"/>
    <w:rsid w:val="00AB16F6"/>
    <w:rsid w:val="00AB2464"/>
    <w:rsid w:val="00AB2A9B"/>
    <w:rsid w:val="00AB2DB6"/>
    <w:rsid w:val="00AB2EF8"/>
    <w:rsid w:val="00AB384B"/>
    <w:rsid w:val="00AB3965"/>
    <w:rsid w:val="00AB4301"/>
    <w:rsid w:val="00AB43F9"/>
    <w:rsid w:val="00AB58EA"/>
    <w:rsid w:val="00AB5D96"/>
    <w:rsid w:val="00AB627F"/>
    <w:rsid w:val="00AB6CC3"/>
    <w:rsid w:val="00AB6F6A"/>
    <w:rsid w:val="00AB726C"/>
    <w:rsid w:val="00AB72EB"/>
    <w:rsid w:val="00AB738E"/>
    <w:rsid w:val="00AC015C"/>
    <w:rsid w:val="00AC01AC"/>
    <w:rsid w:val="00AC0355"/>
    <w:rsid w:val="00AC08CB"/>
    <w:rsid w:val="00AC0CF7"/>
    <w:rsid w:val="00AC0F82"/>
    <w:rsid w:val="00AC0FA9"/>
    <w:rsid w:val="00AC1122"/>
    <w:rsid w:val="00AC209F"/>
    <w:rsid w:val="00AC254A"/>
    <w:rsid w:val="00AC2E55"/>
    <w:rsid w:val="00AC306B"/>
    <w:rsid w:val="00AC34EE"/>
    <w:rsid w:val="00AC37E4"/>
    <w:rsid w:val="00AC382E"/>
    <w:rsid w:val="00AC3A89"/>
    <w:rsid w:val="00AC3ECC"/>
    <w:rsid w:val="00AC406B"/>
    <w:rsid w:val="00AC40F5"/>
    <w:rsid w:val="00AC4205"/>
    <w:rsid w:val="00AC447B"/>
    <w:rsid w:val="00AC4A0A"/>
    <w:rsid w:val="00AC52AD"/>
    <w:rsid w:val="00AC565A"/>
    <w:rsid w:val="00AC607B"/>
    <w:rsid w:val="00AC7067"/>
    <w:rsid w:val="00AC7782"/>
    <w:rsid w:val="00AC7942"/>
    <w:rsid w:val="00AD042F"/>
    <w:rsid w:val="00AD046D"/>
    <w:rsid w:val="00AD056D"/>
    <w:rsid w:val="00AD1200"/>
    <w:rsid w:val="00AD12D9"/>
    <w:rsid w:val="00AD137B"/>
    <w:rsid w:val="00AD13ED"/>
    <w:rsid w:val="00AD14D4"/>
    <w:rsid w:val="00AD1760"/>
    <w:rsid w:val="00AD177D"/>
    <w:rsid w:val="00AD1A5C"/>
    <w:rsid w:val="00AD1D17"/>
    <w:rsid w:val="00AD24AC"/>
    <w:rsid w:val="00AD262F"/>
    <w:rsid w:val="00AD2794"/>
    <w:rsid w:val="00AD3A00"/>
    <w:rsid w:val="00AD3CD2"/>
    <w:rsid w:val="00AD3D4A"/>
    <w:rsid w:val="00AD425D"/>
    <w:rsid w:val="00AD47D3"/>
    <w:rsid w:val="00AD4D9B"/>
    <w:rsid w:val="00AD5025"/>
    <w:rsid w:val="00AD5BB2"/>
    <w:rsid w:val="00AD5FA3"/>
    <w:rsid w:val="00AD60F0"/>
    <w:rsid w:val="00AD6271"/>
    <w:rsid w:val="00AD6400"/>
    <w:rsid w:val="00AD6CD2"/>
    <w:rsid w:val="00AD7759"/>
    <w:rsid w:val="00AD77F7"/>
    <w:rsid w:val="00AE0189"/>
    <w:rsid w:val="00AE0AD4"/>
    <w:rsid w:val="00AE0F5E"/>
    <w:rsid w:val="00AE0F9E"/>
    <w:rsid w:val="00AE1021"/>
    <w:rsid w:val="00AE12B6"/>
    <w:rsid w:val="00AE1923"/>
    <w:rsid w:val="00AE1A2C"/>
    <w:rsid w:val="00AE1C05"/>
    <w:rsid w:val="00AE1C09"/>
    <w:rsid w:val="00AE2422"/>
    <w:rsid w:val="00AE36D9"/>
    <w:rsid w:val="00AE37FE"/>
    <w:rsid w:val="00AE3BA8"/>
    <w:rsid w:val="00AE3ED8"/>
    <w:rsid w:val="00AE455E"/>
    <w:rsid w:val="00AE4673"/>
    <w:rsid w:val="00AE46E8"/>
    <w:rsid w:val="00AE46FD"/>
    <w:rsid w:val="00AE58C7"/>
    <w:rsid w:val="00AE5FE9"/>
    <w:rsid w:val="00AE647C"/>
    <w:rsid w:val="00AE6E6F"/>
    <w:rsid w:val="00AF0166"/>
    <w:rsid w:val="00AF018D"/>
    <w:rsid w:val="00AF02A7"/>
    <w:rsid w:val="00AF02F0"/>
    <w:rsid w:val="00AF0C1B"/>
    <w:rsid w:val="00AF0C63"/>
    <w:rsid w:val="00AF0F8A"/>
    <w:rsid w:val="00AF1335"/>
    <w:rsid w:val="00AF13B5"/>
    <w:rsid w:val="00AF18F3"/>
    <w:rsid w:val="00AF205B"/>
    <w:rsid w:val="00AF2118"/>
    <w:rsid w:val="00AF27FC"/>
    <w:rsid w:val="00AF28FF"/>
    <w:rsid w:val="00AF2BEE"/>
    <w:rsid w:val="00AF319E"/>
    <w:rsid w:val="00AF32A6"/>
    <w:rsid w:val="00AF45BA"/>
    <w:rsid w:val="00AF4A22"/>
    <w:rsid w:val="00AF4EFA"/>
    <w:rsid w:val="00AF561B"/>
    <w:rsid w:val="00AF577B"/>
    <w:rsid w:val="00AF5C39"/>
    <w:rsid w:val="00AF6086"/>
    <w:rsid w:val="00AF681A"/>
    <w:rsid w:val="00AF6866"/>
    <w:rsid w:val="00AF7134"/>
    <w:rsid w:val="00AF7843"/>
    <w:rsid w:val="00AF7B5A"/>
    <w:rsid w:val="00B004DF"/>
    <w:rsid w:val="00B00760"/>
    <w:rsid w:val="00B00EAC"/>
    <w:rsid w:val="00B010FA"/>
    <w:rsid w:val="00B01148"/>
    <w:rsid w:val="00B01447"/>
    <w:rsid w:val="00B014E8"/>
    <w:rsid w:val="00B01817"/>
    <w:rsid w:val="00B0182A"/>
    <w:rsid w:val="00B022EB"/>
    <w:rsid w:val="00B02B26"/>
    <w:rsid w:val="00B04F21"/>
    <w:rsid w:val="00B0601A"/>
    <w:rsid w:val="00B060DF"/>
    <w:rsid w:val="00B06592"/>
    <w:rsid w:val="00B06A3B"/>
    <w:rsid w:val="00B06D8B"/>
    <w:rsid w:val="00B07000"/>
    <w:rsid w:val="00B072BF"/>
    <w:rsid w:val="00B074F6"/>
    <w:rsid w:val="00B075AD"/>
    <w:rsid w:val="00B07663"/>
    <w:rsid w:val="00B07906"/>
    <w:rsid w:val="00B07B04"/>
    <w:rsid w:val="00B106BF"/>
    <w:rsid w:val="00B10E2B"/>
    <w:rsid w:val="00B10FC7"/>
    <w:rsid w:val="00B11078"/>
    <w:rsid w:val="00B1141C"/>
    <w:rsid w:val="00B120F9"/>
    <w:rsid w:val="00B12769"/>
    <w:rsid w:val="00B1299A"/>
    <w:rsid w:val="00B12E78"/>
    <w:rsid w:val="00B12EE5"/>
    <w:rsid w:val="00B1331F"/>
    <w:rsid w:val="00B13BBC"/>
    <w:rsid w:val="00B140B5"/>
    <w:rsid w:val="00B140FA"/>
    <w:rsid w:val="00B146A6"/>
    <w:rsid w:val="00B14AB5"/>
    <w:rsid w:val="00B14D22"/>
    <w:rsid w:val="00B15081"/>
    <w:rsid w:val="00B151D9"/>
    <w:rsid w:val="00B15438"/>
    <w:rsid w:val="00B15441"/>
    <w:rsid w:val="00B15735"/>
    <w:rsid w:val="00B15F18"/>
    <w:rsid w:val="00B16FC2"/>
    <w:rsid w:val="00B1728A"/>
    <w:rsid w:val="00B17C74"/>
    <w:rsid w:val="00B17D00"/>
    <w:rsid w:val="00B200A9"/>
    <w:rsid w:val="00B200B9"/>
    <w:rsid w:val="00B20ED1"/>
    <w:rsid w:val="00B21105"/>
    <w:rsid w:val="00B21408"/>
    <w:rsid w:val="00B21A8A"/>
    <w:rsid w:val="00B2255D"/>
    <w:rsid w:val="00B22778"/>
    <w:rsid w:val="00B22781"/>
    <w:rsid w:val="00B227BF"/>
    <w:rsid w:val="00B23B46"/>
    <w:rsid w:val="00B24009"/>
    <w:rsid w:val="00B24744"/>
    <w:rsid w:val="00B26740"/>
    <w:rsid w:val="00B26E0B"/>
    <w:rsid w:val="00B27247"/>
    <w:rsid w:val="00B27613"/>
    <w:rsid w:val="00B277DF"/>
    <w:rsid w:val="00B301B3"/>
    <w:rsid w:val="00B307EF"/>
    <w:rsid w:val="00B3169F"/>
    <w:rsid w:val="00B31887"/>
    <w:rsid w:val="00B31FED"/>
    <w:rsid w:val="00B32322"/>
    <w:rsid w:val="00B32447"/>
    <w:rsid w:val="00B328EE"/>
    <w:rsid w:val="00B3291D"/>
    <w:rsid w:val="00B32DF5"/>
    <w:rsid w:val="00B33240"/>
    <w:rsid w:val="00B33816"/>
    <w:rsid w:val="00B339EA"/>
    <w:rsid w:val="00B33ABA"/>
    <w:rsid w:val="00B33BE1"/>
    <w:rsid w:val="00B33D01"/>
    <w:rsid w:val="00B344B5"/>
    <w:rsid w:val="00B34590"/>
    <w:rsid w:val="00B347C9"/>
    <w:rsid w:val="00B34B2F"/>
    <w:rsid w:val="00B355C7"/>
    <w:rsid w:val="00B3597E"/>
    <w:rsid w:val="00B35F2D"/>
    <w:rsid w:val="00B36408"/>
    <w:rsid w:val="00B3644E"/>
    <w:rsid w:val="00B3666F"/>
    <w:rsid w:val="00B36F0A"/>
    <w:rsid w:val="00B371D4"/>
    <w:rsid w:val="00B37A13"/>
    <w:rsid w:val="00B40911"/>
    <w:rsid w:val="00B41316"/>
    <w:rsid w:val="00B42068"/>
    <w:rsid w:val="00B4221A"/>
    <w:rsid w:val="00B42BEA"/>
    <w:rsid w:val="00B43091"/>
    <w:rsid w:val="00B43148"/>
    <w:rsid w:val="00B43D0D"/>
    <w:rsid w:val="00B43F3B"/>
    <w:rsid w:val="00B44084"/>
    <w:rsid w:val="00B44157"/>
    <w:rsid w:val="00B44AED"/>
    <w:rsid w:val="00B44D5E"/>
    <w:rsid w:val="00B45E8B"/>
    <w:rsid w:val="00B464E1"/>
    <w:rsid w:val="00B4673E"/>
    <w:rsid w:val="00B46A14"/>
    <w:rsid w:val="00B46F95"/>
    <w:rsid w:val="00B472F3"/>
    <w:rsid w:val="00B4730E"/>
    <w:rsid w:val="00B474FF"/>
    <w:rsid w:val="00B47BA2"/>
    <w:rsid w:val="00B47E2C"/>
    <w:rsid w:val="00B5031C"/>
    <w:rsid w:val="00B507AA"/>
    <w:rsid w:val="00B508A3"/>
    <w:rsid w:val="00B51297"/>
    <w:rsid w:val="00B51591"/>
    <w:rsid w:val="00B51A32"/>
    <w:rsid w:val="00B51BE7"/>
    <w:rsid w:val="00B52704"/>
    <w:rsid w:val="00B52A51"/>
    <w:rsid w:val="00B5343D"/>
    <w:rsid w:val="00B53833"/>
    <w:rsid w:val="00B53E92"/>
    <w:rsid w:val="00B540E8"/>
    <w:rsid w:val="00B54219"/>
    <w:rsid w:val="00B54443"/>
    <w:rsid w:val="00B54A21"/>
    <w:rsid w:val="00B550B3"/>
    <w:rsid w:val="00B5533B"/>
    <w:rsid w:val="00B557F7"/>
    <w:rsid w:val="00B55AF7"/>
    <w:rsid w:val="00B55C2C"/>
    <w:rsid w:val="00B55F51"/>
    <w:rsid w:val="00B560AA"/>
    <w:rsid w:val="00B5697D"/>
    <w:rsid w:val="00B569A8"/>
    <w:rsid w:val="00B569FD"/>
    <w:rsid w:val="00B57153"/>
    <w:rsid w:val="00B578D3"/>
    <w:rsid w:val="00B57949"/>
    <w:rsid w:val="00B57EC1"/>
    <w:rsid w:val="00B604E5"/>
    <w:rsid w:val="00B60680"/>
    <w:rsid w:val="00B61FFE"/>
    <w:rsid w:val="00B6245A"/>
    <w:rsid w:val="00B62A76"/>
    <w:rsid w:val="00B62FF2"/>
    <w:rsid w:val="00B6311C"/>
    <w:rsid w:val="00B63A11"/>
    <w:rsid w:val="00B643A7"/>
    <w:rsid w:val="00B654AA"/>
    <w:rsid w:val="00B656BA"/>
    <w:rsid w:val="00B65C65"/>
    <w:rsid w:val="00B65E2B"/>
    <w:rsid w:val="00B6613D"/>
    <w:rsid w:val="00B66F3A"/>
    <w:rsid w:val="00B66F56"/>
    <w:rsid w:val="00B67432"/>
    <w:rsid w:val="00B67A97"/>
    <w:rsid w:val="00B7016E"/>
    <w:rsid w:val="00B707C8"/>
    <w:rsid w:val="00B709F9"/>
    <w:rsid w:val="00B7102F"/>
    <w:rsid w:val="00B7125A"/>
    <w:rsid w:val="00B7161E"/>
    <w:rsid w:val="00B722D4"/>
    <w:rsid w:val="00B723A8"/>
    <w:rsid w:val="00B7251E"/>
    <w:rsid w:val="00B733A7"/>
    <w:rsid w:val="00B73A03"/>
    <w:rsid w:val="00B7403A"/>
    <w:rsid w:val="00B742F7"/>
    <w:rsid w:val="00B74B9F"/>
    <w:rsid w:val="00B752A6"/>
    <w:rsid w:val="00B7538B"/>
    <w:rsid w:val="00B75764"/>
    <w:rsid w:val="00B759CE"/>
    <w:rsid w:val="00B75F4F"/>
    <w:rsid w:val="00B76407"/>
    <w:rsid w:val="00B76551"/>
    <w:rsid w:val="00B7697E"/>
    <w:rsid w:val="00B76B4F"/>
    <w:rsid w:val="00B76F9F"/>
    <w:rsid w:val="00B77F83"/>
    <w:rsid w:val="00B80476"/>
    <w:rsid w:val="00B80704"/>
    <w:rsid w:val="00B80A81"/>
    <w:rsid w:val="00B8144F"/>
    <w:rsid w:val="00B814AA"/>
    <w:rsid w:val="00B815A8"/>
    <w:rsid w:val="00B8161F"/>
    <w:rsid w:val="00B81815"/>
    <w:rsid w:val="00B81C0C"/>
    <w:rsid w:val="00B826A1"/>
    <w:rsid w:val="00B82C4E"/>
    <w:rsid w:val="00B83715"/>
    <w:rsid w:val="00B83AAD"/>
    <w:rsid w:val="00B83BDB"/>
    <w:rsid w:val="00B83BDF"/>
    <w:rsid w:val="00B83FA5"/>
    <w:rsid w:val="00B8465A"/>
    <w:rsid w:val="00B86291"/>
    <w:rsid w:val="00B867A0"/>
    <w:rsid w:val="00B87362"/>
    <w:rsid w:val="00B874D2"/>
    <w:rsid w:val="00B879C7"/>
    <w:rsid w:val="00B87D88"/>
    <w:rsid w:val="00B87F73"/>
    <w:rsid w:val="00B90A18"/>
    <w:rsid w:val="00B918B1"/>
    <w:rsid w:val="00B91B0D"/>
    <w:rsid w:val="00B91C13"/>
    <w:rsid w:val="00B9216F"/>
    <w:rsid w:val="00B92C11"/>
    <w:rsid w:val="00B92F1C"/>
    <w:rsid w:val="00B93015"/>
    <w:rsid w:val="00B931F0"/>
    <w:rsid w:val="00B94E33"/>
    <w:rsid w:val="00B94E54"/>
    <w:rsid w:val="00B9563B"/>
    <w:rsid w:val="00B956C6"/>
    <w:rsid w:val="00B959DC"/>
    <w:rsid w:val="00B9605B"/>
    <w:rsid w:val="00B96164"/>
    <w:rsid w:val="00B9738C"/>
    <w:rsid w:val="00B977EA"/>
    <w:rsid w:val="00B97820"/>
    <w:rsid w:val="00B97DEC"/>
    <w:rsid w:val="00B97E36"/>
    <w:rsid w:val="00BA0167"/>
    <w:rsid w:val="00BA01B4"/>
    <w:rsid w:val="00BA0447"/>
    <w:rsid w:val="00BA0737"/>
    <w:rsid w:val="00BA0A5A"/>
    <w:rsid w:val="00BA1112"/>
    <w:rsid w:val="00BA1304"/>
    <w:rsid w:val="00BA174B"/>
    <w:rsid w:val="00BA1C9F"/>
    <w:rsid w:val="00BA1FEE"/>
    <w:rsid w:val="00BA2620"/>
    <w:rsid w:val="00BA2695"/>
    <w:rsid w:val="00BA2697"/>
    <w:rsid w:val="00BA29AB"/>
    <w:rsid w:val="00BA3676"/>
    <w:rsid w:val="00BA3AD6"/>
    <w:rsid w:val="00BA3E82"/>
    <w:rsid w:val="00BA3EDC"/>
    <w:rsid w:val="00BA4091"/>
    <w:rsid w:val="00BA41A4"/>
    <w:rsid w:val="00BA43D4"/>
    <w:rsid w:val="00BA447F"/>
    <w:rsid w:val="00BA45EB"/>
    <w:rsid w:val="00BA4E30"/>
    <w:rsid w:val="00BA57FF"/>
    <w:rsid w:val="00BA5B29"/>
    <w:rsid w:val="00BA5D34"/>
    <w:rsid w:val="00BA6102"/>
    <w:rsid w:val="00BB0124"/>
    <w:rsid w:val="00BB0383"/>
    <w:rsid w:val="00BB0446"/>
    <w:rsid w:val="00BB0A9F"/>
    <w:rsid w:val="00BB0D6D"/>
    <w:rsid w:val="00BB1180"/>
    <w:rsid w:val="00BB1372"/>
    <w:rsid w:val="00BB150A"/>
    <w:rsid w:val="00BB18DB"/>
    <w:rsid w:val="00BB1A08"/>
    <w:rsid w:val="00BB1BAE"/>
    <w:rsid w:val="00BB1E84"/>
    <w:rsid w:val="00BB1F20"/>
    <w:rsid w:val="00BB266D"/>
    <w:rsid w:val="00BB27CE"/>
    <w:rsid w:val="00BB2D26"/>
    <w:rsid w:val="00BB2D36"/>
    <w:rsid w:val="00BB3445"/>
    <w:rsid w:val="00BB3454"/>
    <w:rsid w:val="00BB3503"/>
    <w:rsid w:val="00BB36F8"/>
    <w:rsid w:val="00BB3CB9"/>
    <w:rsid w:val="00BB5235"/>
    <w:rsid w:val="00BB52E4"/>
    <w:rsid w:val="00BB58B1"/>
    <w:rsid w:val="00BB5E8D"/>
    <w:rsid w:val="00BB61DD"/>
    <w:rsid w:val="00BB6A5A"/>
    <w:rsid w:val="00BB6E61"/>
    <w:rsid w:val="00BB7246"/>
    <w:rsid w:val="00BB7321"/>
    <w:rsid w:val="00BB76FE"/>
    <w:rsid w:val="00BB7C58"/>
    <w:rsid w:val="00BB7C9E"/>
    <w:rsid w:val="00BB7E29"/>
    <w:rsid w:val="00BB7F6A"/>
    <w:rsid w:val="00BC0001"/>
    <w:rsid w:val="00BC01AD"/>
    <w:rsid w:val="00BC0713"/>
    <w:rsid w:val="00BC0860"/>
    <w:rsid w:val="00BC08AA"/>
    <w:rsid w:val="00BC0D30"/>
    <w:rsid w:val="00BC0E0C"/>
    <w:rsid w:val="00BC0E28"/>
    <w:rsid w:val="00BC121B"/>
    <w:rsid w:val="00BC1328"/>
    <w:rsid w:val="00BC1520"/>
    <w:rsid w:val="00BC2621"/>
    <w:rsid w:val="00BC2EBA"/>
    <w:rsid w:val="00BC471A"/>
    <w:rsid w:val="00BC4759"/>
    <w:rsid w:val="00BC4955"/>
    <w:rsid w:val="00BC4C68"/>
    <w:rsid w:val="00BC4D54"/>
    <w:rsid w:val="00BC4ED5"/>
    <w:rsid w:val="00BC539C"/>
    <w:rsid w:val="00BC5A4B"/>
    <w:rsid w:val="00BC5C6A"/>
    <w:rsid w:val="00BC5F05"/>
    <w:rsid w:val="00BC6076"/>
    <w:rsid w:val="00BC6401"/>
    <w:rsid w:val="00BC6D13"/>
    <w:rsid w:val="00BC7068"/>
    <w:rsid w:val="00BC7829"/>
    <w:rsid w:val="00BD09AB"/>
    <w:rsid w:val="00BD0A8C"/>
    <w:rsid w:val="00BD0C20"/>
    <w:rsid w:val="00BD0D82"/>
    <w:rsid w:val="00BD1121"/>
    <w:rsid w:val="00BD1631"/>
    <w:rsid w:val="00BD1BDA"/>
    <w:rsid w:val="00BD299B"/>
    <w:rsid w:val="00BD29B1"/>
    <w:rsid w:val="00BD2F15"/>
    <w:rsid w:val="00BD3468"/>
    <w:rsid w:val="00BD354B"/>
    <w:rsid w:val="00BD355C"/>
    <w:rsid w:val="00BD35D1"/>
    <w:rsid w:val="00BD3710"/>
    <w:rsid w:val="00BD3784"/>
    <w:rsid w:val="00BD3E1D"/>
    <w:rsid w:val="00BD4262"/>
    <w:rsid w:val="00BD4578"/>
    <w:rsid w:val="00BD4882"/>
    <w:rsid w:val="00BD55DA"/>
    <w:rsid w:val="00BD5D65"/>
    <w:rsid w:val="00BD5DA9"/>
    <w:rsid w:val="00BD6CEE"/>
    <w:rsid w:val="00BD6F63"/>
    <w:rsid w:val="00BD74D5"/>
    <w:rsid w:val="00BD7CDD"/>
    <w:rsid w:val="00BE0084"/>
    <w:rsid w:val="00BE0698"/>
    <w:rsid w:val="00BE0A3B"/>
    <w:rsid w:val="00BE0E77"/>
    <w:rsid w:val="00BE1164"/>
    <w:rsid w:val="00BE16C5"/>
    <w:rsid w:val="00BE1938"/>
    <w:rsid w:val="00BE1E9A"/>
    <w:rsid w:val="00BE2776"/>
    <w:rsid w:val="00BE2B47"/>
    <w:rsid w:val="00BE3012"/>
    <w:rsid w:val="00BE3DF9"/>
    <w:rsid w:val="00BE47B8"/>
    <w:rsid w:val="00BE4801"/>
    <w:rsid w:val="00BE4F35"/>
    <w:rsid w:val="00BE543D"/>
    <w:rsid w:val="00BE55D2"/>
    <w:rsid w:val="00BE5BCD"/>
    <w:rsid w:val="00BE5C45"/>
    <w:rsid w:val="00BE5DFA"/>
    <w:rsid w:val="00BE5F7A"/>
    <w:rsid w:val="00BE624E"/>
    <w:rsid w:val="00BE69F8"/>
    <w:rsid w:val="00BE7ABB"/>
    <w:rsid w:val="00BF12BC"/>
    <w:rsid w:val="00BF1B51"/>
    <w:rsid w:val="00BF1F0B"/>
    <w:rsid w:val="00BF2BF7"/>
    <w:rsid w:val="00BF3189"/>
    <w:rsid w:val="00BF4250"/>
    <w:rsid w:val="00BF4796"/>
    <w:rsid w:val="00BF4AAB"/>
    <w:rsid w:val="00BF524B"/>
    <w:rsid w:val="00BF5AB0"/>
    <w:rsid w:val="00BF6222"/>
    <w:rsid w:val="00BF6815"/>
    <w:rsid w:val="00BF684F"/>
    <w:rsid w:val="00BF6FA6"/>
    <w:rsid w:val="00BF7096"/>
    <w:rsid w:val="00BF76A5"/>
    <w:rsid w:val="00BF7D68"/>
    <w:rsid w:val="00C000C8"/>
    <w:rsid w:val="00C0032F"/>
    <w:rsid w:val="00C003DA"/>
    <w:rsid w:val="00C007BE"/>
    <w:rsid w:val="00C00E94"/>
    <w:rsid w:val="00C0104E"/>
    <w:rsid w:val="00C01301"/>
    <w:rsid w:val="00C01785"/>
    <w:rsid w:val="00C020C7"/>
    <w:rsid w:val="00C025A0"/>
    <w:rsid w:val="00C02F7A"/>
    <w:rsid w:val="00C03220"/>
    <w:rsid w:val="00C03866"/>
    <w:rsid w:val="00C03D5A"/>
    <w:rsid w:val="00C041DC"/>
    <w:rsid w:val="00C056B9"/>
    <w:rsid w:val="00C0599A"/>
    <w:rsid w:val="00C05BBA"/>
    <w:rsid w:val="00C0641C"/>
    <w:rsid w:val="00C0672E"/>
    <w:rsid w:val="00C06AA0"/>
    <w:rsid w:val="00C06BB0"/>
    <w:rsid w:val="00C07170"/>
    <w:rsid w:val="00C0755F"/>
    <w:rsid w:val="00C1060E"/>
    <w:rsid w:val="00C10CB7"/>
    <w:rsid w:val="00C10D8C"/>
    <w:rsid w:val="00C11013"/>
    <w:rsid w:val="00C11807"/>
    <w:rsid w:val="00C12225"/>
    <w:rsid w:val="00C1244A"/>
    <w:rsid w:val="00C13273"/>
    <w:rsid w:val="00C13619"/>
    <w:rsid w:val="00C14176"/>
    <w:rsid w:val="00C141D1"/>
    <w:rsid w:val="00C14320"/>
    <w:rsid w:val="00C14716"/>
    <w:rsid w:val="00C148E9"/>
    <w:rsid w:val="00C152DD"/>
    <w:rsid w:val="00C15E0E"/>
    <w:rsid w:val="00C16023"/>
    <w:rsid w:val="00C16484"/>
    <w:rsid w:val="00C165B1"/>
    <w:rsid w:val="00C16AAA"/>
    <w:rsid w:val="00C16F18"/>
    <w:rsid w:val="00C16F22"/>
    <w:rsid w:val="00C1777B"/>
    <w:rsid w:val="00C179E9"/>
    <w:rsid w:val="00C17EC2"/>
    <w:rsid w:val="00C2010D"/>
    <w:rsid w:val="00C202EC"/>
    <w:rsid w:val="00C2055C"/>
    <w:rsid w:val="00C207EA"/>
    <w:rsid w:val="00C20CDB"/>
    <w:rsid w:val="00C212EA"/>
    <w:rsid w:val="00C218C9"/>
    <w:rsid w:val="00C2217A"/>
    <w:rsid w:val="00C22AB1"/>
    <w:rsid w:val="00C22EE8"/>
    <w:rsid w:val="00C22F7D"/>
    <w:rsid w:val="00C2336D"/>
    <w:rsid w:val="00C23586"/>
    <w:rsid w:val="00C23A21"/>
    <w:rsid w:val="00C24041"/>
    <w:rsid w:val="00C241DC"/>
    <w:rsid w:val="00C24745"/>
    <w:rsid w:val="00C2488A"/>
    <w:rsid w:val="00C2498C"/>
    <w:rsid w:val="00C2505B"/>
    <w:rsid w:val="00C250C6"/>
    <w:rsid w:val="00C25A11"/>
    <w:rsid w:val="00C25C72"/>
    <w:rsid w:val="00C262E7"/>
    <w:rsid w:val="00C26767"/>
    <w:rsid w:val="00C26A4D"/>
    <w:rsid w:val="00C26D74"/>
    <w:rsid w:val="00C272FE"/>
    <w:rsid w:val="00C27594"/>
    <w:rsid w:val="00C27705"/>
    <w:rsid w:val="00C2792F"/>
    <w:rsid w:val="00C27B79"/>
    <w:rsid w:val="00C3075F"/>
    <w:rsid w:val="00C31965"/>
    <w:rsid w:val="00C31C71"/>
    <w:rsid w:val="00C31E83"/>
    <w:rsid w:val="00C3216E"/>
    <w:rsid w:val="00C32637"/>
    <w:rsid w:val="00C327D8"/>
    <w:rsid w:val="00C32CF4"/>
    <w:rsid w:val="00C3314C"/>
    <w:rsid w:val="00C339DA"/>
    <w:rsid w:val="00C34033"/>
    <w:rsid w:val="00C345D5"/>
    <w:rsid w:val="00C3556A"/>
    <w:rsid w:val="00C362AB"/>
    <w:rsid w:val="00C36535"/>
    <w:rsid w:val="00C36810"/>
    <w:rsid w:val="00C36F14"/>
    <w:rsid w:val="00C36F21"/>
    <w:rsid w:val="00C377AF"/>
    <w:rsid w:val="00C377C9"/>
    <w:rsid w:val="00C3780E"/>
    <w:rsid w:val="00C37996"/>
    <w:rsid w:val="00C379FA"/>
    <w:rsid w:val="00C37A6D"/>
    <w:rsid w:val="00C37ACC"/>
    <w:rsid w:val="00C40958"/>
    <w:rsid w:val="00C40A2D"/>
    <w:rsid w:val="00C40FF9"/>
    <w:rsid w:val="00C41226"/>
    <w:rsid w:val="00C413C4"/>
    <w:rsid w:val="00C41A9B"/>
    <w:rsid w:val="00C424B8"/>
    <w:rsid w:val="00C42741"/>
    <w:rsid w:val="00C42837"/>
    <w:rsid w:val="00C4292E"/>
    <w:rsid w:val="00C429E0"/>
    <w:rsid w:val="00C43551"/>
    <w:rsid w:val="00C43B26"/>
    <w:rsid w:val="00C43CE5"/>
    <w:rsid w:val="00C43FCE"/>
    <w:rsid w:val="00C44527"/>
    <w:rsid w:val="00C44CD4"/>
    <w:rsid w:val="00C44CFA"/>
    <w:rsid w:val="00C45683"/>
    <w:rsid w:val="00C4584C"/>
    <w:rsid w:val="00C46BA6"/>
    <w:rsid w:val="00C46D8C"/>
    <w:rsid w:val="00C479F2"/>
    <w:rsid w:val="00C47C08"/>
    <w:rsid w:val="00C50256"/>
    <w:rsid w:val="00C50E44"/>
    <w:rsid w:val="00C50E5F"/>
    <w:rsid w:val="00C51479"/>
    <w:rsid w:val="00C515D6"/>
    <w:rsid w:val="00C5235F"/>
    <w:rsid w:val="00C52BDA"/>
    <w:rsid w:val="00C52C88"/>
    <w:rsid w:val="00C52E6A"/>
    <w:rsid w:val="00C52FE5"/>
    <w:rsid w:val="00C537B4"/>
    <w:rsid w:val="00C537FE"/>
    <w:rsid w:val="00C53A3A"/>
    <w:rsid w:val="00C54A81"/>
    <w:rsid w:val="00C54EE9"/>
    <w:rsid w:val="00C557AD"/>
    <w:rsid w:val="00C55902"/>
    <w:rsid w:val="00C55BDB"/>
    <w:rsid w:val="00C5629E"/>
    <w:rsid w:val="00C56741"/>
    <w:rsid w:val="00C568F0"/>
    <w:rsid w:val="00C57A6C"/>
    <w:rsid w:val="00C60233"/>
    <w:rsid w:val="00C60881"/>
    <w:rsid w:val="00C61424"/>
    <w:rsid w:val="00C617A4"/>
    <w:rsid w:val="00C6247E"/>
    <w:rsid w:val="00C62DA7"/>
    <w:rsid w:val="00C63468"/>
    <w:rsid w:val="00C6349C"/>
    <w:rsid w:val="00C638C9"/>
    <w:rsid w:val="00C63CA7"/>
    <w:rsid w:val="00C63ECD"/>
    <w:rsid w:val="00C64345"/>
    <w:rsid w:val="00C64437"/>
    <w:rsid w:val="00C6469D"/>
    <w:rsid w:val="00C653CB"/>
    <w:rsid w:val="00C656A0"/>
    <w:rsid w:val="00C65B85"/>
    <w:rsid w:val="00C65EF9"/>
    <w:rsid w:val="00C6620F"/>
    <w:rsid w:val="00C662DA"/>
    <w:rsid w:val="00C665D8"/>
    <w:rsid w:val="00C66685"/>
    <w:rsid w:val="00C66AB7"/>
    <w:rsid w:val="00C66D3A"/>
    <w:rsid w:val="00C678A3"/>
    <w:rsid w:val="00C67AD5"/>
    <w:rsid w:val="00C67AD7"/>
    <w:rsid w:val="00C67DD2"/>
    <w:rsid w:val="00C701DC"/>
    <w:rsid w:val="00C710FE"/>
    <w:rsid w:val="00C714F9"/>
    <w:rsid w:val="00C71697"/>
    <w:rsid w:val="00C717B6"/>
    <w:rsid w:val="00C71C2C"/>
    <w:rsid w:val="00C71E39"/>
    <w:rsid w:val="00C7201F"/>
    <w:rsid w:val="00C72363"/>
    <w:rsid w:val="00C7238D"/>
    <w:rsid w:val="00C72823"/>
    <w:rsid w:val="00C728D3"/>
    <w:rsid w:val="00C73FF3"/>
    <w:rsid w:val="00C743DA"/>
    <w:rsid w:val="00C74E99"/>
    <w:rsid w:val="00C75E3A"/>
    <w:rsid w:val="00C75E7A"/>
    <w:rsid w:val="00C76156"/>
    <w:rsid w:val="00C77C6F"/>
    <w:rsid w:val="00C80296"/>
    <w:rsid w:val="00C803C9"/>
    <w:rsid w:val="00C808D6"/>
    <w:rsid w:val="00C80B9C"/>
    <w:rsid w:val="00C80CF4"/>
    <w:rsid w:val="00C81C9E"/>
    <w:rsid w:val="00C821F5"/>
    <w:rsid w:val="00C825CA"/>
    <w:rsid w:val="00C827EB"/>
    <w:rsid w:val="00C829FF"/>
    <w:rsid w:val="00C82CFB"/>
    <w:rsid w:val="00C83241"/>
    <w:rsid w:val="00C8335A"/>
    <w:rsid w:val="00C833F3"/>
    <w:rsid w:val="00C83492"/>
    <w:rsid w:val="00C835B8"/>
    <w:rsid w:val="00C83C5E"/>
    <w:rsid w:val="00C84CDD"/>
    <w:rsid w:val="00C85546"/>
    <w:rsid w:val="00C855AB"/>
    <w:rsid w:val="00C8560A"/>
    <w:rsid w:val="00C856A1"/>
    <w:rsid w:val="00C85920"/>
    <w:rsid w:val="00C85A27"/>
    <w:rsid w:val="00C85E72"/>
    <w:rsid w:val="00C86748"/>
    <w:rsid w:val="00C87017"/>
    <w:rsid w:val="00C8713E"/>
    <w:rsid w:val="00C87207"/>
    <w:rsid w:val="00C90037"/>
    <w:rsid w:val="00C90E39"/>
    <w:rsid w:val="00C9100D"/>
    <w:rsid w:val="00C91477"/>
    <w:rsid w:val="00C91993"/>
    <w:rsid w:val="00C92093"/>
    <w:rsid w:val="00C92310"/>
    <w:rsid w:val="00C92443"/>
    <w:rsid w:val="00C928B2"/>
    <w:rsid w:val="00C9352E"/>
    <w:rsid w:val="00C93F95"/>
    <w:rsid w:val="00C9456E"/>
    <w:rsid w:val="00C945FE"/>
    <w:rsid w:val="00C9494D"/>
    <w:rsid w:val="00C9509D"/>
    <w:rsid w:val="00C955EB"/>
    <w:rsid w:val="00C960DC"/>
    <w:rsid w:val="00C96CBE"/>
    <w:rsid w:val="00C972E8"/>
    <w:rsid w:val="00C97BD7"/>
    <w:rsid w:val="00C97FA4"/>
    <w:rsid w:val="00CA06B1"/>
    <w:rsid w:val="00CA0FA2"/>
    <w:rsid w:val="00CA14B4"/>
    <w:rsid w:val="00CA1963"/>
    <w:rsid w:val="00CA1BF3"/>
    <w:rsid w:val="00CA20D3"/>
    <w:rsid w:val="00CA220E"/>
    <w:rsid w:val="00CA24A7"/>
    <w:rsid w:val="00CA250F"/>
    <w:rsid w:val="00CA29BF"/>
    <w:rsid w:val="00CA336A"/>
    <w:rsid w:val="00CA380E"/>
    <w:rsid w:val="00CA3BDE"/>
    <w:rsid w:val="00CA4399"/>
    <w:rsid w:val="00CA48BC"/>
    <w:rsid w:val="00CA4946"/>
    <w:rsid w:val="00CA521D"/>
    <w:rsid w:val="00CA592E"/>
    <w:rsid w:val="00CA5E65"/>
    <w:rsid w:val="00CA6391"/>
    <w:rsid w:val="00CA641D"/>
    <w:rsid w:val="00CA667D"/>
    <w:rsid w:val="00CA677C"/>
    <w:rsid w:val="00CA6B55"/>
    <w:rsid w:val="00CA6DE5"/>
    <w:rsid w:val="00CA7B1F"/>
    <w:rsid w:val="00CA7F19"/>
    <w:rsid w:val="00CB0042"/>
    <w:rsid w:val="00CB08A9"/>
    <w:rsid w:val="00CB09C8"/>
    <w:rsid w:val="00CB0E79"/>
    <w:rsid w:val="00CB0E98"/>
    <w:rsid w:val="00CB0EA4"/>
    <w:rsid w:val="00CB12F3"/>
    <w:rsid w:val="00CB13C0"/>
    <w:rsid w:val="00CB18B9"/>
    <w:rsid w:val="00CB231F"/>
    <w:rsid w:val="00CB2336"/>
    <w:rsid w:val="00CB2D7D"/>
    <w:rsid w:val="00CB2FF0"/>
    <w:rsid w:val="00CB308E"/>
    <w:rsid w:val="00CB3517"/>
    <w:rsid w:val="00CB359E"/>
    <w:rsid w:val="00CB3650"/>
    <w:rsid w:val="00CB37F6"/>
    <w:rsid w:val="00CB39A3"/>
    <w:rsid w:val="00CB3B19"/>
    <w:rsid w:val="00CB3EC2"/>
    <w:rsid w:val="00CB4B91"/>
    <w:rsid w:val="00CB4F76"/>
    <w:rsid w:val="00CB50F3"/>
    <w:rsid w:val="00CB5BD6"/>
    <w:rsid w:val="00CB5D93"/>
    <w:rsid w:val="00CB5E67"/>
    <w:rsid w:val="00CB6332"/>
    <w:rsid w:val="00CB6492"/>
    <w:rsid w:val="00CB751E"/>
    <w:rsid w:val="00CB7854"/>
    <w:rsid w:val="00CB79C0"/>
    <w:rsid w:val="00CB7FA8"/>
    <w:rsid w:val="00CC0C59"/>
    <w:rsid w:val="00CC0EED"/>
    <w:rsid w:val="00CC1872"/>
    <w:rsid w:val="00CC192A"/>
    <w:rsid w:val="00CC2188"/>
    <w:rsid w:val="00CC23C0"/>
    <w:rsid w:val="00CC2FC5"/>
    <w:rsid w:val="00CC30B2"/>
    <w:rsid w:val="00CC3164"/>
    <w:rsid w:val="00CC348C"/>
    <w:rsid w:val="00CC3544"/>
    <w:rsid w:val="00CC3A69"/>
    <w:rsid w:val="00CC3E66"/>
    <w:rsid w:val="00CC48E2"/>
    <w:rsid w:val="00CC49B0"/>
    <w:rsid w:val="00CC4E4D"/>
    <w:rsid w:val="00CC507F"/>
    <w:rsid w:val="00CC57B4"/>
    <w:rsid w:val="00CC5824"/>
    <w:rsid w:val="00CC5ACE"/>
    <w:rsid w:val="00CC687D"/>
    <w:rsid w:val="00CC6C8E"/>
    <w:rsid w:val="00CC6D12"/>
    <w:rsid w:val="00CC740E"/>
    <w:rsid w:val="00CC7AC6"/>
    <w:rsid w:val="00CC7B9D"/>
    <w:rsid w:val="00CC7E64"/>
    <w:rsid w:val="00CD072D"/>
    <w:rsid w:val="00CD0A5E"/>
    <w:rsid w:val="00CD0C1A"/>
    <w:rsid w:val="00CD0F47"/>
    <w:rsid w:val="00CD1202"/>
    <w:rsid w:val="00CD14EB"/>
    <w:rsid w:val="00CD1799"/>
    <w:rsid w:val="00CD1B03"/>
    <w:rsid w:val="00CD1CF1"/>
    <w:rsid w:val="00CD2408"/>
    <w:rsid w:val="00CD34F7"/>
    <w:rsid w:val="00CD3E18"/>
    <w:rsid w:val="00CD4057"/>
    <w:rsid w:val="00CD43E1"/>
    <w:rsid w:val="00CD4734"/>
    <w:rsid w:val="00CD4A73"/>
    <w:rsid w:val="00CD4F0F"/>
    <w:rsid w:val="00CD5852"/>
    <w:rsid w:val="00CD5AF8"/>
    <w:rsid w:val="00CD618C"/>
    <w:rsid w:val="00CD6964"/>
    <w:rsid w:val="00CD761F"/>
    <w:rsid w:val="00CD7904"/>
    <w:rsid w:val="00CD7E9E"/>
    <w:rsid w:val="00CE0034"/>
    <w:rsid w:val="00CE0241"/>
    <w:rsid w:val="00CE0357"/>
    <w:rsid w:val="00CE05F9"/>
    <w:rsid w:val="00CE1353"/>
    <w:rsid w:val="00CE146B"/>
    <w:rsid w:val="00CE1944"/>
    <w:rsid w:val="00CE21CE"/>
    <w:rsid w:val="00CE220B"/>
    <w:rsid w:val="00CE24DC"/>
    <w:rsid w:val="00CE2E9F"/>
    <w:rsid w:val="00CE3B9F"/>
    <w:rsid w:val="00CE3C1D"/>
    <w:rsid w:val="00CE42DA"/>
    <w:rsid w:val="00CE45C2"/>
    <w:rsid w:val="00CE45D7"/>
    <w:rsid w:val="00CE4EC6"/>
    <w:rsid w:val="00CE531D"/>
    <w:rsid w:val="00CE54F7"/>
    <w:rsid w:val="00CE58EF"/>
    <w:rsid w:val="00CE59E6"/>
    <w:rsid w:val="00CE668A"/>
    <w:rsid w:val="00CE6AF0"/>
    <w:rsid w:val="00CE6E62"/>
    <w:rsid w:val="00CE7445"/>
    <w:rsid w:val="00CE7BD4"/>
    <w:rsid w:val="00CF162E"/>
    <w:rsid w:val="00CF1CF1"/>
    <w:rsid w:val="00CF1F15"/>
    <w:rsid w:val="00CF2A77"/>
    <w:rsid w:val="00CF3143"/>
    <w:rsid w:val="00CF327C"/>
    <w:rsid w:val="00CF342F"/>
    <w:rsid w:val="00CF41AB"/>
    <w:rsid w:val="00CF46CB"/>
    <w:rsid w:val="00CF5275"/>
    <w:rsid w:val="00CF628C"/>
    <w:rsid w:val="00CF6414"/>
    <w:rsid w:val="00CF6946"/>
    <w:rsid w:val="00CF72EE"/>
    <w:rsid w:val="00CF7375"/>
    <w:rsid w:val="00CF73E8"/>
    <w:rsid w:val="00CF7751"/>
    <w:rsid w:val="00CF775F"/>
    <w:rsid w:val="00CF7B91"/>
    <w:rsid w:val="00CF7C7D"/>
    <w:rsid w:val="00CF7F74"/>
    <w:rsid w:val="00D000D2"/>
    <w:rsid w:val="00D00733"/>
    <w:rsid w:val="00D0184C"/>
    <w:rsid w:val="00D0204C"/>
    <w:rsid w:val="00D021FA"/>
    <w:rsid w:val="00D025AE"/>
    <w:rsid w:val="00D026A1"/>
    <w:rsid w:val="00D02C0E"/>
    <w:rsid w:val="00D0466C"/>
    <w:rsid w:val="00D04805"/>
    <w:rsid w:val="00D052FA"/>
    <w:rsid w:val="00D053D7"/>
    <w:rsid w:val="00D0547E"/>
    <w:rsid w:val="00D05B0E"/>
    <w:rsid w:val="00D05C4B"/>
    <w:rsid w:val="00D05EC5"/>
    <w:rsid w:val="00D06D89"/>
    <w:rsid w:val="00D06EEB"/>
    <w:rsid w:val="00D07817"/>
    <w:rsid w:val="00D07AD6"/>
    <w:rsid w:val="00D07CD7"/>
    <w:rsid w:val="00D10428"/>
    <w:rsid w:val="00D105F2"/>
    <w:rsid w:val="00D10690"/>
    <w:rsid w:val="00D106F3"/>
    <w:rsid w:val="00D10AC2"/>
    <w:rsid w:val="00D10BB4"/>
    <w:rsid w:val="00D12D61"/>
    <w:rsid w:val="00D12EA8"/>
    <w:rsid w:val="00D12F17"/>
    <w:rsid w:val="00D1366D"/>
    <w:rsid w:val="00D1386A"/>
    <w:rsid w:val="00D14082"/>
    <w:rsid w:val="00D14121"/>
    <w:rsid w:val="00D1428E"/>
    <w:rsid w:val="00D14BEA"/>
    <w:rsid w:val="00D14DC4"/>
    <w:rsid w:val="00D152CD"/>
    <w:rsid w:val="00D159C5"/>
    <w:rsid w:val="00D15BCD"/>
    <w:rsid w:val="00D16561"/>
    <w:rsid w:val="00D1713B"/>
    <w:rsid w:val="00D17312"/>
    <w:rsid w:val="00D1746D"/>
    <w:rsid w:val="00D17AF5"/>
    <w:rsid w:val="00D17B54"/>
    <w:rsid w:val="00D17F8A"/>
    <w:rsid w:val="00D206C0"/>
    <w:rsid w:val="00D209D8"/>
    <w:rsid w:val="00D20AE4"/>
    <w:rsid w:val="00D2123A"/>
    <w:rsid w:val="00D2187B"/>
    <w:rsid w:val="00D21928"/>
    <w:rsid w:val="00D21C99"/>
    <w:rsid w:val="00D2220B"/>
    <w:rsid w:val="00D22347"/>
    <w:rsid w:val="00D2238C"/>
    <w:rsid w:val="00D235B9"/>
    <w:rsid w:val="00D236D8"/>
    <w:rsid w:val="00D23915"/>
    <w:rsid w:val="00D24385"/>
    <w:rsid w:val="00D24678"/>
    <w:rsid w:val="00D247A0"/>
    <w:rsid w:val="00D24E60"/>
    <w:rsid w:val="00D25670"/>
    <w:rsid w:val="00D256DE"/>
    <w:rsid w:val="00D25C26"/>
    <w:rsid w:val="00D25E2E"/>
    <w:rsid w:val="00D26223"/>
    <w:rsid w:val="00D2634E"/>
    <w:rsid w:val="00D26D3C"/>
    <w:rsid w:val="00D26F83"/>
    <w:rsid w:val="00D273EE"/>
    <w:rsid w:val="00D27796"/>
    <w:rsid w:val="00D2798E"/>
    <w:rsid w:val="00D27DD6"/>
    <w:rsid w:val="00D307FE"/>
    <w:rsid w:val="00D30EB2"/>
    <w:rsid w:val="00D31461"/>
    <w:rsid w:val="00D32185"/>
    <w:rsid w:val="00D324C3"/>
    <w:rsid w:val="00D32638"/>
    <w:rsid w:val="00D333AA"/>
    <w:rsid w:val="00D33AD7"/>
    <w:rsid w:val="00D34169"/>
    <w:rsid w:val="00D34187"/>
    <w:rsid w:val="00D34228"/>
    <w:rsid w:val="00D34275"/>
    <w:rsid w:val="00D34422"/>
    <w:rsid w:val="00D347B4"/>
    <w:rsid w:val="00D34F6B"/>
    <w:rsid w:val="00D352C6"/>
    <w:rsid w:val="00D3532D"/>
    <w:rsid w:val="00D35760"/>
    <w:rsid w:val="00D35929"/>
    <w:rsid w:val="00D3597C"/>
    <w:rsid w:val="00D35DDF"/>
    <w:rsid w:val="00D367A3"/>
    <w:rsid w:val="00D368D5"/>
    <w:rsid w:val="00D36B35"/>
    <w:rsid w:val="00D36DC3"/>
    <w:rsid w:val="00D36F84"/>
    <w:rsid w:val="00D37014"/>
    <w:rsid w:val="00D3741B"/>
    <w:rsid w:val="00D37649"/>
    <w:rsid w:val="00D40121"/>
    <w:rsid w:val="00D402DD"/>
    <w:rsid w:val="00D40439"/>
    <w:rsid w:val="00D40A7A"/>
    <w:rsid w:val="00D40CA4"/>
    <w:rsid w:val="00D40D64"/>
    <w:rsid w:val="00D412C0"/>
    <w:rsid w:val="00D41EB3"/>
    <w:rsid w:val="00D421E2"/>
    <w:rsid w:val="00D4310A"/>
    <w:rsid w:val="00D43301"/>
    <w:rsid w:val="00D433F7"/>
    <w:rsid w:val="00D43B4B"/>
    <w:rsid w:val="00D44665"/>
    <w:rsid w:val="00D4501D"/>
    <w:rsid w:val="00D456E3"/>
    <w:rsid w:val="00D4578D"/>
    <w:rsid w:val="00D45B03"/>
    <w:rsid w:val="00D45DF4"/>
    <w:rsid w:val="00D45E13"/>
    <w:rsid w:val="00D46A7D"/>
    <w:rsid w:val="00D46B58"/>
    <w:rsid w:val="00D47496"/>
    <w:rsid w:val="00D4760F"/>
    <w:rsid w:val="00D47791"/>
    <w:rsid w:val="00D478C2"/>
    <w:rsid w:val="00D47958"/>
    <w:rsid w:val="00D47BF4"/>
    <w:rsid w:val="00D47CFD"/>
    <w:rsid w:val="00D5000E"/>
    <w:rsid w:val="00D505CE"/>
    <w:rsid w:val="00D50631"/>
    <w:rsid w:val="00D50888"/>
    <w:rsid w:val="00D50B7A"/>
    <w:rsid w:val="00D5147E"/>
    <w:rsid w:val="00D5198E"/>
    <w:rsid w:val="00D51E33"/>
    <w:rsid w:val="00D52A2F"/>
    <w:rsid w:val="00D52ECA"/>
    <w:rsid w:val="00D53233"/>
    <w:rsid w:val="00D53335"/>
    <w:rsid w:val="00D5382A"/>
    <w:rsid w:val="00D53BBD"/>
    <w:rsid w:val="00D5485A"/>
    <w:rsid w:val="00D54A53"/>
    <w:rsid w:val="00D54C27"/>
    <w:rsid w:val="00D54C67"/>
    <w:rsid w:val="00D5540D"/>
    <w:rsid w:val="00D55888"/>
    <w:rsid w:val="00D55A72"/>
    <w:rsid w:val="00D55C87"/>
    <w:rsid w:val="00D56448"/>
    <w:rsid w:val="00D57484"/>
    <w:rsid w:val="00D578FC"/>
    <w:rsid w:val="00D607C9"/>
    <w:rsid w:val="00D612B8"/>
    <w:rsid w:val="00D61393"/>
    <w:rsid w:val="00D61563"/>
    <w:rsid w:val="00D61692"/>
    <w:rsid w:val="00D61985"/>
    <w:rsid w:val="00D621E2"/>
    <w:rsid w:val="00D62660"/>
    <w:rsid w:val="00D63267"/>
    <w:rsid w:val="00D632DD"/>
    <w:rsid w:val="00D63317"/>
    <w:rsid w:val="00D635A6"/>
    <w:rsid w:val="00D63706"/>
    <w:rsid w:val="00D63AE8"/>
    <w:rsid w:val="00D64012"/>
    <w:rsid w:val="00D64740"/>
    <w:rsid w:val="00D649DC"/>
    <w:rsid w:val="00D64B33"/>
    <w:rsid w:val="00D64C1B"/>
    <w:rsid w:val="00D650A1"/>
    <w:rsid w:val="00D65BBA"/>
    <w:rsid w:val="00D65E43"/>
    <w:rsid w:val="00D660B6"/>
    <w:rsid w:val="00D66A64"/>
    <w:rsid w:val="00D66C94"/>
    <w:rsid w:val="00D6740A"/>
    <w:rsid w:val="00D67998"/>
    <w:rsid w:val="00D703FE"/>
    <w:rsid w:val="00D7066A"/>
    <w:rsid w:val="00D70D3B"/>
    <w:rsid w:val="00D70E58"/>
    <w:rsid w:val="00D7107E"/>
    <w:rsid w:val="00D713A9"/>
    <w:rsid w:val="00D716D5"/>
    <w:rsid w:val="00D719FD"/>
    <w:rsid w:val="00D71A0E"/>
    <w:rsid w:val="00D71CE2"/>
    <w:rsid w:val="00D72C7E"/>
    <w:rsid w:val="00D7365A"/>
    <w:rsid w:val="00D7370A"/>
    <w:rsid w:val="00D737F2"/>
    <w:rsid w:val="00D73D43"/>
    <w:rsid w:val="00D73F1E"/>
    <w:rsid w:val="00D74179"/>
    <w:rsid w:val="00D74C9B"/>
    <w:rsid w:val="00D74F89"/>
    <w:rsid w:val="00D756B7"/>
    <w:rsid w:val="00D7575E"/>
    <w:rsid w:val="00D75A23"/>
    <w:rsid w:val="00D76C5E"/>
    <w:rsid w:val="00D775B2"/>
    <w:rsid w:val="00D77C53"/>
    <w:rsid w:val="00D77FC1"/>
    <w:rsid w:val="00D80C7E"/>
    <w:rsid w:val="00D81C2D"/>
    <w:rsid w:val="00D82C25"/>
    <w:rsid w:val="00D82E32"/>
    <w:rsid w:val="00D83A05"/>
    <w:rsid w:val="00D83B37"/>
    <w:rsid w:val="00D8457F"/>
    <w:rsid w:val="00D859CB"/>
    <w:rsid w:val="00D85D78"/>
    <w:rsid w:val="00D85FF3"/>
    <w:rsid w:val="00D86165"/>
    <w:rsid w:val="00D864A3"/>
    <w:rsid w:val="00D867BB"/>
    <w:rsid w:val="00D877EF"/>
    <w:rsid w:val="00D90183"/>
    <w:rsid w:val="00D905CA"/>
    <w:rsid w:val="00D907E3"/>
    <w:rsid w:val="00D90C2F"/>
    <w:rsid w:val="00D90D44"/>
    <w:rsid w:val="00D9137C"/>
    <w:rsid w:val="00D915AB"/>
    <w:rsid w:val="00D91800"/>
    <w:rsid w:val="00D91ADC"/>
    <w:rsid w:val="00D92312"/>
    <w:rsid w:val="00D929F1"/>
    <w:rsid w:val="00D933FC"/>
    <w:rsid w:val="00D93627"/>
    <w:rsid w:val="00D9366C"/>
    <w:rsid w:val="00D93925"/>
    <w:rsid w:val="00D939C4"/>
    <w:rsid w:val="00D940AB"/>
    <w:rsid w:val="00D941FB"/>
    <w:rsid w:val="00D94524"/>
    <w:rsid w:val="00D94C45"/>
    <w:rsid w:val="00D94EBB"/>
    <w:rsid w:val="00D95709"/>
    <w:rsid w:val="00D95856"/>
    <w:rsid w:val="00D95952"/>
    <w:rsid w:val="00D95DD7"/>
    <w:rsid w:val="00D96841"/>
    <w:rsid w:val="00D9687C"/>
    <w:rsid w:val="00D96974"/>
    <w:rsid w:val="00D9697E"/>
    <w:rsid w:val="00D9766C"/>
    <w:rsid w:val="00DA015F"/>
    <w:rsid w:val="00DA0193"/>
    <w:rsid w:val="00DA0BB7"/>
    <w:rsid w:val="00DA0F9C"/>
    <w:rsid w:val="00DA1182"/>
    <w:rsid w:val="00DA127C"/>
    <w:rsid w:val="00DA12F4"/>
    <w:rsid w:val="00DA14CC"/>
    <w:rsid w:val="00DA16CE"/>
    <w:rsid w:val="00DA21F9"/>
    <w:rsid w:val="00DA28F0"/>
    <w:rsid w:val="00DA2F15"/>
    <w:rsid w:val="00DA3879"/>
    <w:rsid w:val="00DA3C16"/>
    <w:rsid w:val="00DA3E36"/>
    <w:rsid w:val="00DA40AD"/>
    <w:rsid w:val="00DA4206"/>
    <w:rsid w:val="00DA589F"/>
    <w:rsid w:val="00DA5A5A"/>
    <w:rsid w:val="00DA7394"/>
    <w:rsid w:val="00DA73BD"/>
    <w:rsid w:val="00DA78C3"/>
    <w:rsid w:val="00DA7D8D"/>
    <w:rsid w:val="00DB0783"/>
    <w:rsid w:val="00DB0C47"/>
    <w:rsid w:val="00DB1453"/>
    <w:rsid w:val="00DB19D9"/>
    <w:rsid w:val="00DB1B2B"/>
    <w:rsid w:val="00DB23B8"/>
    <w:rsid w:val="00DB2A66"/>
    <w:rsid w:val="00DB2A7A"/>
    <w:rsid w:val="00DB2CD2"/>
    <w:rsid w:val="00DB3F27"/>
    <w:rsid w:val="00DB4BED"/>
    <w:rsid w:val="00DB54D2"/>
    <w:rsid w:val="00DB6727"/>
    <w:rsid w:val="00DB6884"/>
    <w:rsid w:val="00DB6BFB"/>
    <w:rsid w:val="00DB6E08"/>
    <w:rsid w:val="00DB6F95"/>
    <w:rsid w:val="00DB7C9B"/>
    <w:rsid w:val="00DC0211"/>
    <w:rsid w:val="00DC02CE"/>
    <w:rsid w:val="00DC0491"/>
    <w:rsid w:val="00DC0E7F"/>
    <w:rsid w:val="00DC17F4"/>
    <w:rsid w:val="00DC1B9D"/>
    <w:rsid w:val="00DC1EFD"/>
    <w:rsid w:val="00DC24F1"/>
    <w:rsid w:val="00DC2DA9"/>
    <w:rsid w:val="00DC309E"/>
    <w:rsid w:val="00DC327C"/>
    <w:rsid w:val="00DC33FD"/>
    <w:rsid w:val="00DC345D"/>
    <w:rsid w:val="00DC3475"/>
    <w:rsid w:val="00DC3E11"/>
    <w:rsid w:val="00DC4FE9"/>
    <w:rsid w:val="00DC56F5"/>
    <w:rsid w:val="00DC5B75"/>
    <w:rsid w:val="00DC5BB1"/>
    <w:rsid w:val="00DC669D"/>
    <w:rsid w:val="00DC706A"/>
    <w:rsid w:val="00DC73A1"/>
    <w:rsid w:val="00DD0070"/>
    <w:rsid w:val="00DD0962"/>
    <w:rsid w:val="00DD0967"/>
    <w:rsid w:val="00DD09A0"/>
    <w:rsid w:val="00DD0C67"/>
    <w:rsid w:val="00DD10CF"/>
    <w:rsid w:val="00DD114F"/>
    <w:rsid w:val="00DD11B9"/>
    <w:rsid w:val="00DD1261"/>
    <w:rsid w:val="00DD1C88"/>
    <w:rsid w:val="00DD2332"/>
    <w:rsid w:val="00DD290E"/>
    <w:rsid w:val="00DD2D48"/>
    <w:rsid w:val="00DD2DDF"/>
    <w:rsid w:val="00DD3381"/>
    <w:rsid w:val="00DD38DC"/>
    <w:rsid w:val="00DD3B84"/>
    <w:rsid w:val="00DD3DB2"/>
    <w:rsid w:val="00DD3E99"/>
    <w:rsid w:val="00DD41D1"/>
    <w:rsid w:val="00DD43F4"/>
    <w:rsid w:val="00DD46F2"/>
    <w:rsid w:val="00DD5103"/>
    <w:rsid w:val="00DD5418"/>
    <w:rsid w:val="00DD5665"/>
    <w:rsid w:val="00DD56C3"/>
    <w:rsid w:val="00DD600F"/>
    <w:rsid w:val="00DD6048"/>
    <w:rsid w:val="00DD6A6A"/>
    <w:rsid w:val="00DD6B9C"/>
    <w:rsid w:val="00DD72AF"/>
    <w:rsid w:val="00DD769D"/>
    <w:rsid w:val="00DD7B7C"/>
    <w:rsid w:val="00DD7BFD"/>
    <w:rsid w:val="00DE0410"/>
    <w:rsid w:val="00DE0808"/>
    <w:rsid w:val="00DE0D93"/>
    <w:rsid w:val="00DE0EB9"/>
    <w:rsid w:val="00DE159E"/>
    <w:rsid w:val="00DE1912"/>
    <w:rsid w:val="00DE27B8"/>
    <w:rsid w:val="00DE29F9"/>
    <w:rsid w:val="00DE2D49"/>
    <w:rsid w:val="00DE3EFA"/>
    <w:rsid w:val="00DE4079"/>
    <w:rsid w:val="00DE4612"/>
    <w:rsid w:val="00DE477D"/>
    <w:rsid w:val="00DE5112"/>
    <w:rsid w:val="00DE5DED"/>
    <w:rsid w:val="00DE60C7"/>
    <w:rsid w:val="00DE6300"/>
    <w:rsid w:val="00DE696B"/>
    <w:rsid w:val="00DE6F79"/>
    <w:rsid w:val="00DE70CC"/>
    <w:rsid w:val="00DE7718"/>
    <w:rsid w:val="00DF20CC"/>
    <w:rsid w:val="00DF269C"/>
    <w:rsid w:val="00DF2C05"/>
    <w:rsid w:val="00DF2CA6"/>
    <w:rsid w:val="00DF3411"/>
    <w:rsid w:val="00DF3613"/>
    <w:rsid w:val="00DF37BF"/>
    <w:rsid w:val="00DF39FF"/>
    <w:rsid w:val="00DF3B61"/>
    <w:rsid w:val="00DF41BB"/>
    <w:rsid w:val="00DF57BB"/>
    <w:rsid w:val="00DF608F"/>
    <w:rsid w:val="00DF61F9"/>
    <w:rsid w:val="00DF629F"/>
    <w:rsid w:val="00DF6362"/>
    <w:rsid w:val="00DF659C"/>
    <w:rsid w:val="00DF66DC"/>
    <w:rsid w:val="00DF72CF"/>
    <w:rsid w:val="00DF73CF"/>
    <w:rsid w:val="00DF766B"/>
    <w:rsid w:val="00E00BBF"/>
    <w:rsid w:val="00E01FF7"/>
    <w:rsid w:val="00E0226C"/>
    <w:rsid w:val="00E02DB5"/>
    <w:rsid w:val="00E02E8F"/>
    <w:rsid w:val="00E032A6"/>
    <w:rsid w:val="00E03650"/>
    <w:rsid w:val="00E0365F"/>
    <w:rsid w:val="00E03CF7"/>
    <w:rsid w:val="00E04053"/>
    <w:rsid w:val="00E04648"/>
    <w:rsid w:val="00E04658"/>
    <w:rsid w:val="00E04E10"/>
    <w:rsid w:val="00E0517A"/>
    <w:rsid w:val="00E05EE4"/>
    <w:rsid w:val="00E06418"/>
    <w:rsid w:val="00E06856"/>
    <w:rsid w:val="00E06989"/>
    <w:rsid w:val="00E07A8F"/>
    <w:rsid w:val="00E10DA5"/>
    <w:rsid w:val="00E112D1"/>
    <w:rsid w:val="00E11CA2"/>
    <w:rsid w:val="00E11F60"/>
    <w:rsid w:val="00E12058"/>
    <w:rsid w:val="00E120FF"/>
    <w:rsid w:val="00E12D96"/>
    <w:rsid w:val="00E12DA3"/>
    <w:rsid w:val="00E12E4D"/>
    <w:rsid w:val="00E12FEB"/>
    <w:rsid w:val="00E130A5"/>
    <w:rsid w:val="00E1318B"/>
    <w:rsid w:val="00E13A77"/>
    <w:rsid w:val="00E14AA5"/>
    <w:rsid w:val="00E15261"/>
    <w:rsid w:val="00E159DA"/>
    <w:rsid w:val="00E15C57"/>
    <w:rsid w:val="00E15ECC"/>
    <w:rsid w:val="00E16B9B"/>
    <w:rsid w:val="00E16CAC"/>
    <w:rsid w:val="00E17161"/>
    <w:rsid w:val="00E17EF2"/>
    <w:rsid w:val="00E200F9"/>
    <w:rsid w:val="00E209B0"/>
    <w:rsid w:val="00E20E42"/>
    <w:rsid w:val="00E21247"/>
    <w:rsid w:val="00E22292"/>
    <w:rsid w:val="00E226A0"/>
    <w:rsid w:val="00E2295F"/>
    <w:rsid w:val="00E22B54"/>
    <w:rsid w:val="00E22CC8"/>
    <w:rsid w:val="00E237B2"/>
    <w:rsid w:val="00E23972"/>
    <w:rsid w:val="00E23E44"/>
    <w:rsid w:val="00E2482E"/>
    <w:rsid w:val="00E2504E"/>
    <w:rsid w:val="00E25463"/>
    <w:rsid w:val="00E255A0"/>
    <w:rsid w:val="00E25EE9"/>
    <w:rsid w:val="00E2621E"/>
    <w:rsid w:val="00E26920"/>
    <w:rsid w:val="00E276CC"/>
    <w:rsid w:val="00E27FA7"/>
    <w:rsid w:val="00E3017B"/>
    <w:rsid w:val="00E31580"/>
    <w:rsid w:val="00E317E5"/>
    <w:rsid w:val="00E318EC"/>
    <w:rsid w:val="00E322BE"/>
    <w:rsid w:val="00E32960"/>
    <w:rsid w:val="00E32C8E"/>
    <w:rsid w:val="00E330A7"/>
    <w:rsid w:val="00E331C0"/>
    <w:rsid w:val="00E33542"/>
    <w:rsid w:val="00E339DA"/>
    <w:rsid w:val="00E339EE"/>
    <w:rsid w:val="00E33B89"/>
    <w:rsid w:val="00E33BBE"/>
    <w:rsid w:val="00E33CBB"/>
    <w:rsid w:val="00E34023"/>
    <w:rsid w:val="00E340A4"/>
    <w:rsid w:val="00E341CE"/>
    <w:rsid w:val="00E34421"/>
    <w:rsid w:val="00E345B8"/>
    <w:rsid w:val="00E34B03"/>
    <w:rsid w:val="00E35746"/>
    <w:rsid w:val="00E35BC5"/>
    <w:rsid w:val="00E360FE"/>
    <w:rsid w:val="00E362A1"/>
    <w:rsid w:val="00E36523"/>
    <w:rsid w:val="00E368F3"/>
    <w:rsid w:val="00E36B61"/>
    <w:rsid w:val="00E36DDB"/>
    <w:rsid w:val="00E36E1B"/>
    <w:rsid w:val="00E36EF3"/>
    <w:rsid w:val="00E37D7C"/>
    <w:rsid w:val="00E37E05"/>
    <w:rsid w:val="00E41115"/>
    <w:rsid w:val="00E41663"/>
    <w:rsid w:val="00E4186C"/>
    <w:rsid w:val="00E4189E"/>
    <w:rsid w:val="00E41921"/>
    <w:rsid w:val="00E419CA"/>
    <w:rsid w:val="00E41C87"/>
    <w:rsid w:val="00E42022"/>
    <w:rsid w:val="00E4219F"/>
    <w:rsid w:val="00E421A3"/>
    <w:rsid w:val="00E4232A"/>
    <w:rsid w:val="00E42726"/>
    <w:rsid w:val="00E427AD"/>
    <w:rsid w:val="00E42F53"/>
    <w:rsid w:val="00E43865"/>
    <w:rsid w:val="00E43E5D"/>
    <w:rsid w:val="00E44487"/>
    <w:rsid w:val="00E444D6"/>
    <w:rsid w:val="00E45F3E"/>
    <w:rsid w:val="00E469B0"/>
    <w:rsid w:val="00E46A22"/>
    <w:rsid w:val="00E471C2"/>
    <w:rsid w:val="00E477A8"/>
    <w:rsid w:val="00E479FD"/>
    <w:rsid w:val="00E47E7C"/>
    <w:rsid w:val="00E47F65"/>
    <w:rsid w:val="00E501BE"/>
    <w:rsid w:val="00E50930"/>
    <w:rsid w:val="00E509E0"/>
    <w:rsid w:val="00E50AF5"/>
    <w:rsid w:val="00E50D4F"/>
    <w:rsid w:val="00E51289"/>
    <w:rsid w:val="00E51458"/>
    <w:rsid w:val="00E514C0"/>
    <w:rsid w:val="00E51B9E"/>
    <w:rsid w:val="00E51D30"/>
    <w:rsid w:val="00E52434"/>
    <w:rsid w:val="00E5251D"/>
    <w:rsid w:val="00E52BB3"/>
    <w:rsid w:val="00E53037"/>
    <w:rsid w:val="00E53664"/>
    <w:rsid w:val="00E5463E"/>
    <w:rsid w:val="00E546C4"/>
    <w:rsid w:val="00E54B54"/>
    <w:rsid w:val="00E54B74"/>
    <w:rsid w:val="00E54C84"/>
    <w:rsid w:val="00E55CBC"/>
    <w:rsid w:val="00E56913"/>
    <w:rsid w:val="00E56979"/>
    <w:rsid w:val="00E56DA8"/>
    <w:rsid w:val="00E56E18"/>
    <w:rsid w:val="00E56E97"/>
    <w:rsid w:val="00E57D91"/>
    <w:rsid w:val="00E6010F"/>
    <w:rsid w:val="00E60A9A"/>
    <w:rsid w:val="00E613A1"/>
    <w:rsid w:val="00E61949"/>
    <w:rsid w:val="00E629F4"/>
    <w:rsid w:val="00E6326A"/>
    <w:rsid w:val="00E63D48"/>
    <w:rsid w:val="00E63EE9"/>
    <w:rsid w:val="00E640F3"/>
    <w:rsid w:val="00E65161"/>
    <w:rsid w:val="00E65C68"/>
    <w:rsid w:val="00E665D1"/>
    <w:rsid w:val="00E66C76"/>
    <w:rsid w:val="00E66F72"/>
    <w:rsid w:val="00E672B2"/>
    <w:rsid w:val="00E6738D"/>
    <w:rsid w:val="00E67648"/>
    <w:rsid w:val="00E67AC8"/>
    <w:rsid w:val="00E70141"/>
    <w:rsid w:val="00E70174"/>
    <w:rsid w:val="00E7078E"/>
    <w:rsid w:val="00E70BCF"/>
    <w:rsid w:val="00E70F13"/>
    <w:rsid w:val="00E71A3A"/>
    <w:rsid w:val="00E71F37"/>
    <w:rsid w:val="00E72463"/>
    <w:rsid w:val="00E73B42"/>
    <w:rsid w:val="00E73BF5"/>
    <w:rsid w:val="00E73DD5"/>
    <w:rsid w:val="00E7408A"/>
    <w:rsid w:val="00E74BAB"/>
    <w:rsid w:val="00E74BF3"/>
    <w:rsid w:val="00E74CD1"/>
    <w:rsid w:val="00E750CE"/>
    <w:rsid w:val="00E756AB"/>
    <w:rsid w:val="00E7597E"/>
    <w:rsid w:val="00E76215"/>
    <w:rsid w:val="00E76645"/>
    <w:rsid w:val="00E76770"/>
    <w:rsid w:val="00E769A2"/>
    <w:rsid w:val="00E77307"/>
    <w:rsid w:val="00E77628"/>
    <w:rsid w:val="00E7782A"/>
    <w:rsid w:val="00E778D7"/>
    <w:rsid w:val="00E7796D"/>
    <w:rsid w:val="00E8111A"/>
    <w:rsid w:val="00E81B98"/>
    <w:rsid w:val="00E81EC0"/>
    <w:rsid w:val="00E827A9"/>
    <w:rsid w:val="00E82864"/>
    <w:rsid w:val="00E828FA"/>
    <w:rsid w:val="00E82D53"/>
    <w:rsid w:val="00E83AD0"/>
    <w:rsid w:val="00E842FF"/>
    <w:rsid w:val="00E84C23"/>
    <w:rsid w:val="00E853C5"/>
    <w:rsid w:val="00E855ED"/>
    <w:rsid w:val="00E85F88"/>
    <w:rsid w:val="00E86091"/>
    <w:rsid w:val="00E86172"/>
    <w:rsid w:val="00E86533"/>
    <w:rsid w:val="00E86590"/>
    <w:rsid w:val="00E86A48"/>
    <w:rsid w:val="00E902DA"/>
    <w:rsid w:val="00E907C4"/>
    <w:rsid w:val="00E90BE1"/>
    <w:rsid w:val="00E90C23"/>
    <w:rsid w:val="00E91CDC"/>
    <w:rsid w:val="00E92194"/>
    <w:rsid w:val="00E92ED1"/>
    <w:rsid w:val="00E9359C"/>
    <w:rsid w:val="00E93696"/>
    <w:rsid w:val="00E939EC"/>
    <w:rsid w:val="00E94327"/>
    <w:rsid w:val="00E945E6"/>
    <w:rsid w:val="00E947C0"/>
    <w:rsid w:val="00E94858"/>
    <w:rsid w:val="00E94BE4"/>
    <w:rsid w:val="00E95295"/>
    <w:rsid w:val="00E956AA"/>
    <w:rsid w:val="00E95823"/>
    <w:rsid w:val="00E95EA6"/>
    <w:rsid w:val="00E95EC8"/>
    <w:rsid w:val="00E96141"/>
    <w:rsid w:val="00E9669D"/>
    <w:rsid w:val="00E97311"/>
    <w:rsid w:val="00E979E5"/>
    <w:rsid w:val="00E97DCF"/>
    <w:rsid w:val="00E97F99"/>
    <w:rsid w:val="00EA0206"/>
    <w:rsid w:val="00EA027A"/>
    <w:rsid w:val="00EA0848"/>
    <w:rsid w:val="00EA149C"/>
    <w:rsid w:val="00EA1C30"/>
    <w:rsid w:val="00EA1D0F"/>
    <w:rsid w:val="00EA1FAF"/>
    <w:rsid w:val="00EA24F7"/>
    <w:rsid w:val="00EA26E4"/>
    <w:rsid w:val="00EA2FB2"/>
    <w:rsid w:val="00EA307A"/>
    <w:rsid w:val="00EA3156"/>
    <w:rsid w:val="00EA33DC"/>
    <w:rsid w:val="00EA40D2"/>
    <w:rsid w:val="00EA4311"/>
    <w:rsid w:val="00EA47A3"/>
    <w:rsid w:val="00EA4C2A"/>
    <w:rsid w:val="00EA531B"/>
    <w:rsid w:val="00EA5470"/>
    <w:rsid w:val="00EA5B2D"/>
    <w:rsid w:val="00EA5FF0"/>
    <w:rsid w:val="00EA65BC"/>
    <w:rsid w:val="00EA6AE6"/>
    <w:rsid w:val="00EB003F"/>
    <w:rsid w:val="00EB0960"/>
    <w:rsid w:val="00EB0E14"/>
    <w:rsid w:val="00EB0F73"/>
    <w:rsid w:val="00EB1039"/>
    <w:rsid w:val="00EB171A"/>
    <w:rsid w:val="00EB1907"/>
    <w:rsid w:val="00EB1E6F"/>
    <w:rsid w:val="00EB20AA"/>
    <w:rsid w:val="00EB2241"/>
    <w:rsid w:val="00EB3964"/>
    <w:rsid w:val="00EB39BC"/>
    <w:rsid w:val="00EB433C"/>
    <w:rsid w:val="00EB47AD"/>
    <w:rsid w:val="00EB47E4"/>
    <w:rsid w:val="00EB4926"/>
    <w:rsid w:val="00EB4BC5"/>
    <w:rsid w:val="00EB51DC"/>
    <w:rsid w:val="00EB5639"/>
    <w:rsid w:val="00EB5B73"/>
    <w:rsid w:val="00EB63F2"/>
    <w:rsid w:val="00EB667A"/>
    <w:rsid w:val="00EB6682"/>
    <w:rsid w:val="00EB6822"/>
    <w:rsid w:val="00EB6BE7"/>
    <w:rsid w:val="00EB6CB5"/>
    <w:rsid w:val="00EB6E3B"/>
    <w:rsid w:val="00EB7D9F"/>
    <w:rsid w:val="00EC024F"/>
    <w:rsid w:val="00EC0947"/>
    <w:rsid w:val="00EC0D64"/>
    <w:rsid w:val="00EC0D9F"/>
    <w:rsid w:val="00EC1B5D"/>
    <w:rsid w:val="00EC1FE6"/>
    <w:rsid w:val="00EC2150"/>
    <w:rsid w:val="00EC22E1"/>
    <w:rsid w:val="00EC2718"/>
    <w:rsid w:val="00EC2A3D"/>
    <w:rsid w:val="00EC2E54"/>
    <w:rsid w:val="00EC2E55"/>
    <w:rsid w:val="00EC31A3"/>
    <w:rsid w:val="00EC348A"/>
    <w:rsid w:val="00EC34D3"/>
    <w:rsid w:val="00EC353B"/>
    <w:rsid w:val="00EC37EF"/>
    <w:rsid w:val="00EC39F6"/>
    <w:rsid w:val="00EC3B4A"/>
    <w:rsid w:val="00EC3E54"/>
    <w:rsid w:val="00EC4303"/>
    <w:rsid w:val="00EC43F3"/>
    <w:rsid w:val="00EC4AA8"/>
    <w:rsid w:val="00EC4AB7"/>
    <w:rsid w:val="00EC4EF6"/>
    <w:rsid w:val="00EC52CD"/>
    <w:rsid w:val="00EC5549"/>
    <w:rsid w:val="00EC5575"/>
    <w:rsid w:val="00EC5D14"/>
    <w:rsid w:val="00EC63BF"/>
    <w:rsid w:val="00EC6618"/>
    <w:rsid w:val="00EC7264"/>
    <w:rsid w:val="00EC77AE"/>
    <w:rsid w:val="00EC7829"/>
    <w:rsid w:val="00EC7C33"/>
    <w:rsid w:val="00ED0807"/>
    <w:rsid w:val="00ED0A42"/>
    <w:rsid w:val="00ED0CD0"/>
    <w:rsid w:val="00ED19EB"/>
    <w:rsid w:val="00ED2C73"/>
    <w:rsid w:val="00ED310E"/>
    <w:rsid w:val="00ED3772"/>
    <w:rsid w:val="00ED3777"/>
    <w:rsid w:val="00ED463E"/>
    <w:rsid w:val="00ED4C6D"/>
    <w:rsid w:val="00ED4F26"/>
    <w:rsid w:val="00ED5502"/>
    <w:rsid w:val="00ED552C"/>
    <w:rsid w:val="00ED5DE7"/>
    <w:rsid w:val="00ED6691"/>
    <w:rsid w:val="00ED744A"/>
    <w:rsid w:val="00ED7608"/>
    <w:rsid w:val="00ED764E"/>
    <w:rsid w:val="00ED7C30"/>
    <w:rsid w:val="00ED7DE3"/>
    <w:rsid w:val="00EE02BB"/>
    <w:rsid w:val="00EE06FD"/>
    <w:rsid w:val="00EE097E"/>
    <w:rsid w:val="00EE0A96"/>
    <w:rsid w:val="00EE0BF1"/>
    <w:rsid w:val="00EE1477"/>
    <w:rsid w:val="00EE2ECF"/>
    <w:rsid w:val="00EE3124"/>
    <w:rsid w:val="00EE335B"/>
    <w:rsid w:val="00EE3988"/>
    <w:rsid w:val="00EE48CA"/>
    <w:rsid w:val="00EE4FD9"/>
    <w:rsid w:val="00EE5412"/>
    <w:rsid w:val="00EE5BEC"/>
    <w:rsid w:val="00EE606F"/>
    <w:rsid w:val="00EE61B2"/>
    <w:rsid w:val="00EE64C0"/>
    <w:rsid w:val="00EE7512"/>
    <w:rsid w:val="00EE7BCF"/>
    <w:rsid w:val="00EE7D65"/>
    <w:rsid w:val="00EF05DC"/>
    <w:rsid w:val="00EF1051"/>
    <w:rsid w:val="00EF11A3"/>
    <w:rsid w:val="00EF156F"/>
    <w:rsid w:val="00EF1EDF"/>
    <w:rsid w:val="00EF2B6F"/>
    <w:rsid w:val="00EF3760"/>
    <w:rsid w:val="00EF383F"/>
    <w:rsid w:val="00EF3941"/>
    <w:rsid w:val="00EF3AD1"/>
    <w:rsid w:val="00EF3B6C"/>
    <w:rsid w:val="00EF3ECE"/>
    <w:rsid w:val="00EF4271"/>
    <w:rsid w:val="00EF4275"/>
    <w:rsid w:val="00EF4837"/>
    <w:rsid w:val="00EF4C1B"/>
    <w:rsid w:val="00EF4FA2"/>
    <w:rsid w:val="00EF5CE8"/>
    <w:rsid w:val="00EF5E58"/>
    <w:rsid w:val="00EF6D80"/>
    <w:rsid w:val="00EF6DE7"/>
    <w:rsid w:val="00EF6E86"/>
    <w:rsid w:val="00EF7ED1"/>
    <w:rsid w:val="00F00C1B"/>
    <w:rsid w:val="00F012AD"/>
    <w:rsid w:val="00F012FA"/>
    <w:rsid w:val="00F0138F"/>
    <w:rsid w:val="00F013EF"/>
    <w:rsid w:val="00F01631"/>
    <w:rsid w:val="00F01A1D"/>
    <w:rsid w:val="00F01B59"/>
    <w:rsid w:val="00F01CB2"/>
    <w:rsid w:val="00F01DF1"/>
    <w:rsid w:val="00F025A0"/>
    <w:rsid w:val="00F02B78"/>
    <w:rsid w:val="00F02BCA"/>
    <w:rsid w:val="00F0301B"/>
    <w:rsid w:val="00F0372F"/>
    <w:rsid w:val="00F03A1D"/>
    <w:rsid w:val="00F03B40"/>
    <w:rsid w:val="00F0429A"/>
    <w:rsid w:val="00F0446C"/>
    <w:rsid w:val="00F04987"/>
    <w:rsid w:val="00F04E8C"/>
    <w:rsid w:val="00F051F1"/>
    <w:rsid w:val="00F05402"/>
    <w:rsid w:val="00F05BD7"/>
    <w:rsid w:val="00F05EC6"/>
    <w:rsid w:val="00F071C7"/>
    <w:rsid w:val="00F07AA5"/>
    <w:rsid w:val="00F07D29"/>
    <w:rsid w:val="00F10234"/>
    <w:rsid w:val="00F1108D"/>
    <w:rsid w:val="00F113BD"/>
    <w:rsid w:val="00F117ED"/>
    <w:rsid w:val="00F1193E"/>
    <w:rsid w:val="00F119FE"/>
    <w:rsid w:val="00F11AC7"/>
    <w:rsid w:val="00F11F54"/>
    <w:rsid w:val="00F120F4"/>
    <w:rsid w:val="00F1286C"/>
    <w:rsid w:val="00F13993"/>
    <w:rsid w:val="00F139F0"/>
    <w:rsid w:val="00F14380"/>
    <w:rsid w:val="00F14460"/>
    <w:rsid w:val="00F14E5C"/>
    <w:rsid w:val="00F16643"/>
    <w:rsid w:val="00F16D66"/>
    <w:rsid w:val="00F16F58"/>
    <w:rsid w:val="00F17188"/>
    <w:rsid w:val="00F17784"/>
    <w:rsid w:val="00F1782E"/>
    <w:rsid w:val="00F17F12"/>
    <w:rsid w:val="00F20737"/>
    <w:rsid w:val="00F207AD"/>
    <w:rsid w:val="00F208BB"/>
    <w:rsid w:val="00F208FD"/>
    <w:rsid w:val="00F20CBB"/>
    <w:rsid w:val="00F212B2"/>
    <w:rsid w:val="00F215C7"/>
    <w:rsid w:val="00F221A6"/>
    <w:rsid w:val="00F2227F"/>
    <w:rsid w:val="00F22D0E"/>
    <w:rsid w:val="00F2303B"/>
    <w:rsid w:val="00F2328A"/>
    <w:rsid w:val="00F233BC"/>
    <w:rsid w:val="00F234D0"/>
    <w:rsid w:val="00F2423A"/>
    <w:rsid w:val="00F25105"/>
    <w:rsid w:val="00F25B45"/>
    <w:rsid w:val="00F26C59"/>
    <w:rsid w:val="00F26C9B"/>
    <w:rsid w:val="00F27155"/>
    <w:rsid w:val="00F27356"/>
    <w:rsid w:val="00F2747E"/>
    <w:rsid w:val="00F2757C"/>
    <w:rsid w:val="00F27DDC"/>
    <w:rsid w:val="00F305DD"/>
    <w:rsid w:val="00F30B69"/>
    <w:rsid w:val="00F31018"/>
    <w:rsid w:val="00F31D8B"/>
    <w:rsid w:val="00F31FE0"/>
    <w:rsid w:val="00F3253B"/>
    <w:rsid w:val="00F327FE"/>
    <w:rsid w:val="00F32BCE"/>
    <w:rsid w:val="00F331D8"/>
    <w:rsid w:val="00F33811"/>
    <w:rsid w:val="00F33B35"/>
    <w:rsid w:val="00F33B36"/>
    <w:rsid w:val="00F341B4"/>
    <w:rsid w:val="00F34452"/>
    <w:rsid w:val="00F345FF"/>
    <w:rsid w:val="00F34B8E"/>
    <w:rsid w:val="00F35348"/>
    <w:rsid w:val="00F35C94"/>
    <w:rsid w:val="00F3648C"/>
    <w:rsid w:val="00F3698D"/>
    <w:rsid w:val="00F37F7D"/>
    <w:rsid w:val="00F403EF"/>
    <w:rsid w:val="00F405D9"/>
    <w:rsid w:val="00F40B29"/>
    <w:rsid w:val="00F415B5"/>
    <w:rsid w:val="00F42C09"/>
    <w:rsid w:val="00F43A99"/>
    <w:rsid w:val="00F43BE4"/>
    <w:rsid w:val="00F43CFC"/>
    <w:rsid w:val="00F43F69"/>
    <w:rsid w:val="00F4485E"/>
    <w:rsid w:val="00F44CF5"/>
    <w:rsid w:val="00F44FA1"/>
    <w:rsid w:val="00F4573B"/>
    <w:rsid w:val="00F457CD"/>
    <w:rsid w:val="00F45AEC"/>
    <w:rsid w:val="00F45C88"/>
    <w:rsid w:val="00F46435"/>
    <w:rsid w:val="00F467B5"/>
    <w:rsid w:val="00F46B16"/>
    <w:rsid w:val="00F470AA"/>
    <w:rsid w:val="00F47100"/>
    <w:rsid w:val="00F4722F"/>
    <w:rsid w:val="00F472DE"/>
    <w:rsid w:val="00F477C6"/>
    <w:rsid w:val="00F502CE"/>
    <w:rsid w:val="00F503FA"/>
    <w:rsid w:val="00F50F38"/>
    <w:rsid w:val="00F50FE6"/>
    <w:rsid w:val="00F51E38"/>
    <w:rsid w:val="00F525A1"/>
    <w:rsid w:val="00F52EE3"/>
    <w:rsid w:val="00F5406C"/>
    <w:rsid w:val="00F54211"/>
    <w:rsid w:val="00F5474F"/>
    <w:rsid w:val="00F5477F"/>
    <w:rsid w:val="00F54E15"/>
    <w:rsid w:val="00F54EE9"/>
    <w:rsid w:val="00F55596"/>
    <w:rsid w:val="00F555CE"/>
    <w:rsid w:val="00F55CA0"/>
    <w:rsid w:val="00F55EA3"/>
    <w:rsid w:val="00F56A0F"/>
    <w:rsid w:val="00F56E9E"/>
    <w:rsid w:val="00F577E1"/>
    <w:rsid w:val="00F603F7"/>
    <w:rsid w:val="00F60BEE"/>
    <w:rsid w:val="00F61010"/>
    <w:rsid w:val="00F61A03"/>
    <w:rsid w:val="00F6305A"/>
    <w:rsid w:val="00F63712"/>
    <w:rsid w:val="00F63BF2"/>
    <w:rsid w:val="00F64585"/>
    <w:rsid w:val="00F646E5"/>
    <w:rsid w:val="00F64964"/>
    <w:rsid w:val="00F6498C"/>
    <w:rsid w:val="00F64A25"/>
    <w:rsid w:val="00F64BA5"/>
    <w:rsid w:val="00F64FA8"/>
    <w:rsid w:val="00F6509B"/>
    <w:rsid w:val="00F652C5"/>
    <w:rsid w:val="00F65ACD"/>
    <w:rsid w:val="00F65B9E"/>
    <w:rsid w:val="00F65C9A"/>
    <w:rsid w:val="00F668CD"/>
    <w:rsid w:val="00F6729F"/>
    <w:rsid w:val="00F674F4"/>
    <w:rsid w:val="00F67917"/>
    <w:rsid w:val="00F67EC4"/>
    <w:rsid w:val="00F70A51"/>
    <w:rsid w:val="00F70EA5"/>
    <w:rsid w:val="00F711B6"/>
    <w:rsid w:val="00F712F1"/>
    <w:rsid w:val="00F7193F"/>
    <w:rsid w:val="00F71A3F"/>
    <w:rsid w:val="00F71E13"/>
    <w:rsid w:val="00F72117"/>
    <w:rsid w:val="00F72BE5"/>
    <w:rsid w:val="00F72F00"/>
    <w:rsid w:val="00F72F89"/>
    <w:rsid w:val="00F732B3"/>
    <w:rsid w:val="00F739E8"/>
    <w:rsid w:val="00F73B9A"/>
    <w:rsid w:val="00F73F7E"/>
    <w:rsid w:val="00F73FBF"/>
    <w:rsid w:val="00F74324"/>
    <w:rsid w:val="00F74486"/>
    <w:rsid w:val="00F747B7"/>
    <w:rsid w:val="00F74959"/>
    <w:rsid w:val="00F7564F"/>
    <w:rsid w:val="00F75B47"/>
    <w:rsid w:val="00F760A7"/>
    <w:rsid w:val="00F77D80"/>
    <w:rsid w:val="00F77E8D"/>
    <w:rsid w:val="00F80045"/>
    <w:rsid w:val="00F80321"/>
    <w:rsid w:val="00F80F3C"/>
    <w:rsid w:val="00F81017"/>
    <w:rsid w:val="00F81A4B"/>
    <w:rsid w:val="00F81D42"/>
    <w:rsid w:val="00F81EB4"/>
    <w:rsid w:val="00F82253"/>
    <w:rsid w:val="00F82433"/>
    <w:rsid w:val="00F82475"/>
    <w:rsid w:val="00F8262C"/>
    <w:rsid w:val="00F82F34"/>
    <w:rsid w:val="00F8309B"/>
    <w:rsid w:val="00F83962"/>
    <w:rsid w:val="00F83A32"/>
    <w:rsid w:val="00F83AEC"/>
    <w:rsid w:val="00F84C92"/>
    <w:rsid w:val="00F8502D"/>
    <w:rsid w:val="00F867E7"/>
    <w:rsid w:val="00F86D49"/>
    <w:rsid w:val="00F87A08"/>
    <w:rsid w:val="00F87ED6"/>
    <w:rsid w:val="00F87F79"/>
    <w:rsid w:val="00F90481"/>
    <w:rsid w:val="00F9072F"/>
    <w:rsid w:val="00F90C88"/>
    <w:rsid w:val="00F90CD4"/>
    <w:rsid w:val="00F90E95"/>
    <w:rsid w:val="00F91475"/>
    <w:rsid w:val="00F9164F"/>
    <w:rsid w:val="00F91AFF"/>
    <w:rsid w:val="00F91B40"/>
    <w:rsid w:val="00F91CF1"/>
    <w:rsid w:val="00F92C26"/>
    <w:rsid w:val="00F937AF"/>
    <w:rsid w:val="00F93A36"/>
    <w:rsid w:val="00F93BA5"/>
    <w:rsid w:val="00F9404F"/>
    <w:rsid w:val="00F94365"/>
    <w:rsid w:val="00F944DF"/>
    <w:rsid w:val="00F94ACD"/>
    <w:rsid w:val="00F94C02"/>
    <w:rsid w:val="00F94E0C"/>
    <w:rsid w:val="00F955BA"/>
    <w:rsid w:val="00F9593F"/>
    <w:rsid w:val="00F95DD7"/>
    <w:rsid w:val="00F95DE7"/>
    <w:rsid w:val="00F95EAF"/>
    <w:rsid w:val="00F96362"/>
    <w:rsid w:val="00F96916"/>
    <w:rsid w:val="00F9757B"/>
    <w:rsid w:val="00FA024E"/>
    <w:rsid w:val="00FA0E10"/>
    <w:rsid w:val="00FA2720"/>
    <w:rsid w:val="00FA2932"/>
    <w:rsid w:val="00FA332D"/>
    <w:rsid w:val="00FA334A"/>
    <w:rsid w:val="00FA391E"/>
    <w:rsid w:val="00FA3A4F"/>
    <w:rsid w:val="00FA4371"/>
    <w:rsid w:val="00FA4799"/>
    <w:rsid w:val="00FA4986"/>
    <w:rsid w:val="00FA49B7"/>
    <w:rsid w:val="00FA4D75"/>
    <w:rsid w:val="00FA5E5F"/>
    <w:rsid w:val="00FA6749"/>
    <w:rsid w:val="00FA7649"/>
    <w:rsid w:val="00FA797C"/>
    <w:rsid w:val="00FA7DC7"/>
    <w:rsid w:val="00FB07AD"/>
    <w:rsid w:val="00FB093E"/>
    <w:rsid w:val="00FB0D0B"/>
    <w:rsid w:val="00FB1138"/>
    <w:rsid w:val="00FB1391"/>
    <w:rsid w:val="00FB14C7"/>
    <w:rsid w:val="00FB1709"/>
    <w:rsid w:val="00FB176F"/>
    <w:rsid w:val="00FB209F"/>
    <w:rsid w:val="00FB2648"/>
    <w:rsid w:val="00FB29CD"/>
    <w:rsid w:val="00FB2B0A"/>
    <w:rsid w:val="00FB3818"/>
    <w:rsid w:val="00FB388E"/>
    <w:rsid w:val="00FB3EB6"/>
    <w:rsid w:val="00FB3F8D"/>
    <w:rsid w:val="00FB41D2"/>
    <w:rsid w:val="00FB4641"/>
    <w:rsid w:val="00FB46DF"/>
    <w:rsid w:val="00FB4A49"/>
    <w:rsid w:val="00FB51D3"/>
    <w:rsid w:val="00FB629A"/>
    <w:rsid w:val="00FB6D4D"/>
    <w:rsid w:val="00FB732E"/>
    <w:rsid w:val="00FB7BFB"/>
    <w:rsid w:val="00FB7F2B"/>
    <w:rsid w:val="00FB7F6D"/>
    <w:rsid w:val="00FC0079"/>
    <w:rsid w:val="00FC0396"/>
    <w:rsid w:val="00FC061B"/>
    <w:rsid w:val="00FC0FD1"/>
    <w:rsid w:val="00FC13F9"/>
    <w:rsid w:val="00FC1F4C"/>
    <w:rsid w:val="00FC2815"/>
    <w:rsid w:val="00FC2F51"/>
    <w:rsid w:val="00FC30E7"/>
    <w:rsid w:val="00FC4474"/>
    <w:rsid w:val="00FC4752"/>
    <w:rsid w:val="00FC4993"/>
    <w:rsid w:val="00FC52A6"/>
    <w:rsid w:val="00FC5595"/>
    <w:rsid w:val="00FC5811"/>
    <w:rsid w:val="00FC59EC"/>
    <w:rsid w:val="00FC59F7"/>
    <w:rsid w:val="00FC5AFE"/>
    <w:rsid w:val="00FC5E77"/>
    <w:rsid w:val="00FC5EAF"/>
    <w:rsid w:val="00FC6109"/>
    <w:rsid w:val="00FC74E0"/>
    <w:rsid w:val="00FC75F9"/>
    <w:rsid w:val="00FD007F"/>
    <w:rsid w:val="00FD0C1D"/>
    <w:rsid w:val="00FD0C9B"/>
    <w:rsid w:val="00FD1955"/>
    <w:rsid w:val="00FD19D2"/>
    <w:rsid w:val="00FD1D4A"/>
    <w:rsid w:val="00FD1D84"/>
    <w:rsid w:val="00FD1F1C"/>
    <w:rsid w:val="00FD2EC3"/>
    <w:rsid w:val="00FD315A"/>
    <w:rsid w:val="00FD33B3"/>
    <w:rsid w:val="00FD3976"/>
    <w:rsid w:val="00FD3E5D"/>
    <w:rsid w:val="00FD3FD7"/>
    <w:rsid w:val="00FD4804"/>
    <w:rsid w:val="00FD4E45"/>
    <w:rsid w:val="00FD52D7"/>
    <w:rsid w:val="00FD5578"/>
    <w:rsid w:val="00FD607E"/>
    <w:rsid w:val="00FD610A"/>
    <w:rsid w:val="00FD6969"/>
    <w:rsid w:val="00FD6E34"/>
    <w:rsid w:val="00FD6EE0"/>
    <w:rsid w:val="00FD76E9"/>
    <w:rsid w:val="00FD7AE5"/>
    <w:rsid w:val="00FD7C5B"/>
    <w:rsid w:val="00FE03A8"/>
    <w:rsid w:val="00FE0547"/>
    <w:rsid w:val="00FE17B5"/>
    <w:rsid w:val="00FE17DE"/>
    <w:rsid w:val="00FE18B7"/>
    <w:rsid w:val="00FE19ED"/>
    <w:rsid w:val="00FE22FD"/>
    <w:rsid w:val="00FE238F"/>
    <w:rsid w:val="00FE2405"/>
    <w:rsid w:val="00FE29A0"/>
    <w:rsid w:val="00FE2B7E"/>
    <w:rsid w:val="00FE2C7C"/>
    <w:rsid w:val="00FE2D07"/>
    <w:rsid w:val="00FE309E"/>
    <w:rsid w:val="00FE3285"/>
    <w:rsid w:val="00FE3415"/>
    <w:rsid w:val="00FE3D10"/>
    <w:rsid w:val="00FE5345"/>
    <w:rsid w:val="00FE5929"/>
    <w:rsid w:val="00FE67AF"/>
    <w:rsid w:val="00FE692B"/>
    <w:rsid w:val="00FE716D"/>
    <w:rsid w:val="00FE7583"/>
    <w:rsid w:val="00FE7848"/>
    <w:rsid w:val="00FE7AE6"/>
    <w:rsid w:val="00FE7C64"/>
    <w:rsid w:val="00FF0195"/>
    <w:rsid w:val="00FF0936"/>
    <w:rsid w:val="00FF0A33"/>
    <w:rsid w:val="00FF0E44"/>
    <w:rsid w:val="00FF1145"/>
    <w:rsid w:val="00FF116B"/>
    <w:rsid w:val="00FF1352"/>
    <w:rsid w:val="00FF15AD"/>
    <w:rsid w:val="00FF177B"/>
    <w:rsid w:val="00FF1CFD"/>
    <w:rsid w:val="00FF2A58"/>
    <w:rsid w:val="00FF2F88"/>
    <w:rsid w:val="00FF392F"/>
    <w:rsid w:val="00FF3BDA"/>
    <w:rsid w:val="00FF3F9F"/>
    <w:rsid w:val="00FF4EA5"/>
    <w:rsid w:val="00FF5260"/>
    <w:rsid w:val="00FF57D7"/>
    <w:rsid w:val="00FF5917"/>
    <w:rsid w:val="00FF5C9F"/>
    <w:rsid w:val="00FF6651"/>
    <w:rsid w:val="00FF667F"/>
    <w:rsid w:val="00FF7835"/>
    <w:rsid w:val="00FF7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9381BD6"/>
  <w15:docId w15:val="{6AA4B9DC-C25E-4B27-AD64-DFEB42FC75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t-PT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43147"/>
    <w:pPr>
      <w:spacing w:after="180"/>
      <w:jc w:val="both"/>
    </w:pPr>
    <w:rPr>
      <w:rFonts w:asciiTheme="minorHAnsi" w:hAnsiTheme="minorHAnsi"/>
      <w:sz w:val="21"/>
      <w:szCs w:val="21"/>
      <w:lang w:eastAsia="pt-PT"/>
    </w:rPr>
  </w:style>
  <w:style w:type="paragraph" w:styleId="Heading1">
    <w:name w:val="heading 1"/>
    <w:basedOn w:val="Normal"/>
    <w:next w:val="Normal"/>
    <w:qFormat/>
    <w:rsid w:val="001807A2"/>
    <w:pPr>
      <w:keepNext/>
      <w:keepLines/>
      <w:numPr>
        <w:numId w:val="4"/>
      </w:numPr>
      <w:spacing w:before="600"/>
      <w:ind w:left="567" w:hanging="567"/>
      <w:outlineLvl w:val="0"/>
    </w:pPr>
    <w:rPr>
      <w:rFonts w:cs="Arial"/>
      <w:b/>
      <w:bCs/>
      <w:color w:val="0091BE"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B81C0C"/>
    <w:pPr>
      <w:keepNext/>
      <w:keepLines/>
      <w:numPr>
        <w:ilvl w:val="1"/>
        <w:numId w:val="4"/>
      </w:numPr>
      <w:spacing w:before="240"/>
      <w:outlineLvl w:val="1"/>
    </w:pPr>
    <w:rPr>
      <w:rFonts w:cs="Arial"/>
      <w:bCs/>
      <w:iCs/>
      <w:color w:val="0091BE"/>
      <w:sz w:val="24"/>
      <w:szCs w:val="28"/>
    </w:rPr>
  </w:style>
  <w:style w:type="paragraph" w:styleId="Heading3">
    <w:name w:val="heading 3"/>
    <w:basedOn w:val="Normal"/>
    <w:next w:val="Normal"/>
    <w:autoRedefine/>
    <w:qFormat/>
    <w:rsid w:val="00534E5E"/>
    <w:pPr>
      <w:keepNext/>
      <w:keepLines/>
      <w:numPr>
        <w:ilvl w:val="2"/>
        <w:numId w:val="4"/>
      </w:numPr>
      <w:spacing w:before="240"/>
      <w:outlineLvl w:val="2"/>
    </w:pPr>
    <w:rPr>
      <w:rFonts w:cs="Arial"/>
      <w:bCs/>
      <w:color w:val="0091C3"/>
    </w:rPr>
  </w:style>
  <w:style w:type="paragraph" w:styleId="Heading4">
    <w:name w:val="heading 4"/>
    <w:basedOn w:val="Normal"/>
    <w:next w:val="Normal"/>
    <w:qFormat/>
    <w:rsid w:val="009538CB"/>
    <w:pPr>
      <w:keepNext/>
      <w:keepLines/>
      <w:numPr>
        <w:ilvl w:val="3"/>
        <w:numId w:val="4"/>
      </w:numPr>
      <w:tabs>
        <w:tab w:val="left" w:pos="1418"/>
      </w:tabs>
      <w:spacing w:before="240"/>
      <w:outlineLvl w:val="3"/>
    </w:pPr>
    <w:rPr>
      <w:bCs/>
      <w:color w:val="0091C3"/>
    </w:rPr>
  </w:style>
  <w:style w:type="paragraph" w:styleId="Heading5">
    <w:name w:val="heading 5"/>
    <w:basedOn w:val="Normal"/>
    <w:next w:val="Normal"/>
    <w:rsid w:val="00F33B35"/>
    <w:pPr>
      <w:keepLines/>
      <w:numPr>
        <w:ilvl w:val="4"/>
        <w:numId w:val="4"/>
      </w:numPr>
      <w:tabs>
        <w:tab w:val="left" w:pos="1701"/>
      </w:tabs>
      <w:spacing w:before="120"/>
      <w:outlineLvl w:val="4"/>
    </w:pPr>
    <w:rPr>
      <w:b/>
      <w:bCs/>
      <w:iCs/>
      <w:sz w:val="24"/>
      <w:szCs w:val="26"/>
    </w:rPr>
  </w:style>
  <w:style w:type="paragraph" w:styleId="Heading6">
    <w:name w:val="heading 6"/>
    <w:basedOn w:val="Normal"/>
    <w:next w:val="Normal"/>
    <w:link w:val="Heading6Char"/>
    <w:rsid w:val="00F33B35"/>
    <w:pPr>
      <w:numPr>
        <w:ilvl w:val="5"/>
        <w:numId w:val="4"/>
      </w:numPr>
      <w:tabs>
        <w:tab w:val="left" w:pos="1985"/>
      </w:tabs>
      <w:spacing w:before="120"/>
      <w:outlineLvl w:val="5"/>
    </w:pPr>
    <w:rPr>
      <w:b/>
      <w:bCs/>
      <w:sz w:val="24"/>
      <w:szCs w:val="22"/>
    </w:rPr>
  </w:style>
  <w:style w:type="paragraph" w:styleId="Heading7">
    <w:name w:val="heading 7"/>
    <w:basedOn w:val="Normal"/>
    <w:next w:val="Normal"/>
    <w:rsid w:val="00F33B35"/>
    <w:pPr>
      <w:keepLines/>
      <w:numPr>
        <w:ilvl w:val="6"/>
        <w:numId w:val="4"/>
      </w:numPr>
      <w:tabs>
        <w:tab w:val="left" w:pos="2268"/>
      </w:tabs>
      <w:spacing w:before="120"/>
      <w:outlineLvl w:val="6"/>
    </w:pPr>
    <w:rPr>
      <w:b/>
      <w:sz w:val="24"/>
    </w:rPr>
  </w:style>
  <w:style w:type="paragraph" w:styleId="Heading8">
    <w:name w:val="heading 8"/>
    <w:basedOn w:val="Normal"/>
    <w:rsid w:val="00F33B35"/>
    <w:pPr>
      <w:numPr>
        <w:ilvl w:val="7"/>
        <w:numId w:val="4"/>
      </w:numPr>
      <w:outlineLvl w:val="7"/>
    </w:pPr>
    <w:rPr>
      <w:iCs/>
    </w:rPr>
  </w:style>
  <w:style w:type="paragraph" w:styleId="Heading9">
    <w:name w:val="heading 9"/>
    <w:basedOn w:val="Normal"/>
    <w:rsid w:val="00F33B35"/>
    <w:pPr>
      <w:numPr>
        <w:ilvl w:val="8"/>
        <w:numId w:val="4"/>
      </w:numPr>
      <w:outlineLvl w:val="8"/>
    </w:pPr>
    <w:rPr>
      <w:rFonts w:cs="Arial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Alnea">
    <w:name w:val="Alínea"/>
    <w:rsid w:val="00F33B35"/>
    <w:pPr>
      <w:numPr>
        <w:numId w:val="1"/>
      </w:numPr>
    </w:pPr>
  </w:style>
  <w:style w:type="paragraph" w:styleId="Footer">
    <w:name w:val="footer"/>
    <w:basedOn w:val="Normal"/>
    <w:link w:val="FooterChar"/>
    <w:uiPriority w:val="99"/>
    <w:rsid w:val="00F33B35"/>
    <w:pPr>
      <w:tabs>
        <w:tab w:val="center" w:pos="4153"/>
        <w:tab w:val="right" w:pos="8306"/>
      </w:tabs>
    </w:pPr>
  </w:style>
  <w:style w:type="paragraph" w:styleId="Header">
    <w:name w:val="header"/>
    <w:basedOn w:val="Normal"/>
    <w:rsid w:val="00F33B35"/>
    <w:pPr>
      <w:tabs>
        <w:tab w:val="center" w:pos="4153"/>
        <w:tab w:val="right" w:pos="8306"/>
      </w:tabs>
    </w:pPr>
  </w:style>
  <w:style w:type="paragraph" w:customStyle="1" w:styleId="Indice">
    <w:name w:val="Indice"/>
    <w:basedOn w:val="Normal"/>
    <w:rsid w:val="00F33B35"/>
    <w:pPr>
      <w:keepNext/>
      <w:keepLines/>
      <w:pBdr>
        <w:bottom w:val="single" w:sz="12" w:space="1" w:color="098FB4"/>
      </w:pBdr>
      <w:spacing w:line="360" w:lineRule="auto"/>
      <w:jc w:val="left"/>
      <w:outlineLvl w:val="0"/>
    </w:pPr>
    <w:rPr>
      <w:caps/>
      <w:noProof/>
      <w:kern w:val="28"/>
      <w:sz w:val="24"/>
      <w:szCs w:val="20"/>
      <w:lang w:eastAsia="en-US"/>
    </w:rPr>
  </w:style>
  <w:style w:type="numbering" w:customStyle="1" w:styleId="Numbering">
    <w:name w:val="Numbering"/>
    <w:basedOn w:val="NoList"/>
    <w:rsid w:val="00F33B35"/>
    <w:pPr>
      <w:numPr>
        <w:numId w:val="2"/>
      </w:numPr>
    </w:pPr>
  </w:style>
  <w:style w:type="character" w:styleId="PageNumber">
    <w:name w:val="page number"/>
    <w:basedOn w:val="DefaultParagraphFont"/>
    <w:rsid w:val="00F33B35"/>
    <w:rPr>
      <w:rFonts w:ascii="Trebuchet MS" w:hAnsi="Trebuchet MS"/>
      <w:sz w:val="20"/>
    </w:rPr>
  </w:style>
  <w:style w:type="table" w:styleId="TableGrid">
    <w:name w:val="Table Grid"/>
    <w:aliases w:val="Horizontal Table Grid"/>
    <w:basedOn w:val="TableNormal"/>
    <w:rsid w:val="00F33B35"/>
    <w:tblPr>
      <w:jc w:val="center"/>
      <w:tblBorders>
        <w:top w:val="single" w:sz="4" w:space="0" w:color="098FB4"/>
        <w:left w:val="single" w:sz="4" w:space="0" w:color="098FB4"/>
        <w:bottom w:val="single" w:sz="4" w:space="0" w:color="098FB4"/>
        <w:right w:val="single" w:sz="4" w:space="0" w:color="098FB4"/>
        <w:insideH w:val="single" w:sz="4" w:space="0" w:color="098FB4"/>
        <w:insideV w:val="single" w:sz="4" w:space="0" w:color="098FB4"/>
      </w:tblBorders>
    </w:tblPr>
    <w:trPr>
      <w:jc w:val="center"/>
    </w:trPr>
    <w:tcPr>
      <w:noWrap/>
      <w:vAlign w:val="center"/>
    </w:tcPr>
    <w:tblStylePr w:type="firstRow">
      <w:pPr>
        <w:wordWrap/>
        <w:spacing w:beforeLines="0" w:beforeAutospacing="0" w:afterLines="0" w:afterAutospacing="0" w:line="240" w:lineRule="auto"/>
        <w:contextualSpacing w:val="0"/>
      </w:pPr>
      <w:rPr>
        <w:b/>
      </w:rPr>
      <w:tblPr/>
      <w:tcPr>
        <w:vAlign w:val="center"/>
      </w:tcPr>
    </w:tblStylePr>
    <w:tblStylePr w:type="lastRow">
      <w:pPr>
        <w:wordWrap/>
        <w:spacing w:afterLines="0" w:afterAutospacing="0"/>
      </w:pPr>
    </w:tblStylePr>
  </w:style>
  <w:style w:type="paragraph" w:customStyle="1" w:styleId="Title1">
    <w:name w:val="Title 1"/>
    <w:basedOn w:val="Normal"/>
    <w:next w:val="Normal"/>
    <w:rsid w:val="00F33B35"/>
    <w:pPr>
      <w:keepNext/>
      <w:keepLines/>
      <w:spacing w:before="480" w:beforeAutospacing="1"/>
      <w:ind w:left="1622" w:right="198"/>
      <w:jc w:val="right"/>
    </w:pPr>
    <w:rPr>
      <w:b/>
      <w:caps/>
      <w:color w:val="098FB4"/>
      <w:sz w:val="32"/>
    </w:rPr>
  </w:style>
  <w:style w:type="paragraph" w:customStyle="1" w:styleId="Title2">
    <w:name w:val="Title 2"/>
    <w:basedOn w:val="Normal"/>
    <w:next w:val="Normal"/>
    <w:rsid w:val="00F33B35"/>
    <w:pPr>
      <w:keepNext/>
      <w:keepLines/>
      <w:spacing w:before="480" w:beforeAutospacing="1"/>
      <w:ind w:right="198"/>
      <w:jc w:val="right"/>
    </w:pPr>
    <w:rPr>
      <w:caps/>
      <w:color w:val="098FB4"/>
      <w:sz w:val="32"/>
    </w:rPr>
  </w:style>
  <w:style w:type="paragraph" w:customStyle="1" w:styleId="Title3">
    <w:name w:val="Title 3"/>
    <w:basedOn w:val="Normal"/>
    <w:rsid w:val="00F33B35"/>
    <w:pPr>
      <w:keepNext/>
      <w:keepLines/>
      <w:spacing w:before="240" w:beforeAutospacing="1"/>
      <w:ind w:right="198"/>
      <w:jc w:val="right"/>
    </w:pPr>
    <w:rPr>
      <w:color w:val="098FB4"/>
      <w:sz w:val="28"/>
    </w:rPr>
  </w:style>
  <w:style w:type="paragraph" w:customStyle="1" w:styleId="Title4">
    <w:name w:val="Title 4"/>
    <w:basedOn w:val="Normal"/>
    <w:rsid w:val="00F33B35"/>
    <w:pPr>
      <w:keepNext/>
      <w:keepLines/>
      <w:spacing w:before="100" w:beforeAutospacing="1"/>
    </w:pPr>
    <w:rPr>
      <w:b/>
      <w:caps/>
    </w:rPr>
  </w:style>
  <w:style w:type="paragraph" w:customStyle="1" w:styleId="Title5">
    <w:name w:val="Title 5"/>
    <w:basedOn w:val="Normal"/>
    <w:rsid w:val="00F33B35"/>
    <w:pPr>
      <w:keepNext/>
      <w:keepLines/>
      <w:spacing w:before="100" w:beforeAutospacing="1"/>
    </w:pPr>
    <w:rPr>
      <w:b/>
    </w:rPr>
  </w:style>
  <w:style w:type="table" w:customStyle="1" w:styleId="VerticalTableGrid">
    <w:name w:val="Vertical Table Grid"/>
    <w:basedOn w:val="TableGrid"/>
    <w:rsid w:val="00F33B35"/>
    <w:tblPr/>
    <w:tblStylePr w:type="firstRow">
      <w:pPr>
        <w:wordWrap/>
        <w:spacing w:beforeLines="0" w:beforeAutospacing="0" w:afterLines="0" w:afterAutospacing="0" w:line="240" w:lineRule="auto"/>
        <w:contextualSpacing w:val="0"/>
        <w:jc w:val="center"/>
      </w:pPr>
      <w:rPr>
        <w:b w:val="0"/>
      </w:rPr>
      <w:tblPr/>
      <w:tcPr>
        <w:vAlign w:val="center"/>
      </w:tcPr>
    </w:tblStylePr>
    <w:tblStylePr w:type="lastRow">
      <w:pPr>
        <w:wordWrap/>
        <w:spacing w:afterLines="0" w:afterAutospacing="0"/>
      </w:pPr>
    </w:tblStylePr>
    <w:tblStylePr w:type="firstCol">
      <w:pPr>
        <w:wordWrap/>
        <w:spacing w:beforeLines="0" w:beforeAutospacing="0" w:afterLines="0" w:afterAutospacing="0" w:line="240" w:lineRule="auto"/>
        <w:contextualSpacing w:val="0"/>
      </w:pPr>
      <w:rPr>
        <w:b/>
      </w:rPr>
    </w:tblStylePr>
    <w:tblStylePr w:type="nwCell">
      <w:rPr>
        <w:b/>
      </w:rPr>
    </w:tblStylePr>
  </w:style>
  <w:style w:type="numbering" w:customStyle="1" w:styleId="Bulleted">
    <w:name w:val="Bulleted"/>
    <w:basedOn w:val="NoList"/>
    <w:rsid w:val="00F33B35"/>
    <w:pPr>
      <w:numPr>
        <w:numId w:val="3"/>
      </w:numPr>
    </w:pPr>
  </w:style>
  <w:style w:type="character" w:customStyle="1" w:styleId="Heading6Char">
    <w:name w:val="Heading 6 Char"/>
    <w:basedOn w:val="DefaultParagraphFont"/>
    <w:link w:val="Heading6"/>
    <w:rsid w:val="00F33B35"/>
    <w:rPr>
      <w:rFonts w:asciiTheme="minorHAnsi" w:hAnsiTheme="minorHAnsi"/>
      <w:b/>
      <w:bCs/>
      <w:sz w:val="24"/>
      <w:szCs w:val="22"/>
      <w:lang w:eastAsia="pt-PT"/>
    </w:rPr>
  </w:style>
  <w:style w:type="paragraph" w:styleId="TOC1">
    <w:name w:val="toc 1"/>
    <w:basedOn w:val="Normal"/>
    <w:next w:val="Normal"/>
    <w:uiPriority w:val="39"/>
    <w:rsid w:val="00F33B35"/>
    <w:pPr>
      <w:tabs>
        <w:tab w:val="left" w:pos="480"/>
        <w:tab w:val="right" w:leader="dot" w:pos="8505"/>
      </w:tabs>
      <w:ind w:left="482" w:right="567" w:hanging="482"/>
    </w:pPr>
  </w:style>
  <w:style w:type="paragraph" w:styleId="TOC2">
    <w:name w:val="toc 2"/>
    <w:basedOn w:val="Normal"/>
    <w:next w:val="Normal"/>
    <w:autoRedefine/>
    <w:uiPriority w:val="39"/>
    <w:rsid w:val="007828D3"/>
    <w:pPr>
      <w:tabs>
        <w:tab w:val="left" w:pos="1134"/>
        <w:tab w:val="right" w:leader="dot" w:pos="8505"/>
      </w:tabs>
      <w:spacing w:after="120"/>
      <w:ind w:left="1135" w:right="567" w:hanging="851"/>
    </w:pPr>
  </w:style>
  <w:style w:type="paragraph" w:styleId="TOC3">
    <w:name w:val="toc 3"/>
    <w:basedOn w:val="Normal"/>
    <w:next w:val="Normal"/>
    <w:autoRedefine/>
    <w:uiPriority w:val="39"/>
    <w:rsid w:val="00F33B35"/>
    <w:pPr>
      <w:tabs>
        <w:tab w:val="left" w:pos="1701"/>
        <w:tab w:val="right" w:leader="dot" w:pos="8505"/>
      </w:tabs>
      <w:ind w:left="1701" w:right="567" w:hanging="1134"/>
    </w:pPr>
  </w:style>
  <w:style w:type="character" w:styleId="Hyperlink">
    <w:name w:val="Hyperlink"/>
    <w:basedOn w:val="DefaultParagraphFont"/>
    <w:uiPriority w:val="99"/>
    <w:rsid w:val="00F33B35"/>
    <w:rPr>
      <w:color w:val="0000FF"/>
      <w:u w:val="single"/>
    </w:rPr>
  </w:style>
  <w:style w:type="paragraph" w:styleId="TOC4">
    <w:name w:val="toc 4"/>
    <w:basedOn w:val="Normal"/>
    <w:next w:val="Normal"/>
    <w:semiHidden/>
    <w:rsid w:val="00F33B35"/>
    <w:pPr>
      <w:tabs>
        <w:tab w:val="left" w:pos="1588"/>
        <w:tab w:val="right" w:leader="dot" w:pos="8505"/>
      </w:tabs>
      <w:ind w:left="1588" w:right="567" w:hanging="1588"/>
    </w:pPr>
  </w:style>
  <w:style w:type="paragraph" w:styleId="TOC5">
    <w:name w:val="toc 5"/>
    <w:basedOn w:val="Normal"/>
    <w:next w:val="Normal"/>
    <w:semiHidden/>
    <w:rsid w:val="00F33B35"/>
    <w:pPr>
      <w:tabs>
        <w:tab w:val="left" w:pos="1985"/>
        <w:tab w:val="right" w:leader="dot" w:pos="8505"/>
      </w:tabs>
      <w:ind w:left="1985" w:right="567" w:hanging="1985"/>
    </w:pPr>
  </w:style>
  <w:style w:type="paragraph" w:styleId="TOC6">
    <w:name w:val="toc 6"/>
    <w:basedOn w:val="Normal"/>
    <w:next w:val="Normal"/>
    <w:semiHidden/>
    <w:rsid w:val="00F33B35"/>
    <w:pPr>
      <w:tabs>
        <w:tab w:val="left" w:pos="2268"/>
        <w:tab w:val="right" w:leader="dot" w:pos="8505"/>
      </w:tabs>
      <w:ind w:left="2268" w:right="567" w:hanging="2268"/>
    </w:pPr>
  </w:style>
  <w:style w:type="paragraph" w:styleId="TOC7">
    <w:name w:val="toc 7"/>
    <w:basedOn w:val="Normal"/>
    <w:next w:val="Normal"/>
    <w:semiHidden/>
    <w:rsid w:val="00F33B35"/>
    <w:pPr>
      <w:tabs>
        <w:tab w:val="left" w:pos="2552"/>
        <w:tab w:val="right" w:leader="dot" w:pos="8505"/>
      </w:tabs>
      <w:ind w:left="2552" w:right="567" w:hanging="2552"/>
    </w:pPr>
  </w:style>
  <w:style w:type="paragraph" w:styleId="TOC8">
    <w:name w:val="toc 8"/>
    <w:basedOn w:val="Normal"/>
    <w:next w:val="Normal"/>
    <w:semiHidden/>
    <w:rsid w:val="00F33B35"/>
    <w:pPr>
      <w:tabs>
        <w:tab w:val="left" w:pos="1134"/>
        <w:tab w:val="right" w:leader="dot" w:pos="8505"/>
      </w:tabs>
      <w:ind w:left="1134" w:right="567" w:hanging="1134"/>
    </w:pPr>
  </w:style>
  <w:style w:type="paragraph" w:styleId="TOC9">
    <w:name w:val="toc 9"/>
    <w:basedOn w:val="Normal"/>
    <w:next w:val="Normal"/>
    <w:semiHidden/>
    <w:rsid w:val="00F33B35"/>
    <w:pPr>
      <w:tabs>
        <w:tab w:val="left" w:pos="1134"/>
        <w:tab w:val="right" w:leader="dot" w:pos="8505"/>
      </w:tabs>
      <w:ind w:left="1134" w:right="567" w:hanging="1134"/>
    </w:pPr>
  </w:style>
  <w:style w:type="paragraph" w:styleId="Caption">
    <w:name w:val="caption"/>
    <w:basedOn w:val="Normal"/>
    <w:next w:val="Normal"/>
    <w:qFormat/>
    <w:rsid w:val="00C007BE"/>
    <w:rPr>
      <w:b/>
      <w:bCs/>
      <w:szCs w:val="20"/>
    </w:rPr>
  </w:style>
  <w:style w:type="paragraph" w:styleId="BalloonText">
    <w:name w:val="Balloon Text"/>
    <w:basedOn w:val="Normal"/>
    <w:semiHidden/>
    <w:rsid w:val="00C007BE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rsid w:val="00C007BE"/>
    <w:rPr>
      <w:color w:val="800080"/>
      <w:u w:val="single"/>
    </w:rPr>
  </w:style>
  <w:style w:type="paragraph" w:styleId="FootnoteText">
    <w:name w:val="footnote text"/>
    <w:basedOn w:val="Normal"/>
    <w:link w:val="FootnoteTextChar"/>
    <w:semiHidden/>
    <w:rsid w:val="005F3F21"/>
    <w:rPr>
      <w:sz w:val="18"/>
      <w:szCs w:val="20"/>
    </w:rPr>
  </w:style>
  <w:style w:type="character" w:styleId="FootnoteReference">
    <w:name w:val="footnote reference"/>
    <w:basedOn w:val="DefaultParagraphFont"/>
    <w:semiHidden/>
    <w:rsid w:val="00C007BE"/>
    <w:rPr>
      <w:vertAlign w:val="superscript"/>
    </w:rPr>
  </w:style>
  <w:style w:type="numbering" w:customStyle="1" w:styleId="alnea0">
    <w:name w:val="alínea"/>
    <w:rsid w:val="008156AF"/>
    <w:pPr>
      <w:numPr>
        <w:numId w:val="5"/>
      </w:numPr>
    </w:pPr>
  </w:style>
  <w:style w:type="paragraph" w:customStyle="1" w:styleId="Condies">
    <w:name w:val="Condições"/>
    <w:basedOn w:val="Normal"/>
    <w:rsid w:val="004214E2"/>
    <w:pPr>
      <w:numPr>
        <w:numId w:val="6"/>
      </w:numPr>
      <w:tabs>
        <w:tab w:val="right" w:pos="8280"/>
      </w:tabs>
      <w:ind w:right="1125"/>
    </w:pPr>
  </w:style>
  <w:style w:type="paragraph" w:customStyle="1" w:styleId="documentdescription">
    <w:name w:val="documentdescription"/>
    <w:basedOn w:val="Normal"/>
    <w:rsid w:val="00E63EE9"/>
    <w:pPr>
      <w:spacing w:before="100" w:beforeAutospacing="1" w:after="100" w:afterAutospacing="1"/>
      <w:jc w:val="left"/>
    </w:pPr>
    <w:rPr>
      <w:rFonts w:ascii="Times New Roman" w:hAnsi="Times New Roman"/>
      <w:sz w:val="24"/>
    </w:rPr>
  </w:style>
  <w:style w:type="character" w:customStyle="1" w:styleId="highlightedsearchterm">
    <w:name w:val="highlightedsearchterm"/>
    <w:basedOn w:val="DefaultParagraphFont"/>
    <w:rsid w:val="00E63EE9"/>
  </w:style>
  <w:style w:type="paragraph" w:styleId="NormalWeb">
    <w:name w:val="Normal (Web)"/>
    <w:basedOn w:val="Normal"/>
    <w:uiPriority w:val="99"/>
    <w:rsid w:val="00E63EE9"/>
    <w:pPr>
      <w:spacing w:before="100" w:beforeAutospacing="1" w:after="100" w:afterAutospacing="1"/>
      <w:jc w:val="left"/>
    </w:pPr>
    <w:rPr>
      <w:rFonts w:ascii="Times New Roman" w:hAnsi="Times New Roman"/>
      <w:sz w:val="24"/>
    </w:rPr>
  </w:style>
  <w:style w:type="paragraph" w:styleId="ListParagraph">
    <w:name w:val="List Paragraph"/>
    <w:basedOn w:val="Normal"/>
    <w:link w:val="ListParagraphChar"/>
    <w:uiPriority w:val="34"/>
    <w:qFormat/>
    <w:rsid w:val="0015392F"/>
    <w:pPr>
      <w:numPr>
        <w:numId w:val="10"/>
      </w:numPr>
    </w:pPr>
  </w:style>
  <w:style w:type="paragraph" w:styleId="TOCHeading">
    <w:name w:val="TOC Heading"/>
    <w:basedOn w:val="Heading1"/>
    <w:next w:val="Normal"/>
    <w:uiPriority w:val="39"/>
    <w:unhideWhenUsed/>
    <w:qFormat/>
    <w:rsid w:val="00E06418"/>
    <w:pPr>
      <w:numPr>
        <w:numId w:val="0"/>
      </w:numPr>
      <w:spacing w:after="0" w:line="259" w:lineRule="auto"/>
      <w:jc w:val="left"/>
      <w:outlineLvl w:val="9"/>
    </w:pPr>
    <w:rPr>
      <w:rFonts w:eastAsiaTheme="majorEastAsia" w:cstheme="minorHAnsi"/>
      <w:bCs w:val="0"/>
      <w:caps/>
      <w:kern w:val="0"/>
      <w:lang w:val="en-US" w:eastAsia="en-US"/>
    </w:rPr>
  </w:style>
  <w:style w:type="character" w:customStyle="1" w:styleId="FooterChar">
    <w:name w:val="Footer Char"/>
    <w:link w:val="Footer"/>
    <w:uiPriority w:val="99"/>
    <w:rsid w:val="00C056B9"/>
    <w:rPr>
      <w:rFonts w:ascii="Trebuchet MS" w:hAnsi="Trebuchet MS"/>
      <w:szCs w:val="24"/>
      <w:lang w:eastAsia="pt-PT"/>
    </w:rPr>
  </w:style>
  <w:style w:type="paragraph" w:customStyle="1" w:styleId="Tabela">
    <w:name w:val="Tabela"/>
    <w:basedOn w:val="Normal"/>
    <w:link w:val="TabelaChar"/>
    <w:qFormat/>
    <w:rsid w:val="00051B2B"/>
    <w:pPr>
      <w:spacing w:before="60" w:after="60"/>
    </w:pPr>
  </w:style>
  <w:style w:type="character" w:customStyle="1" w:styleId="TabelaChar">
    <w:name w:val="Tabela Char"/>
    <w:basedOn w:val="DefaultParagraphFont"/>
    <w:link w:val="Tabela"/>
    <w:rsid w:val="00051B2B"/>
    <w:rPr>
      <w:rFonts w:asciiTheme="minorHAnsi" w:hAnsiTheme="minorHAnsi"/>
      <w:sz w:val="21"/>
      <w:szCs w:val="21"/>
      <w:lang w:eastAsia="pt-PT"/>
    </w:rPr>
  </w:style>
  <w:style w:type="character" w:styleId="CommentReference">
    <w:name w:val="annotation reference"/>
    <w:basedOn w:val="DefaultParagraphFont"/>
    <w:unhideWhenUsed/>
    <w:rsid w:val="007D5CED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7D5CE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7D5CED"/>
    <w:rPr>
      <w:rFonts w:asciiTheme="minorHAnsi" w:hAnsiTheme="minorHAnsi"/>
      <w:lang w:eastAsia="pt-PT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7D5CED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7D5CED"/>
    <w:rPr>
      <w:rFonts w:asciiTheme="minorHAnsi" w:hAnsiTheme="minorHAnsi"/>
      <w:b/>
      <w:bCs/>
      <w:lang w:eastAsia="pt-PT"/>
    </w:rPr>
  </w:style>
  <w:style w:type="paragraph" w:customStyle="1" w:styleId="TituloControloDocumental">
    <w:name w:val="Titulo Controlo Documental"/>
    <w:basedOn w:val="Normal"/>
    <w:link w:val="TituloControloDocumentalChar"/>
    <w:qFormat/>
    <w:rsid w:val="00753DEC"/>
    <w:pPr>
      <w:spacing w:before="480"/>
    </w:pPr>
    <w:rPr>
      <w:b/>
      <w:bCs/>
      <w:color w:val="0091BE"/>
      <w:sz w:val="32"/>
      <w:szCs w:val="32"/>
    </w:rPr>
  </w:style>
  <w:style w:type="paragraph" w:customStyle="1" w:styleId="Rodap">
    <w:name w:val="Roda pé"/>
    <w:basedOn w:val="Footer"/>
    <w:link w:val="RodapChar"/>
    <w:qFormat/>
    <w:rsid w:val="00051B2B"/>
    <w:pPr>
      <w:jc w:val="right"/>
    </w:pPr>
    <w:rPr>
      <w:rFonts w:eastAsiaTheme="minorEastAsia"/>
      <w:sz w:val="16"/>
      <w:szCs w:val="16"/>
    </w:rPr>
  </w:style>
  <w:style w:type="character" w:customStyle="1" w:styleId="TituloControloDocumentalChar">
    <w:name w:val="Titulo Controlo Documental Char"/>
    <w:basedOn w:val="DefaultParagraphFont"/>
    <w:link w:val="TituloControloDocumental"/>
    <w:rsid w:val="00753DEC"/>
    <w:rPr>
      <w:rFonts w:asciiTheme="minorHAnsi" w:hAnsiTheme="minorHAnsi"/>
      <w:b/>
      <w:bCs/>
      <w:color w:val="0091BE"/>
      <w:sz w:val="32"/>
      <w:szCs w:val="32"/>
      <w:lang w:eastAsia="pt-PT"/>
    </w:rPr>
  </w:style>
  <w:style w:type="character" w:styleId="IntenseEmphasis">
    <w:name w:val="Intense Emphasis"/>
    <w:basedOn w:val="DefaultParagraphFont"/>
    <w:uiPriority w:val="21"/>
    <w:qFormat/>
    <w:rsid w:val="009538CB"/>
    <w:rPr>
      <w:i/>
      <w:iCs/>
      <w:color w:val="0091C3"/>
    </w:rPr>
  </w:style>
  <w:style w:type="character" w:customStyle="1" w:styleId="RodapChar">
    <w:name w:val="Roda pé Char"/>
    <w:basedOn w:val="FooterChar"/>
    <w:link w:val="Rodap"/>
    <w:rsid w:val="00051B2B"/>
    <w:rPr>
      <w:rFonts w:asciiTheme="minorHAnsi" w:eastAsiaTheme="minorEastAsia" w:hAnsiTheme="minorHAnsi"/>
      <w:sz w:val="16"/>
      <w:szCs w:val="16"/>
      <w:lang w:eastAsia="pt-PT"/>
    </w:rPr>
  </w:style>
  <w:style w:type="paragraph" w:styleId="Revision">
    <w:name w:val="Revision"/>
    <w:hidden/>
    <w:uiPriority w:val="99"/>
    <w:semiHidden/>
    <w:rsid w:val="008A40D0"/>
    <w:rPr>
      <w:rFonts w:asciiTheme="minorHAnsi" w:hAnsiTheme="minorHAnsi"/>
      <w:sz w:val="21"/>
      <w:szCs w:val="21"/>
      <w:lang w:eastAsia="pt-PT"/>
    </w:rPr>
  </w:style>
  <w:style w:type="paragraph" w:customStyle="1" w:styleId="Instruesdepreeenchimento">
    <w:name w:val="Instruções de preeenchimento"/>
    <w:basedOn w:val="Normal"/>
    <w:link w:val="InstruesdepreeenchimentoChar"/>
    <w:qFormat/>
    <w:rsid w:val="00D1713B"/>
    <w:rPr>
      <w:vanish/>
      <w:color w:val="FF0000"/>
    </w:rPr>
  </w:style>
  <w:style w:type="paragraph" w:customStyle="1" w:styleId="Alineas">
    <w:name w:val="Alineas"/>
    <w:basedOn w:val="ListParagraph"/>
    <w:link w:val="AlineasChar"/>
    <w:qFormat/>
    <w:rsid w:val="00274035"/>
    <w:pPr>
      <w:numPr>
        <w:numId w:val="7"/>
      </w:numPr>
    </w:pPr>
  </w:style>
  <w:style w:type="character" w:customStyle="1" w:styleId="InstruesdepreeenchimentoChar">
    <w:name w:val="Instruções de preeenchimento Char"/>
    <w:basedOn w:val="DefaultParagraphFont"/>
    <w:link w:val="Instruesdepreeenchimento"/>
    <w:rsid w:val="00D1713B"/>
    <w:rPr>
      <w:rFonts w:asciiTheme="minorHAnsi" w:hAnsiTheme="minorHAnsi"/>
      <w:vanish/>
      <w:color w:val="FF0000"/>
      <w:sz w:val="21"/>
      <w:szCs w:val="21"/>
      <w:lang w:eastAsia="pt-PT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5392F"/>
    <w:rPr>
      <w:rFonts w:asciiTheme="minorHAnsi" w:hAnsiTheme="minorHAnsi"/>
      <w:sz w:val="21"/>
      <w:szCs w:val="21"/>
      <w:lang w:eastAsia="pt-PT"/>
    </w:rPr>
  </w:style>
  <w:style w:type="character" w:customStyle="1" w:styleId="AlineasChar">
    <w:name w:val="Alineas Char"/>
    <w:basedOn w:val="ListParagraphChar"/>
    <w:link w:val="Alineas"/>
    <w:rsid w:val="00274035"/>
    <w:rPr>
      <w:rFonts w:asciiTheme="minorHAnsi" w:hAnsiTheme="minorHAnsi"/>
      <w:sz w:val="21"/>
      <w:szCs w:val="21"/>
      <w:lang w:eastAsia="pt-PT"/>
    </w:rPr>
  </w:style>
  <w:style w:type="paragraph" w:customStyle="1" w:styleId="Sub-alnea">
    <w:name w:val="Sub-alínea"/>
    <w:basedOn w:val="Alineas"/>
    <w:link w:val="Sub-alneaChar"/>
    <w:qFormat/>
    <w:rsid w:val="00274035"/>
    <w:pPr>
      <w:numPr>
        <w:numId w:val="8"/>
      </w:numPr>
      <w:ind w:left="1134"/>
    </w:pPr>
  </w:style>
  <w:style w:type="character" w:customStyle="1" w:styleId="Sub-alneaChar">
    <w:name w:val="Sub-alínea Char"/>
    <w:basedOn w:val="AlineasChar"/>
    <w:link w:val="Sub-alnea"/>
    <w:rsid w:val="00274035"/>
    <w:rPr>
      <w:rFonts w:asciiTheme="minorHAnsi" w:hAnsiTheme="minorHAnsi"/>
      <w:sz w:val="21"/>
      <w:szCs w:val="21"/>
      <w:lang w:eastAsia="pt-PT"/>
    </w:rPr>
  </w:style>
  <w:style w:type="paragraph" w:styleId="EndnoteText">
    <w:name w:val="endnote text"/>
    <w:basedOn w:val="Normal"/>
    <w:link w:val="EndnoteTextChar"/>
    <w:semiHidden/>
    <w:unhideWhenUsed/>
    <w:rsid w:val="00243122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243122"/>
    <w:rPr>
      <w:rFonts w:asciiTheme="minorHAnsi" w:hAnsiTheme="minorHAnsi"/>
      <w:lang w:eastAsia="pt-PT"/>
    </w:rPr>
  </w:style>
  <w:style w:type="character" w:styleId="EndnoteReference">
    <w:name w:val="endnote reference"/>
    <w:basedOn w:val="DefaultParagraphFont"/>
    <w:semiHidden/>
    <w:unhideWhenUsed/>
    <w:rsid w:val="00243122"/>
    <w:rPr>
      <w:vertAlign w:val="superscript"/>
    </w:rPr>
  </w:style>
  <w:style w:type="table" w:styleId="GridTable4-Accent5">
    <w:name w:val="Grid Table 4 Accent 5"/>
    <w:basedOn w:val="TableNormal"/>
    <w:uiPriority w:val="49"/>
    <w:rsid w:val="00F8243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nil"/>
          <w:insideV w:val="nil"/>
        </w:tcBorders>
        <w:shd w:val="clear" w:color="auto" w:fill="4BACC6" w:themeFill="accent5"/>
      </w:tcPr>
    </w:tblStylePr>
    <w:tblStylePr w:type="lastRow">
      <w:rPr>
        <w:b/>
        <w:bCs/>
      </w:rPr>
      <w:tblPr/>
      <w:tcPr>
        <w:tcBorders>
          <w:top w:val="double" w:sz="4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character" w:customStyle="1" w:styleId="cf01">
    <w:name w:val="cf01"/>
    <w:basedOn w:val="DefaultParagraphFont"/>
    <w:rsid w:val="00BC7068"/>
    <w:rPr>
      <w:rFonts w:ascii="Segoe UI" w:hAnsi="Segoe UI" w:cs="Segoe UI" w:hint="default"/>
      <w:sz w:val="18"/>
      <w:szCs w:val="18"/>
    </w:rPr>
  </w:style>
  <w:style w:type="paragraph" w:styleId="TableofFigures">
    <w:name w:val="table of figures"/>
    <w:basedOn w:val="Normal"/>
    <w:next w:val="Normal"/>
    <w:uiPriority w:val="99"/>
    <w:unhideWhenUsed/>
    <w:rsid w:val="001C7478"/>
    <w:pPr>
      <w:spacing w:after="120"/>
    </w:pPr>
  </w:style>
  <w:style w:type="paragraph" w:customStyle="1" w:styleId="Anexos">
    <w:name w:val="Anexos"/>
    <w:basedOn w:val="Heading2"/>
    <w:link w:val="AnexosChar"/>
    <w:qFormat/>
    <w:rsid w:val="009804CB"/>
    <w:pPr>
      <w:numPr>
        <w:ilvl w:val="0"/>
        <w:numId w:val="9"/>
      </w:numPr>
    </w:pPr>
    <w:rPr>
      <w:b/>
      <w:bCs w:val="0"/>
      <w:smallCaps/>
      <w:sz w:val="32"/>
      <w:szCs w:val="32"/>
    </w:rPr>
  </w:style>
  <w:style w:type="character" w:customStyle="1" w:styleId="Heading2Char">
    <w:name w:val="Heading 2 Char"/>
    <w:basedOn w:val="DefaultParagraphFont"/>
    <w:link w:val="Heading2"/>
    <w:rsid w:val="00B81C0C"/>
    <w:rPr>
      <w:rFonts w:asciiTheme="minorHAnsi" w:hAnsiTheme="minorHAnsi" w:cs="Arial"/>
      <w:bCs/>
      <w:iCs/>
      <w:color w:val="0091BE"/>
      <w:sz w:val="24"/>
      <w:szCs w:val="28"/>
      <w:lang w:eastAsia="pt-PT"/>
    </w:rPr>
  </w:style>
  <w:style w:type="character" w:customStyle="1" w:styleId="AnexosChar">
    <w:name w:val="Anexos Char"/>
    <w:basedOn w:val="Heading2Char"/>
    <w:link w:val="Anexos"/>
    <w:rsid w:val="009804CB"/>
    <w:rPr>
      <w:rFonts w:asciiTheme="minorHAnsi" w:hAnsiTheme="minorHAnsi" w:cs="Arial"/>
      <w:b/>
      <w:bCs w:val="0"/>
      <w:iCs/>
      <w:smallCaps/>
      <w:color w:val="0091BE"/>
      <w:sz w:val="32"/>
      <w:szCs w:val="32"/>
      <w:lang w:eastAsia="pt-PT"/>
    </w:rPr>
  </w:style>
  <w:style w:type="character" w:styleId="UnresolvedMention">
    <w:name w:val="Unresolved Mention"/>
    <w:basedOn w:val="DefaultParagraphFont"/>
    <w:uiPriority w:val="99"/>
    <w:semiHidden/>
    <w:unhideWhenUsed/>
    <w:rsid w:val="00937EF8"/>
    <w:rPr>
      <w:color w:val="605E5C"/>
      <w:shd w:val="clear" w:color="auto" w:fill="E1DFDD"/>
    </w:rPr>
  </w:style>
  <w:style w:type="paragraph" w:customStyle="1" w:styleId="listemtabela">
    <w:name w:val="list em tabela"/>
    <w:basedOn w:val="ListParagraph"/>
    <w:link w:val="listemtabelaChar"/>
    <w:qFormat/>
    <w:rsid w:val="00DA015F"/>
    <w:pPr>
      <w:numPr>
        <w:numId w:val="11"/>
      </w:numPr>
      <w:spacing w:after="0"/>
      <w:ind w:left="113" w:hanging="113"/>
    </w:pPr>
  </w:style>
  <w:style w:type="character" w:customStyle="1" w:styleId="listemtabelaChar">
    <w:name w:val="list em tabela Char"/>
    <w:basedOn w:val="ListParagraphChar"/>
    <w:link w:val="listemtabela"/>
    <w:rsid w:val="00DA015F"/>
    <w:rPr>
      <w:rFonts w:asciiTheme="minorHAnsi" w:hAnsiTheme="minorHAnsi"/>
      <w:sz w:val="21"/>
      <w:szCs w:val="21"/>
      <w:lang w:eastAsia="pt-PT"/>
    </w:rPr>
  </w:style>
  <w:style w:type="character" w:customStyle="1" w:styleId="FootnoteTextChar">
    <w:name w:val="Footnote Text Char"/>
    <w:basedOn w:val="DefaultParagraphFont"/>
    <w:link w:val="FootnoteText"/>
    <w:semiHidden/>
    <w:rsid w:val="00382B9D"/>
    <w:rPr>
      <w:rFonts w:asciiTheme="minorHAnsi" w:hAnsiTheme="minorHAnsi"/>
      <w:sz w:val="18"/>
      <w:lang w:eastAsia="pt-PT"/>
    </w:rPr>
  </w:style>
  <w:style w:type="paragraph" w:customStyle="1" w:styleId="TtulodoFormulrio">
    <w:name w:val="Título do Formulário"/>
    <w:basedOn w:val="Normal"/>
    <w:uiPriority w:val="2"/>
    <w:qFormat/>
    <w:rsid w:val="000E337A"/>
    <w:pPr>
      <w:spacing w:after="320" w:line="264" w:lineRule="auto"/>
      <w:ind w:right="288"/>
      <w:jc w:val="left"/>
    </w:pPr>
    <w:rPr>
      <w:rFonts w:eastAsiaTheme="minorEastAsia" w:cstheme="minorBidi"/>
      <w:color w:val="595959" w:themeColor="text1" w:themeTint="A6"/>
      <w:sz w:val="22"/>
      <w:szCs w:val="20"/>
      <w:lang w:eastAsia="ja-JP"/>
    </w:rPr>
  </w:style>
  <w:style w:type="paragraph" w:customStyle="1" w:styleId="TextodaTabela">
    <w:name w:val="Texto da Tabela"/>
    <w:basedOn w:val="Normal"/>
    <w:uiPriority w:val="3"/>
    <w:qFormat/>
    <w:rsid w:val="000E337A"/>
    <w:pPr>
      <w:spacing w:after="320" w:line="264" w:lineRule="auto"/>
      <w:jc w:val="left"/>
    </w:pPr>
    <w:rPr>
      <w:rFonts w:eastAsiaTheme="minorEastAsia" w:cstheme="minorBidi"/>
      <w:color w:val="0D0D0D" w:themeColor="text1" w:themeTint="F2"/>
      <w:sz w:val="22"/>
      <w:szCs w:val="20"/>
      <w:lang w:eastAsia="ja-JP"/>
    </w:rPr>
  </w:style>
  <w:style w:type="paragraph" w:styleId="ListBullet">
    <w:name w:val="List Bullet"/>
    <w:basedOn w:val="Normal"/>
    <w:uiPriority w:val="99"/>
    <w:semiHidden/>
    <w:unhideWhenUsed/>
    <w:rsid w:val="000E337A"/>
    <w:pPr>
      <w:numPr>
        <w:numId w:val="70"/>
      </w:numPr>
      <w:spacing w:after="200" w:line="264" w:lineRule="auto"/>
      <w:contextualSpacing/>
      <w:jc w:val="left"/>
    </w:pPr>
    <w:rPr>
      <w:rFonts w:eastAsiaTheme="minorEastAsia" w:cstheme="minorBidi"/>
      <w:color w:val="0D0D0D" w:themeColor="text1" w:themeTint="F2"/>
      <w:sz w:val="22"/>
      <w:szCs w:val="20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43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129586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6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19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463693">
          <w:marLeft w:val="108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407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33207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54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1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4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9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136376">
          <w:marLeft w:val="-59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033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38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649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460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6052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892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07024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42443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97505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3241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79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3086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40181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33401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07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9103015">
          <w:marLeft w:val="108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66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8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6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53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9310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66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70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6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93933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144043">
          <w:marLeft w:val="108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839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761267">
          <w:marLeft w:val="-57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1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545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0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0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63109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294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59311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58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7049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38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1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94935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242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632329">
          <w:marLeft w:val="-59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789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3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584759">
          <w:marLeft w:val="-57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03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088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2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5991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124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426684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631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92267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288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375354">
          <w:marLeft w:val="108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881148">
          <w:marLeft w:val="108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59058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718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0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77728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019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32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1537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58687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65380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05552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1997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89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4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74327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03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40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8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651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667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330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71803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022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922913">
          <w:marLeft w:val="108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952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20248">
          <w:marLeft w:val="108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7306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06788">
          <w:marLeft w:val="108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1033\Normal%20Cab&amp;Rod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560A4E-2232-4A1C-A378-D68BEC6DC3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 Cab&amp;Rod.dot</Template>
  <TotalTime>2</TotalTime>
  <Pages>1</Pages>
  <Words>93</Words>
  <Characters>505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Ata de Reunião</vt:lpstr>
    </vt:vector>
  </TitlesOfParts>
  <Company>INESC TEC</Company>
  <LinksUpToDate>false</LinksUpToDate>
  <CharactersWithSpaces>597</CharactersWithSpaces>
  <SharedDoc>false</SharedDoc>
  <HLinks>
    <vt:vector size="294" baseType="variant">
      <vt:variant>
        <vt:i4>327760</vt:i4>
      </vt:variant>
      <vt:variant>
        <vt:i4>330</vt:i4>
      </vt:variant>
      <vt:variant>
        <vt:i4>0</vt:i4>
      </vt:variant>
      <vt:variant>
        <vt:i4>5</vt:i4>
      </vt:variant>
      <vt:variant>
        <vt:lpwstr>http://www.inescporto.pt/</vt:lpwstr>
      </vt:variant>
      <vt:variant>
        <vt:lpwstr/>
      </vt:variant>
      <vt:variant>
        <vt:i4>1441855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_Toc197594092</vt:lpwstr>
      </vt:variant>
      <vt:variant>
        <vt:i4>1441855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_Toc197594091</vt:lpwstr>
      </vt:variant>
      <vt:variant>
        <vt:i4>1441855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_Toc197594090</vt:lpwstr>
      </vt:variant>
      <vt:variant>
        <vt:i4>1507391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_Toc197594089</vt:lpwstr>
      </vt:variant>
      <vt:variant>
        <vt:i4>1507391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_Toc197594088</vt:lpwstr>
      </vt:variant>
      <vt:variant>
        <vt:i4>1507391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_Toc197594087</vt:lpwstr>
      </vt:variant>
      <vt:variant>
        <vt:i4>1507391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_Toc197594086</vt:lpwstr>
      </vt:variant>
      <vt:variant>
        <vt:i4>1507391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_Toc197594085</vt:lpwstr>
      </vt:variant>
      <vt:variant>
        <vt:i4>1507391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_Toc197594084</vt:lpwstr>
      </vt:variant>
      <vt:variant>
        <vt:i4>1507391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_Toc197594083</vt:lpwstr>
      </vt:variant>
      <vt:variant>
        <vt:i4>1507391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_Toc197594082</vt:lpwstr>
      </vt:variant>
      <vt:variant>
        <vt:i4>1507391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_Toc197594081</vt:lpwstr>
      </vt:variant>
      <vt:variant>
        <vt:i4>1507391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_Toc197594080</vt:lpwstr>
      </vt:variant>
      <vt:variant>
        <vt:i4>1572927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_Toc197594079</vt:lpwstr>
      </vt:variant>
      <vt:variant>
        <vt:i4>1572927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_Toc197594078</vt:lpwstr>
      </vt:variant>
      <vt:variant>
        <vt:i4>1572927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_Toc197594077</vt:lpwstr>
      </vt:variant>
      <vt:variant>
        <vt:i4>1572927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_Toc197594076</vt:lpwstr>
      </vt:variant>
      <vt:variant>
        <vt:i4>1572927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_Toc197594075</vt:lpwstr>
      </vt:variant>
      <vt:variant>
        <vt:i4>1572927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_Toc197594074</vt:lpwstr>
      </vt:variant>
      <vt:variant>
        <vt:i4>1572927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_Toc197594073</vt:lpwstr>
      </vt:variant>
      <vt:variant>
        <vt:i4>1572927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_Toc197594072</vt:lpwstr>
      </vt:variant>
      <vt:variant>
        <vt:i4>1572927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_Toc197594071</vt:lpwstr>
      </vt:variant>
      <vt:variant>
        <vt:i4>1572927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_Toc197594070</vt:lpwstr>
      </vt:variant>
      <vt:variant>
        <vt:i4>1638463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_Toc197594069</vt:lpwstr>
      </vt:variant>
      <vt:variant>
        <vt:i4>1638463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_Toc197594068</vt:lpwstr>
      </vt:variant>
      <vt:variant>
        <vt:i4>1638463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_Toc197594067</vt:lpwstr>
      </vt:variant>
      <vt:variant>
        <vt:i4>1638463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_Toc197594066</vt:lpwstr>
      </vt:variant>
      <vt:variant>
        <vt:i4>1638463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_Toc197594065</vt:lpwstr>
      </vt:variant>
      <vt:variant>
        <vt:i4>1638463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_Toc197594064</vt:lpwstr>
      </vt:variant>
      <vt:variant>
        <vt:i4>1638463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_Toc197594063</vt:lpwstr>
      </vt:variant>
      <vt:variant>
        <vt:i4>1638463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_Toc197594062</vt:lpwstr>
      </vt:variant>
      <vt:variant>
        <vt:i4>1638463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_Toc197594061</vt:lpwstr>
      </vt:variant>
      <vt:variant>
        <vt:i4>1638463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_Toc197594060</vt:lpwstr>
      </vt:variant>
      <vt:variant>
        <vt:i4>1703999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_Toc197594059</vt:lpwstr>
      </vt:variant>
      <vt:variant>
        <vt:i4>1703999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_Toc197594058</vt:lpwstr>
      </vt:variant>
      <vt:variant>
        <vt:i4>1703999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_Toc197594057</vt:lpwstr>
      </vt:variant>
      <vt:variant>
        <vt:i4>1703999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_Toc197594056</vt:lpwstr>
      </vt:variant>
      <vt:variant>
        <vt:i4>1703999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_Toc197594055</vt:lpwstr>
      </vt:variant>
      <vt:variant>
        <vt:i4>1703999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_Toc197594054</vt:lpwstr>
      </vt:variant>
      <vt:variant>
        <vt:i4>1703999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_Toc197594053</vt:lpwstr>
      </vt:variant>
      <vt:variant>
        <vt:i4>1703999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_Toc197594052</vt:lpwstr>
      </vt:variant>
      <vt:variant>
        <vt:i4>1703999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_Toc197594051</vt:lpwstr>
      </vt:variant>
      <vt:variant>
        <vt:i4>1703999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_Toc197594050</vt:lpwstr>
      </vt:variant>
      <vt:variant>
        <vt:i4>1769535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_Toc197594049</vt:lpwstr>
      </vt:variant>
      <vt:variant>
        <vt:i4>1769535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_Toc197594048</vt:lpwstr>
      </vt:variant>
      <vt:variant>
        <vt:i4>1769535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_Toc197594047</vt:lpwstr>
      </vt:variant>
      <vt:variant>
        <vt:i4>1769535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_Toc197594046</vt:lpwstr>
      </vt:variant>
      <vt:variant>
        <vt:i4>1769535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_Toc197594045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Ata de Reunião</dc:title>
  <dc:subject/>
  <dc:creator>PMO</dc:creator>
  <cp:keywords/>
  <dc:description/>
  <cp:lastModifiedBy>Lígia Silva</cp:lastModifiedBy>
  <cp:revision>3</cp:revision>
  <cp:lastPrinted>2024-10-28T18:16:00Z</cp:lastPrinted>
  <dcterms:created xsi:type="dcterms:W3CDTF">2025-03-10T13:09:00Z</dcterms:created>
  <dcterms:modified xsi:type="dcterms:W3CDTF">2025-07-18T14:37:00Z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são">
    <vt:lpwstr>1.0</vt:lpwstr>
  </property>
  <property fmtid="{D5CDD505-2E9C-101B-9397-08002B2CF9AE}" pid="3" name="Data de Emissão">
    <vt:filetime>2025-02-14T10:00:00Z</vt:filetime>
  </property>
  <property fmtid="{D5CDD505-2E9C-101B-9397-08002B2CF9AE}" pid="4" name="Idioma">
    <vt:lpwstr>Português</vt:lpwstr>
  </property>
  <property fmtid="{D5CDD505-2E9C-101B-9397-08002B2CF9AE}" pid="5" name="Contacto Proprietário">
    <vt:lpwstr>pmo@inesctec.pt</vt:lpwstr>
  </property>
</Properties>
</file>